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11.xml" ContentType="application/vnd.openxmlformats-officedocument.wordprocessingml.footer+xml"/>
  <Override PartName="/word/header25.xml" ContentType="application/vnd.openxmlformats-officedocument.wordprocessingml.header+xml"/>
  <Override PartName="/word/footer1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64" w:after="0" w:line="228" w:lineRule="exact"/>
        <w:ind w:left="3091" w:right="3406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0pt;margin-top:0pt;width:595.372482pt;height:842.004807pt;mso-position-horizontal-relative:page;mso-position-vertical-relative:page;z-index:-3122" coordorigin="0,0" coordsize="11907,16840">
            <v:shape style="position:absolute;left:-5;top:-5;width:11918;height:16851" type="#_x0000_t75">
              <v:imagedata r:id="rId5" o:title=""/>
            </v:shape>
            <v:group style="position:absolute;left:3986;top:6712;width:3570;height:3570" coordorigin="3986,6712" coordsize="3570,3570">
              <v:shape style="position:absolute;left:3986;top:6712;width:3570;height:3570" coordorigin="3986,6712" coordsize="3570,3570" path="m5743,6712l5605,6719,5468,6738,5333,6766,5202,6805,5074,6854,4950,6912,4830,6980,4716,7057,4608,7142,4507,7236,4412,7339,4325,7450,4246,7568,4177,7695,4116,7828,4067,7966,4030,8105,4004,8245,3989,8385,3986,8525,3994,8663,4012,8800,4041,8934,4080,9066,4128,9194,4187,9318,4254,9437,4331,9551,4417,9659,4511,9761,4614,9856,4724,9943,4843,10021,4969,10091,5103,10151,5240,10201,5380,10238,5520,10264,5660,10278,5799,10281,5938,10274,6074,10256,6209,10227,6340,10188,6468,10139,6592,10081,6712,10013,6826,9937,6934,9851,7036,9757,7130,9654,7217,9543,7296,9425,7365,9299,7426,9165,7475,9027,7513,8888,7538,8748,7553,8608,7556,8469,7548,8330,7530,8193,7501,8059,7463,7927,7414,7799,7356,7675,7288,7556,7211,7442,7125,7334,7031,7232,6929,7138,6818,7051,6699,6972,6573,6902,6440,6842,6302,6793,6162,6755,6023,6729,5883,6715,5743,6712e" filled="t" fillcolor="#A97B50" stroked="f">
                <v:path arrowok="t"/>
                <v:fill/>
              </v:shape>
              <v:shape style="position:absolute;left:2204;top:8966;width:1434;height:1461" type="#_x0000_t75">
                <v:imagedata r:id="rId6" o:title=""/>
              </v:shape>
            </v:group>
            <v:group style="position:absolute;left:6265;top:5573;width:634;height:1015" coordorigin="6265,5573" coordsize="634,1015">
              <v:shape style="position:absolute;left:6265;top:5573;width:634;height:1015" coordorigin="6265,5573" coordsize="634,1015" path="m6309,5573l6292,5662,6279,5735,6270,5794,6265,5866,6266,5887,6275,5946,6295,6009,6327,6087,6356,6150,6394,6206,6441,6255,6493,6296,6547,6330,6602,6359,6680,6393,6725,6411,6744,6419,6806,6454,6857,6514,6890,6570,6896,6582,6899,6588e" filled="f" stroked="t" strokeweight="1.1pt" strokecolor="#231F20">
                <v:path arrowok="t"/>
              </v:shape>
            </v:group>
            <v:group style="position:absolute;left:6950;top:5573;width:634;height:1015" coordorigin="6950,5573" coordsize="634,1015">
              <v:shape style="position:absolute;left:6950;top:5573;width:634;height:1015" coordorigin="6950,5573" coordsize="634,1015" path="m7540,5573l7557,5662,7570,5735,7579,5794,7584,5866,7583,5887,7574,5946,7554,6009,7522,6087,7493,6150,7454,6206,7408,6255,7356,6296,7301,6330,7246,6359,7169,6393,7124,6411,7105,6419,7043,6454,6992,6514,6959,6570,6953,6582,6950,6588e" filled="f" stroked="t" strokeweight="1.1pt" strokecolor="#231F20">
                <v:path arrowok="t"/>
              </v:shape>
            </v:group>
            <v:group style="position:absolute;left:6858;top:6564;width:121;height:120" coordorigin="6858,6564" coordsize="121,120">
              <v:shape style="position:absolute;left:6858;top:6564;width:121;height:120" coordorigin="6858,6564" coordsize="121,120" path="m6900,6564l6883,6573,6869,6589,6860,6610,6858,6636,6866,6655,6880,6670,6901,6680,6925,6684,6947,6677,6964,6663,6975,6645,6979,6623,6979,6621,6928,6566,6900,6564e" filled="t" fillcolor="#D5D4C4" stroked="f">
                <v:path arrowok="t"/>
                <v:fill/>
              </v:shape>
            </v:group>
            <v:group style="position:absolute;left:6858;top:6564;width:121;height:120" coordorigin="6858,6564" coordsize="121,120">
              <v:shape style="position:absolute;left:6858;top:6564;width:121;height:120" coordorigin="6858,6564" coordsize="121,120" path="m6979,6623l6975,6645,6964,6663,6947,6677,6925,6684,6901,6680,6880,6670,6866,6655,6858,6636,6860,6610,6869,6589,6883,6573,6900,6564,6928,6566,6979,6621,6979,6623xe" filled="f" stroked="t" strokeweight="1.1pt" strokecolor="#231F20">
                <v:path arrowok="t"/>
              </v:shape>
            </v:group>
            <v:group style="position:absolute;left:6890;top:6596;width:55;height:55" coordorigin="6890,6596" coordsize="55,55">
              <v:shape style="position:absolute;left:6890;top:6596;width:55;height:55" coordorigin="6890,6596" coordsize="55,55" path="m6933,6596l6903,6596,6890,6608,6890,6638,6903,6650,6933,6650,6945,6638,6945,6608,6933,6596e" filled="t" fillcolor="#D5D4C4" stroked="f">
                <v:path arrowok="t"/>
                <v:fill/>
              </v:shape>
            </v:group>
            <v:group style="position:absolute;left:6890;top:6596;width:55;height:55" coordorigin="6890,6596" coordsize="55,55">
              <v:shape style="position:absolute;left:6890;top:6596;width:55;height:55" coordorigin="6890,6596" coordsize="55,55" path="m6945,6623l6945,6638,6933,6650,6918,6650,6903,6650,6890,6638,6890,6623,6890,6608,6903,6596,6918,6596,6933,6596,6945,6608,6945,6623xe" filled="f" stroked="t" strokeweight="1.1pt" strokecolor="#231F20">
                <v:path arrowok="t"/>
              </v:shape>
            </v:group>
            <v:group style="position:absolute;left:6144;top:5582;width:236;height:237" coordorigin="6144,5582" coordsize="236,237">
              <v:shape style="position:absolute;left:6144;top:5582;width:236;height:237" coordorigin="6144,5582" coordsize="236,237" path="m6261,5582l6201,5599,6159,5646,6144,5717,6148,5738,6184,5790,6246,5817,6270,5819,6293,5815,6348,5781,6378,5723,6380,5700,6379,5691,6356,5629,6305,5590,6261,5582e" filled="t" fillcolor="#765B3F" stroked="f">
                <v:path arrowok="t"/>
                <v:fill/>
              </v:shape>
            </v:group>
            <v:group style="position:absolute;left:6193;top:5632;width:138;height:135" coordorigin="6193,5632" coordsize="138,135">
              <v:shape style="position:absolute;left:6193;top:5632;width:138;height:135" coordorigin="6193,5632" coordsize="138,135" path="m6249,5632l6195,5689,6193,5716,6200,5734,6213,5748,6231,5759,6254,5766,6282,5767,6302,5757,6317,5742,6327,5723,6331,5700,6330,5692,6275,5634,6249,5632e" filled="t" fillcolor="#57422A" stroked="f">
                <v:path arrowok="t"/>
                <v:fill/>
              </v:shape>
            </v:group>
            <v:group style="position:absolute;left:7498;top:5582;width:236;height:237" coordorigin="7498,5582" coordsize="236,237">
              <v:shape style="position:absolute;left:7498;top:5582;width:236;height:237" coordorigin="7498,5582" coordsize="236,237" path="m7615,5582l7556,5599,7514,5646,7498,5717,7503,5738,7539,5790,7600,5817,7625,5819,7648,5815,7703,5781,7733,5723,7735,5700,7734,5691,7711,5629,7660,5590,7615,5582e" filled="t" fillcolor="#765B3F" stroked="f">
                <v:path arrowok="t"/>
                <v:fill/>
              </v:shape>
            </v:group>
            <v:group style="position:absolute;left:6144;top:5582;width:236;height:237" coordorigin="6144,5582" coordsize="236,237">
              <v:shape style="position:absolute;left:6144;top:5582;width:236;height:237" coordorigin="6144,5582" coordsize="236,237" path="m6380,5700l6361,5764,6313,5807,6270,5819,6246,5817,6184,5790,6148,5738,6144,5717,6145,5691,6170,5627,6219,5589,6261,5582,6283,5584,6342,5613,6376,5669,6380,5700xe" filled="f" stroked="t" strokeweight="2.2pt" strokecolor="#231F20">
                <v:path arrowok="t"/>
              </v:shape>
            </v:group>
            <v:group style="position:absolute;left:7498;top:5582;width:236;height:237" coordorigin="7498,5582" coordsize="236,237">
              <v:shape style="position:absolute;left:7498;top:5582;width:236;height:237" coordorigin="7498,5582" coordsize="236,237" path="m7735,5700l7716,5764,7668,5807,7625,5819,7600,5817,7539,5790,7503,5738,7498,5717,7500,5691,7525,5627,7574,5590,7615,5582,7638,5584,7697,5613,7730,5669,7735,5700xe" filled="f" stroked="t" strokeweight="2.2pt" strokecolor="#231F20">
                <v:path arrowok="t"/>
              </v:shape>
            </v:group>
            <v:group style="position:absolute;left:7548;top:5632;width:138;height:135" coordorigin="7548,5632" coordsize="138,135">
              <v:shape style="position:absolute;left:7548;top:5632;width:138;height:135" coordorigin="7548,5632" coordsize="138,135" path="m7604,5632l7550,5690,7548,5716,7555,5734,7568,5748,7586,5759,7609,5766,7637,5767,7657,5757,7672,5742,7682,5723,7686,5700,7685,5692,7630,5634,7604,5632e" filled="t" fillcolor="#57422A" stroked="f">
                <v:path arrowok="t"/>
                <v:fill/>
              </v:shape>
            </v:group>
            <v:group style="position:absolute;left:7840;top:7184;width:219;height:192" coordorigin="7840,7184" coordsize="219,192">
              <v:shape style="position:absolute;left:7840;top:7184;width:219;height:192" coordorigin="7840,7184" coordsize="219,192" path="m7930,7184l7872,7211,7842,7268,7840,7293,7845,7312,7886,7358,7957,7376,7980,7372,8036,7338,8058,7280,8058,7277,8023,7210,7958,7185,7930,7184e" filled="t" fillcolor="#A1815C" stroked="f">
                <v:path arrowok="t"/>
                <v:fill/>
              </v:shape>
            </v:group>
            <v:group style="position:absolute;left:7878;top:7217;width:141;height:123" coordorigin="7878,7217" coordsize="141,123">
              <v:shape style="position:absolute;left:7878;top:7217;width:141;height:123" coordorigin="7878,7217" coordsize="141,123" path="m7946,7217l7891,7245,7878,7289,7884,7306,7896,7321,7914,7332,7938,7339,7966,7340,7988,7332,8004,7318,8016,7300,8020,7280,8017,7262,8007,7244,7991,7230,7971,7220,7946,7217e" filled="t" fillcolor="#6F573C" stroked="f">
                <v:path arrowok="t"/>
                <v:fill/>
              </v:shape>
            </v:group>
            <v:group style="position:absolute;left:9146;top:7205;width:219;height:192" coordorigin="9146,7205" coordsize="219,192">
              <v:shape style="position:absolute;left:9146;top:7205;width:219;height:192" coordorigin="9146,7205" coordsize="219,192" path="m9236,7205l9178,7232,9148,7290,9146,7314,9151,7334,9193,7380,9263,7397,9286,7394,9343,7359,9365,7301,9365,7299,9329,7232,9264,7207,9236,7205e" filled="t" fillcolor="#A1815C" stroked="f">
                <v:path arrowok="t"/>
                <v:fill/>
              </v:shape>
            </v:group>
            <v:group style="position:absolute;left:7840;top:7184;width:219;height:192" coordorigin="7840,7184" coordsize="219,192">
              <v:shape style="position:absolute;left:7840;top:7184;width:219;height:192" coordorigin="7840,7184" coordsize="219,192" path="m8058,7280l8036,7338,7980,7372,7957,7376,7931,7374,7869,7346,7840,7293,7842,7268,7872,7211,7930,7184,7958,7185,8023,7210,8058,7277,8058,7280xe" filled="f" stroked="t" strokeweight="2.2pt" strokecolor="#231F20">
                <v:path arrowok="t"/>
              </v:shape>
            </v:group>
            <v:group style="position:absolute;left:9146;top:7205;width:219;height:192" coordorigin="9146,7205" coordsize="219,192">
              <v:shape style="position:absolute;left:9146;top:7205;width:219;height:192" coordorigin="9146,7205" coordsize="219,192" path="m9365,7301l9343,7359,9286,7394,9263,7397,9237,7395,9175,7367,9146,7314,9148,7290,9178,7232,9236,7205,9264,7207,9329,7232,9365,7299,9365,7301xe" filled="f" stroked="t" strokeweight="2.2pt" strokecolor="#231F20">
                <v:path arrowok="t"/>
              </v:shape>
            </v:group>
            <v:group style="position:absolute;left:9184;top:7238;width:141;height:123" coordorigin="9184,7238" coordsize="141,123">
              <v:shape style="position:absolute;left:9184;top:7238;width:141;height:123" coordorigin="9184,7238" coordsize="141,123" path="m9253,7238l9197,7266,9184,7310,9191,7327,9203,7342,9221,7353,9244,7360,9273,7361,9294,7353,9311,7339,9322,7321,9326,7301,9323,7284,9313,7265,9298,7251,9277,7241,9253,7238e" filled="t" fillcolor="#6F573C" stroked="f">
                <v:path arrowok="t"/>
                <v:fill/>
              </v:shape>
            </v:group>
            <v:group style="position:absolute;left:8556;top:6463;width:378;height:553" coordorigin="8556,6463" coordsize="378,553">
              <v:shape style="position:absolute;left:8556;top:6463;width:378;height:553" coordorigin="8556,6463" coordsize="378,553" path="m8844,6463l8774,6471,8710,6494,8656,6531,8611,6578,8579,6635,8560,6699,8556,6744,8557,6767,8570,6832,8597,6890,8636,6941,8686,6981,8743,7009,8764,7016,8748,7007,8732,6996,8674,6940,8642,6886,8621,6824,8615,6764,8615,6740,8629,6674,8657,6615,8698,6564,8749,6524,8809,6496,8875,6483,8935,6483,8926,6479,8909,6472,8889,6468,8867,6464,8844,6463e" filled="t" fillcolor="#D1D3D4" stroked="f">
                <v:path arrowok="t"/>
                <v:fill/>
              </v:shape>
            </v:group>
            <v:group style="position:absolute;left:8902;top:6483;width:38;height:3" coordorigin="8902,6483" coordsize="38,3">
              <v:shape style="position:absolute;left:8902;top:6483;width:38;height:3" coordorigin="8902,6483" coordsize="38,3" path="m8935,6483l8902,6483,8923,6484,8940,6486,8935,6483e" filled="t" fillcolor="#D1D3D4" stroked="f">
                <v:path arrowok="t"/>
                <v:fill/>
              </v:shape>
            </v:group>
            <v:group style="position:absolute;left:8818;top:6573;width:275;height:383" coordorigin="8818,6573" coordsize="275,383">
              <v:shape style="position:absolute;left:8818;top:6573;width:275;height:383" coordorigin="8818,6573" coordsize="275,383" path="m8979,6573l8818,6573,8842,6574,8866,6578,8931,6600,8984,6638,9023,6689,9044,6749,9047,6771,9046,6796,9034,6862,8995,6930,8969,6957,8986,6949,9048,6897,9079,6841,9093,6775,9092,6750,9075,6683,9042,6626,8995,6583,8979,6573e" filled="t" fillcolor="#D1D3D4" stroked="f">
                <v:path arrowok="t"/>
                <v:fill/>
              </v:shape>
            </v:group>
            <v:group style="position:absolute;left:8761;top:6547;width:219;height:34" coordorigin="8761,6547" coordsize="219,34">
              <v:shape style="position:absolute;left:8761;top:6547;width:219;height:34" coordorigin="8761,6547" coordsize="219,34" path="m8876,6547l8815,6556,8761,6581,8775,6578,8794,6576,8818,6573,8979,6573,8976,6572,8957,6563,8936,6555,8915,6550,8893,6548,8876,6547e" filled="t" fillcolor="#D1D3D4" stroked="f">
                <v:path arrowok="t"/>
                <v:fill/>
              </v:shape>
            </v:group>
            <v:group style="position:absolute;left:8673;top:6632;width:317;height:316" coordorigin="8673,6632" coordsize="317,316">
              <v:shape style="position:absolute;left:8673;top:6632;width:317;height:316" coordorigin="8673,6632" coordsize="317,316" path="m8820,6632l8757,6650,8708,6691,8679,6751,8673,6798,8676,6820,8701,6880,8749,6924,8812,6946,8836,6948,8859,6946,8920,6921,8965,6874,8988,6813,8990,6790,8989,6775,8970,6714,8928,6666,8868,6637,8820,6632e" filled="t" fillcolor="#D1D3D4" stroked="f">
                <v:path arrowok="t"/>
                <v:fill/>
              </v:shape>
            </v:group>
            <v:group style="position:absolute;left:8181;top:6586;width:236;height:375" coordorigin="8181,6586" coordsize="236,375">
              <v:shape style="position:absolute;left:8181;top:6586;width:236;height:375" coordorigin="8181,6586" coordsize="236,375" path="m8369,6586l8302,6598,8246,6631,8205,6682,8183,6744,8181,6767,8182,6770,8193,6836,8226,6893,8274,6935,8335,6958,8358,6961,8382,6960,8401,6958,8417,6954,8395,6953,8372,6948,8313,6920,8267,6875,8239,6815,8233,6767,8234,6744,8253,6682,8291,6632,8343,6596,8371,6586,8369,6586e" filled="t" fillcolor="#D1D3D4" stroked="f">
                <v:path arrowok="t"/>
                <v:fill/>
              </v:shape>
            </v:group>
            <v:group style="position:absolute;left:7930;top:6837;width:237;height:336" coordorigin="7930,6837" coordsize="237,336">
              <v:shape style="position:absolute;left:7930;top:6837;width:237;height:336" coordorigin="7930,6837" coordsize="237,336" path="m8061,6837l8004,6861,7959,6906,7933,6966,7930,6989,7931,7014,7951,7081,7990,7132,8045,7164,8087,7173,8112,7172,8133,7170,8151,7166,8165,7161,8140,7161,8117,7159,8054,7138,8005,7095,7975,7037,7968,6992,7970,6969,7989,6908,8027,6860,8044,6848,8061,6837e" filled="t" fillcolor="#D1D3D4" stroked="f">
                <v:path arrowok="t"/>
                <v:fill/>
              </v:shape>
              <v:shape style="position:absolute;left:7930;top:6837;width:237;height:336" coordorigin="7930,6837" coordsize="237,336" path="m8163,7159l8151,7161,8165,7161,8167,7160,8163,7159e" filled="t" fillcolor="#D1D3D4" stroked="f">
                <v:path arrowok="t"/>
                <v:fill/>
              </v:shape>
            </v:group>
            <v:group style="position:absolute;left:8959;top:6807;width:340;height:245" coordorigin="8959,6807" coordsize="340,245">
              <v:shape style="position:absolute;left:8959;top:6807;width:340;height:245" coordorigin="8959,6807" coordsize="340,245" path="m9252,6861l9112,6861,9136,6862,9158,6867,9216,6896,9260,6944,9282,7006,9284,7039,9283,7045,9283,7052,9290,7034,9296,7015,9299,6995,9298,6969,9279,6901,9255,6864,9252,6861e" filled="t" fillcolor="#D1D3D4" stroked="f">
                <v:path arrowok="t"/>
                <v:fill/>
              </v:shape>
              <v:shape style="position:absolute;left:8959;top:6807;width:340;height:245" coordorigin="8959,6807" coordsize="340,245" path="m9146,6807l9074,6818,9017,6849,8978,6897,8959,6956,8969,6938,8981,6921,9029,6882,9090,6862,9252,6861,9241,6849,9224,6836,9206,6825,9187,6816,9167,6810,9146,6807e" filled="t" fillcolor="#D1D3D4" stroked="f">
                <v:path arrowok="t"/>
                <v:fill/>
              </v:shape>
            </v:group>
            <v:group style="position:absolute;left:8888;top:6845;width:340;height:245" coordorigin="8888,6845" coordsize="340,245">
              <v:shape style="position:absolute;left:8888;top:6845;width:340;height:245" coordorigin="8888,6845" coordsize="340,245" path="m9181,6899l9041,6899,9064,6901,9087,6905,9145,6935,9188,6983,9211,7045,9213,7078,9212,7084,9211,7091,9219,7073,9225,7053,9228,7033,9227,7008,9208,6940,9184,6903,9181,6899e" filled="t" fillcolor="#D1D3D4" stroked="f">
                <v:path arrowok="t"/>
                <v:fill/>
              </v:shape>
              <v:shape style="position:absolute;left:8888;top:6845;width:340;height:245" coordorigin="8888,6845" coordsize="340,245" path="m9075,6845l9003,6856,8946,6888,8907,6935,8888,6994,8898,6977,8910,6960,8958,6921,9018,6901,9181,6899,9169,6888,9153,6875,9135,6864,9116,6855,9096,6849,9075,6845e" filled="t" fillcolor="#D1D3D4" stroked="f">
                <v:path arrowok="t"/>
                <v:fill/>
              </v:shape>
              <v:shape style="position:absolute;left:3720;top:4960;width:1691;height:1439" type="#_x0000_t75">
                <v:imagedata r:id="rId7" o:title=""/>
              </v:shape>
            </v:group>
            <v:group style="position:absolute;left:3757;top:8203;width:486;height:486" coordorigin="3757,8203" coordsize="486,486">
              <v:shape style="position:absolute;left:3757;top:8203;width:486;height:486" coordorigin="3757,8203" coordsize="486,486" path="m3989,8203l3924,8215,3865,8243,3817,8286,3781,8341,3761,8406,3757,8453,3758,8476,3776,8540,3809,8596,3856,8641,3914,8672,3980,8687,4004,8688,4027,8687,4092,8670,4148,8638,4194,8591,4226,8534,4241,8469,4242,8446,4242,8433,4230,8368,4201,8310,4158,8263,4102,8227,4037,8207,3989,8203e" filled="t" fillcolor="#8D6842" stroked="f">
                <v:path arrowok="t"/>
                <v:fill/>
              </v:shape>
            </v:group>
            <v:group style="position:absolute;left:3757;top:8203;width:486;height:486" coordorigin="3757,8203" coordsize="486,486">
              <v:shape style="position:absolute;left:3757;top:8203;width:486;height:486" coordorigin="3757,8203" coordsize="486,486" path="m4242,8446l4233,8513,4206,8573,4165,8624,4112,8661,4049,8683,4004,8688,3980,8687,3914,8672,3856,8641,3809,8596,3776,8540,3758,8476,3757,8453,3758,8429,3773,8362,3804,8303,3848,8256,3903,8223,3967,8205,3989,8203,4014,8204,4082,8219,4140,8249,4188,8293,4222,8348,4240,8411,4242,8446xe" filled="f" stroked="t" strokeweight="3.3pt" strokecolor="#231F20">
                <v:path arrowok="t"/>
              </v:shape>
            </v:group>
            <v:group style="position:absolute;left:3884;top:8330;width:232;height:232" coordorigin="3884,8330" coordsize="232,232">
              <v:shape style="position:absolute;left:3884;top:8330;width:232;height:232" coordorigin="3884,8330" coordsize="232,232" path="m3987,8330l3929,8354,3891,8407,3884,8455,3887,8476,3921,8531,3981,8560,4004,8562,4027,8558,4083,8526,4113,8468,4116,8446,4115,8431,4090,8374,4036,8337,3987,8330e" filled="t" fillcolor="#37230A" stroked="f">
                <v:path arrowok="t"/>
                <v:fill/>
              </v:shape>
            </v:group>
            <v:group style="position:absolute;left:3999;top:6703;width:3569;height:3569" coordorigin="3999,6703" coordsize="3569,3569">
              <v:shape style="position:absolute;left:3999;top:6703;width:3569;height:3569" coordorigin="3999,6703" coordsize="3569,3569" path="m5784,6703l5638,6709,5495,6726,5355,6755,5220,6794,5089,6843,4964,6902,4844,6970,4730,7047,4623,7133,4522,7226,4429,7326,4344,7434,4267,7548,4199,7668,4140,7793,4090,7924,4051,8059,4023,8198,4005,8341,3999,8488,4005,8634,4023,8777,4051,8917,4090,9052,4140,9182,4199,9308,4267,9428,4344,9542,4429,9649,4522,9750,4623,9843,4730,9928,4844,10005,4964,10073,5089,10132,5220,10181,5355,10221,5495,10249,5638,10267,5784,10272,5931,10267,6074,10249,6213,10221,6348,10181,6479,10132,6604,10073,6724,10005,6838,9928,6946,9843,7046,9750,7139,9649,7224,9542,7301,9428,7370,9308,7429,9182,7478,9052,7517,8917,7545,8777,7563,8634,7569,8488,7563,8341,7545,8198,7517,8059,7478,7924,7429,7793,7370,7668,7301,7548,7224,7434,7139,7326,7046,7226,6946,7133,6838,7047,6724,6970,6604,6902,6479,6843,6348,6794,6213,6755,6074,6726,5931,6709,5784,6703e" filled="t" fillcolor="#A97B50" stroked="f">
                <v:path arrowok="t"/>
                <v:fill/>
              </v:shape>
            </v:group>
            <v:group style="position:absolute;left:3986;top:6712;width:3570;height:3570" coordorigin="3986,6712" coordsize="3570,3570">
              <v:shape style="position:absolute;left:3986;top:6712;width:3570;height:3570" coordorigin="3986,6712" coordsize="3570,3570" path="m5743,6712l5605,6719,5468,6738,5333,6766,5202,6805,5074,6854,4950,6912,4830,6980,4716,7057,4608,7142,4507,7236,4412,7339,4325,7450,4246,7568,4177,7695,4116,7828,4067,7966,4030,8105,4004,8245,3989,8385,3986,8525,3994,8663,4012,8800,4041,8934,4080,9066,4128,9194,4187,9318,4254,9437,4331,9551,4417,9659,4511,9761,4614,9856,4724,9943,4843,10021,4969,10091,5103,10151,5240,10201,5380,10238,5520,10264,5660,10278,5799,10281,5938,10274,6074,10256,6209,10227,6340,10188,6468,10139,6592,10081,6712,10013,6826,9937,6934,9851,7036,9757,7130,9654,7217,9543,7296,9425,7365,9299,7426,9165,7475,9027,7513,8888,7538,8748,7553,8608,7556,8469,7548,8330,7530,8193,7501,8059,7463,7927,7414,7799,7356,7675,7288,7556,7211,7442,7125,7334,7031,7232,6929,7138,6818,7051,6699,6972,6573,6902,6440,6842,6302,6793,6162,6755,6023,6729,5883,6715,5743,6712e" filled="t" fillcolor="#A97B50" stroked="f">
                <v:path arrowok="t"/>
                <v:fill/>
              </v:shape>
            </v:group>
            <v:group style="position:absolute;left:3986;top:6712;width:3570;height:3570" coordorigin="3986,6712" coordsize="3570,3570">
              <v:shape style="position:absolute;left:3986;top:6712;width:3570;height:3570" coordorigin="3986,6712" coordsize="3570,3570" path="m6440,6842l6573,6902,6699,6972,6818,7051,6929,7138,7031,7232,7125,7334,7211,7442,7288,7556,7356,7675,7414,7799,7463,7927,7501,8059,7530,8193,7548,8330,7556,8469,7553,8608,7538,8748,7513,8888,7475,9027,7426,9165,7365,9299,7296,9425,7217,9543,7130,9654,7036,9757,6934,9851,6826,9937,6712,10013,6592,10081,6468,10139,6340,10188,6209,10227,6074,10256,5938,10274,5799,10281,5660,10278,5520,10264,5380,10238,5240,10201,5103,10151,4969,10091,4843,10021,4724,9943,4614,9856,4511,9761,4417,9659,4331,9551,4254,9437,4187,9318,4128,9194,4080,9066,4041,8934,4012,8800,3994,8663,3986,8525,3989,8385,4004,8245,4030,8105,4067,7966,4116,7828,4177,7695,4246,7568,4325,7450,4412,7339,4507,7236,4608,7142,4716,7057,4830,6980,4950,6912,5074,6854,5202,6805,5333,6766,5468,6738,5605,6719,5743,6712,5883,6715,6023,6729,6162,6755,6302,6793,6440,6842xe" filled="f" stroked="t" strokeweight="4.4pt" strokecolor="#231F20">
                <v:path arrowok="t"/>
              </v:shape>
            </v:group>
            <v:group style="position:absolute;left:3497;top:7124;width:186;height:184" coordorigin="3497,7124" coordsize="186,184">
              <v:shape style="position:absolute;left:3497;top:7124;width:186;height:184" coordorigin="3497,7124" coordsize="186,184" path="m3575,7124l3520,7156,3497,7218,3500,7239,3535,7289,3604,7308,3625,7303,3673,7260,3683,7216,3683,7213,3660,7157,3602,7126,3575,7124e" filled="t" fillcolor="#D3C9AE" stroked="f">
                <v:path arrowok="t"/>
                <v:fill/>
              </v:shape>
            </v:group>
            <v:group style="position:absolute;left:3553;top:7183;width:75;height:68" coordorigin="3553,7183" coordsize="75,68">
              <v:shape style="position:absolute;left:3553;top:7183;width:75;height:68" coordorigin="3553,7183" coordsize="75,68" path="m3573,7183l3559,7198,3553,7222,3561,7238,3578,7249,3605,7251,3621,7237,3628,7216,3627,7208,3619,7193,3601,7184,3573,7183e" filled="t" fillcolor="#9D8867" stroked="f">
                <v:path arrowok="t"/>
                <v:fill/>
              </v:shape>
            </v:group>
            <v:group style="position:absolute;left:2163;top:7124;width:186;height:184" coordorigin="2163,7124" coordsize="186,184">
              <v:shape style="position:absolute;left:2163;top:7124;width:186;height:184" coordorigin="2163,7124" coordsize="186,184" path="m2241,7124l2185,7156,2163,7218,2166,7239,2201,7289,2269,7308,2291,7303,2339,7260,2349,7216,2349,7213,2326,7157,2267,7126,2241,7124e" filled="t" fillcolor="#D3C9AE" stroked="f">
                <v:path arrowok="t"/>
                <v:fill/>
              </v:shape>
            </v:group>
            <v:group style="position:absolute;left:3497;top:7124;width:186;height:184" coordorigin="3497,7124" coordsize="186,184">
              <v:shape style="position:absolute;left:3497;top:7124;width:186;height:184" coordorigin="3497,7124" coordsize="186,184" path="m3683,7216l3661,7277,3604,7308,3578,7306,3520,7275,3497,7218,3500,7195,3535,7141,3575,7124,3602,7126,3660,7157,3683,7213,3683,7216xe" filled="f" stroked="t" strokeweight="2.2pt" strokecolor="#231F20">
                <v:path arrowok="t"/>
              </v:shape>
            </v:group>
            <v:group style="position:absolute;left:2163;top:7124;width:186;height:184" coordorigin="2163,7124" coordsize="186,184">
              <v:shape style="position:absolute;left:2163;top:7124;width:186;height:184" coordorigin="2163,7124" coordsize="186,184" path="m2349,7216l2326,7277,2269,7308,2244,7306,2185,7275,2163,7218,2166,7195,2201,7141,2241,7124,2267,7126,2326,7157,2349,7213,2349,7216xe" filled="f" stroked="t" strokeweight="2.2pt" strokecolor="#231F20">
                <v:path arrowok="t"/>
              </v:shape>
            </v:group>
            <v:group style="position:absolute;left:2219;top:7183;width:75;height:68" coordorigin="2219,7183" coordsize="75,68">
              <v:shape style="position:absolute;left:2219;top:7183;width:75;height:68" coordorigin="2219,7183" coordsize="75,68" path="m2239,7183l2224,7198,2219,7222,2226,7238,2244,7249,2271,7251,2287,7237,2294,7216,2293,7208,2284,7193,2267,7184,2239,7183e" filled="t" fillcolor="#9D8867" stroked="f">
                <v:path arrowok="t"/>
                <v:fill/>
              </v:shape>
            </v:group>
            <v:group style="position:absolute;left:3867;top:10895;width:243;height:243" coordorigin="3867,10895" coordsize="243,243">
              <v:shape style="position:absolute;left:3867;top:10895;width:243;height:243" coordorigin="3867,10895" coordsize="243,243" path="m3867,11096l3984,11138,4006,11099,3977,11099,3867,11096e" filled="t" fillcolor="#37230A" stroked="f">
                <v:path arrowok="t"/>
                <v:fill/>
              </v:shape>
              <v:shape style="position:absolute;left:3867;top:10895;width:243;height:243" coordorigin="3867,10895" coordsize="243,243" path="m3941,10985l3989,11038,3899,11038,3977,11099,4006,11099,4066,10991,4021,10991,3941,10985e" filled="t" fillcolor="#37230A" stroked="f">
                <v:path arrowok="t"/>
                <v:fill/>
              </v:shape>
              <v:shape style="position:absolute;left:3867;top:10895;width:243;height:243" coordorigin="3867,10895" coordsize="243,243" path="m3968,10927l4021,10991,4066,10991,4090,10948,4047,10948,3968,10927e" filled="t" fillcolor="#37230A" stroked="f">
                <v:path arrowok="t"/>
                <v:fill/>
              </v:shape>
              <v:shape style="position:absolute;left:3867;top:10895;width:243;height:243" coordorigin="3867,10895" coordsize="243,243" path="m4010,10895l4047,10948,4090,10948,4110,10911,4010,10895e" filled="t" fillcolor="#37230A" stroked="f">
                <v:path arrowok="t"/>
                <v:fill/>
              </v:shape>
            </v:group>
            <v:group style="position:absolute;left:5019;top:10822;width:338;height:317" coordorigin="5019,10822" coordsize="338,317">
              <v:shape style="position:absolute;left:5019;top:10822;width:338;height:317" coordorigin="5019,10822" coordsize="338,317" path="m5161,10822l5019,10853,5214,11138,5356,11086,5246,11086,5325,11033,5219,11033,5286,10975,5187,10975,5240,10922,5161,10922,5197,10874,5098,10874,5161,10822e" filled="t" fillcolor="#37230A" stroked="f">
                <v:path arrowok="t"/>
                <v:fill/>
              </v:shape>
              <v:shape style="position:absolute;left:5019;top:10822;width:338;height:317" coordorigin="5019,10822" coordsize="338,317" path="m5341,11022l5219,11033,5325,11033,5341,11022e" filled="t" fillcolor="#37230A" stroked="f">
                <v:path arrowok="t"/>
                <v:fill/>
              </v:shape>
              <v:shape style="position:absolute;left:5019;top:10822;width:338;height:317" coordorigin="5019,10822" coordsize="338,317" path="m5304,10959l5187,10975,5286,10975,5304,10959e" filled="t" fillcolor="#37230A" stroked="f">
                <v:path arrowok="t"/>
                <v:fill/>
              </v:shape>
              <v:shape style="position:absolute;left:5019;top:10822;width:338;height:317" coordorigin="5019,10822" coordsize="338,317" path="m5261,10901l5161,10922,5240,10922,5261,10901e" filled="t" fillcolor="#37230A" stroked="f">
                <v:path arrowok="t"/>
                <v:fill/>
              </v:shape>
              <v:shape style="position:absolute;left:5019;top:10822;width:338;height:317" coordorigin="5019,10822" coordsize="338,317" path="m5209,10859l5098,10874,5197,10874,5209,10859e" filled="t" fillcolor="#37230A" stroked="f">
                <v:path arrowok="t"/>
                <v:fill/>
              </v:shape>
            </v:group>
            <v:group style="position:absolute;left:3989;top:10406;width:896;height:804" coordorigin="3989,10406" coordsize="896,804">
              <v:shape style="position:absolute;left:3989;top:10406;width:896;height:804" coordorigin="3989,10406" coordsize="896,804" path="m4839,11118l4779,11170,4703,11201,4613,11210,4581,11208,4515,11197,4446,11177,4376,11149,4307,11110,4239,11064,4176,11010,4122,10952,4076,10892,4040,10831,4013,10769,3995,10709,3989,10650,3989,10622,4008,10543,4052,10478,4117,10432,4199,10409,4260,10406,4292,10407,4358,10418,4427,10438,4497,10467,4566,10505,4634,10552,4696,10605,4751,10663,4797,10723,4833,10784,4860,10846,4877,10907,4884,10965,4884,10994,4865,11072,4839,11118xe" filled="f" stroked="t" strokeweight="2.2pt" strokecolor="#231F20">
                <v:path arrowok="t"/>
              </v:shape>
            </v:group>
            <v:group style="position:absolute;left:3786;top:11128;width:281;height:279" coordorigin="3786,11128" coordsize="281,279">
              <v:shape style="position:absolute;left:3786;top:11128;width:281;height:279" coordorigin="3786,11128" coordsize="281,279" path="m3912,11128l3853,11149,3809,11194,3787,11260,3786,11286,3790,11306,3820,11359,3874,11395,3948,11408,3969,11402,4025,11368,4059,11313,4066,11269,4066,11258,4047,11198,4002,11153,3937,11130,3912,11128e" filled="t" fillcolor="#734920" stroked="f">
                <v:path arrowok="t"/>
                <v:fill/>
              </v:shape>
            </v:group>
            <v:group style="position:absolute;left:3850;top:11191;width:153;height:154" coordorigin="3850,11191" coordsize="153,154">
              <v:shape style="position:absolute;left:3850;top:11191;width:153;height:154" coordorigin="3850,11191" coordsize="153,154" path="m3920,11191l3859,11237,3850,11288,3858,11306,3871,11323,3889,11335,3911,11343,3937,11345,3958,11339,3976,11327,3990,11311,4000,11291,4003,11269,4002,11254,3965,11203,3920,11191e" filled="t" fillcolor="#492A05" stroked="f">
                <v:path arrowok="t"/>
                <v:fill/>
              </v:shape>
            </v:group>
            <v:group style="position:absolute;left:5132;top:11128;width:281;height:279" coordorigin="5132,11128" coordsize="281,279">
              <v:shape style="position:absolute;left:5132;top:11128;width:281;height:279" coordorigin="5132,11128" coordsize="281,279" path="m5258,11128l5200,11149,5156,11194,5134,11260,5132,11286,5136,11306,5166,11359,5220,11395,5294,11408,5316,11402,5371,11368,5406,11313,5413,11269,5412,11258,5393,11198,5349,11153,5284,11130,5258,11128e" filled="t" fillcolor="#734920" stroked="f">
                <v:path arrowok="t"/>
                <v:fill/>
              </v:shape>
            </v:group>
            <v:group style="position:absolute;left:3786;top:11128;width:281;height:279" coordorigin="3786,11128" coordsize="281,279">
              <v:shape style="position:absolute;left:3786;top:11128;width:281;height:279" coordorigin="3786,11128" coordsize="281,279" path="m4066,11269l4051,11334,4008,11383,3948,11408,3921,11407,3853,11386,3807,11343,3786,11286,3787,11260,3809,11194,3853,11149,3912,11128,3937,11130,4002,11153,4047,11198,4066,11258,4066,11269xe" filled="f" stroked="t" strokeweight="2.2pt" strokecolor="#231F20">
                <v:path arrowok="t"/>
              </v:shape>
            </v:group>
            <v:group style="position:absolute;left:5132;top:11128;width:281;height:279" coordorigin="5132,11128" coordsize="281,279">
              <v:shape style="position:absolute;left:5132;top:11128;width:281;height:279" coordorigin="5132,11128" coordsize="281,279" path="m5413,11269l5397,11334,5355,11383,5294,11408,5267,11407,5200,11386,5154,11343,5132,11286,5134,11260,5156,11194,5200,11149,5258,11128,5284,11130,5349,11153,5393,11198,5412,11258,5413,11269xe" filled="f" stroked="t" strokeweight="2.2pt" strokecolor="#231F20">
                <v:path arrowok="t"/>
              </v:shape>
            </v:group>
            <v:group style="position:absolute;left:5197;top:11191;width:153;height:154" coordorigin="5197,11191" coordsize="153,154">
              <v:shape style="position:absolute;left:5197;top:11191;width:153;height:154" coordorigin="5197,11191" coordsize="153,154" path="m5267,11191l5205,11237,5197,11288,5205,11306,5218,11323,5235,11335,5257,11343,5283,11345,5304,11339,5323,11327,5337,11311,5346,11291,5349,11269,5348,11254,5312,11203,5267,11191e" filled="t" fillcolor="#492A05" stroked="f">
                <v:path arrowok="t"/>
                <v:fill/>
              </v:shape>
            </v:group>
            <v:group style="position:absolute;left:7945;top:9499;width:191;height:190" coordorigin="7945,9499" coordsize="191,190">
              <v:shape style="position:absolute;left:7945;top:9499;width:191;height:190" coordorigin="7945,9499" coordsize="191,190" path="m8037,9499l7979,9521,7947,9579,7945,9604,7949,9624,7987,9671,8057,9688,8078,9682,8125,9638,8135,9594,8133,9575,8100,9520,8037,9499e" filled="t" fillcolor="#987047" stroked="f">
                <v:path arrowok="t"/>
                <v:fill/>
              </v:shape>
            </v:group>
            <v:group style="position:absolute;left:7981;top:9536;width:119;height:118" coordorigin="7981,9536" coordsize="119,118">
              <v:shape style="position:absolute;left:7981;top:9536;width:119;height:118" coordorigin="7981,9536" coordsize="119,118" path="m8027,9536l8008,9544,7994,9558,7984,9578,7981,9604,7988,9624,8002,9640,8021,9650,8045,9654,8066,9648,8084,9635,8095,9616,8099,9594,8098,9580,8089,9562,8074,9548,8054,9539,8027,9536e" filled="t" fillcolor="#553D21" stroked="f">
                <v:path arrowok="t"/>
                <v:fill/>
              </v:shape>
            </v:group>
            <v:group style="position:absolute;left:9086;top:9499;width:191;height:190" coordorigin="9086,9499" coordsize="191,190">
              <v:shape style="position:absolute;left:9086;top:9499;width:191;height:190" coordorigin="9086,9499" coordsize="191,190" path="m9179,9499l9121,9521,9089,9579,9086,9604,9091,9624,9129,9671,9199,9688,9220,9682,9267,9638,9277,9594,9275,9575,9242,9520,9179,9499e" filled="t" fillcolor="#987047" stroked="f">
                <v:path arrowok="t"/>
                <v:fill/>
              </v:shape>
            </v:group>
            <v:group style="position:absolute;left:7945;top:9499;width:191;height:190" coordorigin="7945,9499" coordsize="191,190">
              <v:shape style="position:absolute;left:7945;top:9499;width:191;height:190" coordorigin="7945,9499" coordsize="191,190" path="m8135,9594l8113,9656,8057,9688,8030,9687,7970,9658,7945,9604,7947,9579,7979,9521,8037,9499,8060,9501,8115,9536,8135,9594xe" filled="f" stroked="t" strokeweight="2.2pt" strokecolor="#231F20">
                <v:path arrowok="t"/>
              </v:shape>
            </v:group>
            <v:group style="position:absolute;left:9086;top:9499;width:191;height:190" coordorigin="9086,9499" coordsize="191,190">
              <v:shape style="position:absolute;left:9086;top:9499;width:191;height:190" coordorigin="9086,9499" coordsize="191,190" path="m9277,9594l9255,9656,9199,9688,9172,9687,9112,9658,9086,9604,9089,9579,9121,9521,9179,9499,9202,9501,9257,9536,9277,9594xe" filled="f" stroked="t" strokeweight="2.2pt" strokecolor="#231F20">
                <v:path arrowok="t"/>
              </v:shape>
            </v:group>
            <v:group style="position:absolute;left:9123;top:9536;width:119;height:118" coordorigin="9123,9536" coordsize="119,118">
              <v:shape style="position:absolute;left:9123;top:9536;width:119;height:118" coordorigin="9123,9536" coordsize="119,118" path="m9169,9536l9150,9544,9136,9558,9126,9578,9123,9604,9130,9624,9143,9640,9163,9650,9187,9654,9208,9648,9226,9635,9237,9616,9241,9594,9240,9580,9231,9562,9216,9548,9195,9539,9169,9536e" filled="t" fillcolor="#553D21" stroked="f">
                <v:path arrowok="t"/>
                <v:fill/>
              </v:shape>
            </v:group>
            <v:group style="position:absolute;left:6223;top:11111;width:163;height:162" coordorigin="6223,11111" coordsize="163,162">
              <v:shape style="position:absolute;left:6223;top:11111;width:163;height:162" coordorigin="6223,11111" coordsize="163,162" path="m6299,11111l6245,11138,6223,11204,6228,11223,6272,11265,6323,11273,6343,11265,6361,11253,6374,11236,6383,11216,6386,11193,6384,11171,6344,11122,6299,11111e" filled="t" fillcolor="#E6DABC" stroked="f">
                <v:path arrowok="t"/>
                <v:fill/>
              </v:shape>
            </v:group>
            <v:group style="position:absolute;left:6268;top:11156;width:72;height:68" coordorigin="6268,11156" coordsize="72,68">
              <v:shape style="position:absolute;left:6268;top:11156;width:72;height:68" coordorigin="6268,11156" coordsize="72,68" path="m6291,11156l6275,11170,6268,11191,6274,11209,6290,11221,6317,11224,6334,11211,6340,11190,6340,11187,6334,11170,6318,11159,6291,11156e" filled="t" fillcolor="#AC8C68" stroked="f">
                <v:path arrowok="t"/>
                <v:fill/>
              </v:shape>
            </v:group>
            <v:group style="position:absolute;left:7516;top:11111;width:163;height:162" coordorigin="7516,11111" coordsize="163,162">
              <v:shape style="position:absolute;left:7516;top:11111;width:163;height:162" coordorigin="7516,11111" coordsize="163,162" path="m7592,11111l7538,11138,7516,11204,7521,11223,7565,11265,7616,11273,7636,11265,7654,11253,7667,11236,7676,11216,7679,11193,7676,11171,7637,11122,7592,11111e" filled="t" fillcolor="#E6DABC" stroked="f">
                <v:path arrowok="t"/>
                <v:fill/>
              </v:shape>
            </v:group>
            <v:group style="position:absolute;left:6223;top:11111;width:163;height:162" coordorigin="6223,11111" coordsize="163,162">
              <v:shape style="position:absolute;left:6223;top:11111;width:163;height:162" coordorigin="6223,11111" coordsize="163,162" path="m6386,11193l6361,11253,6323,11273,6295,11271,6238,11240,6223,11204,6225,11179,6260,11124,6299,11111,6323,11114,6375,11152,6386,11193xe" filled="f" stroked="t" strokeweight="2.2pt" strokecolor="#231F20">
                <v:path arrowok="t"/>
              </v:shape>
            </v:group>
            <v:group style="position:absolute;left:7516;top:11111;width:163;height:162" coordorigin="7516,11111" coordsize="163,162">
              <v:shape style="position:absolute;left:7516;top:11111;width:163;height:162" coordorigin="7516,11111" coordsize="163,162" path="m7679,11193l7654,11253,7616,11273,7588,11271,7531,11240,7516,11204,7518,11179,7553,11124,7592,11111,7616,11114,7668,11152,7679,11193xe" filled="f" stroked="t" strokeweight="2.2pt" strokecolor="#231F20">
                <v:path arrowok="t"/>
              </v:shape>
            </v:group>
            <v:group style="position:absolute;left:7561;top:11156;width:72;height:68" coordorigin="7561,11156" coordsize="72,68">
              <v:shape style="position:absolute;left:7561;top:11156;width:72;height:68" coordorigin="7561,11156" coordsize="72,68" path="m7584,11156l7568,11170,7561,11191,7567,11209,7583,11221,7610,11224,7627,11211,7633,11190,7633,11187,7627,11170,7611,11159,7584,11156e" filled="t" fillcolor="#AC8C68" stroked="f">
                <v:path arrowok="t"/>
                <v:fill/>
              </v:shape>
            </v:group>
            <v:group style="position:absolute;left:2164;top:6899;width:287;height:150" coordorigin="2164,6899" coordsize="287,150">
              <v:shape style="position:absolute;left:2164;top:6899;width:287;height:150" coordorigin="2164,6899" coordsize="287,150" path="m2451,6899l2217,6899,2276,6952,2174,6956,2250,6990,2164,7007,2246,7028,2193,7049,2322,7049,2451,6899e" filled="t" fillcolor="#F78F26" stroked="f">
                <v:path arrowok="t"/>
                <v:fill/>
              </v:shape>
            </v:group>
            <v:group style="position:absolute;left:2253;top:6939;width:164;height:108" coordorigin="2253,6939" coordsize="164,108">
              <v:shape style="position:absolute;left:2253;top:6939;width:164;height:108" coordorigin="2253,6939" coordsize="164,108" path="m2417,6939l2310,6939,2333,6973,2269,6973,2322,6998,2255,7009,2301,7030,2253,7047,2337,7047,2417,6939e" filled="t" fillcolor="#B75919" stroked="f">
                <v:path arrowok="t"/>
                <v:fill/>
              </v:shape>
            </v:group>
            <v:group style="position:absolute;left:3421;top:6899;width:287;height:150" coordorigin="3421,6899" coordsize="287,150">
              <v:shape style="position:absolute;left:3421;top:6899;width:287;height:150" coordorigin="3421,6899" coordsize="287,150" path="m3655,6899l3421,6899,3550,7049,3680,7049,3626,7028,3708,7007,3623,6990,3699,6956,3596,6952,3655,6899e" filled="t" fillcolor="#F78F26" stroked="f">
                <v:path arrowok="t"/>
                <v:fill/>
              </v:shape>
            </v:group>
            <v:group style="position:absolute;left:3455;top:6939;width:164;height:108" coordorigin="3455,6939" coordsize="164,108">
              <v:shape style="position:absolute;left:3455;top:6939;width:164;height:108" coordorigin="3455,6939" coordsize="164,108" path="m3562,6939l3455,6939,3535,7047,3619,7047,3571,7030,3617,7009,3550,6998,3604,6973,3539,6973,3562,6939e" filled="t" fillcolor="#B75919" stroked="f">
                <v:path arrowok="t"/>
                <v:fill/>
              </v:shape>
            </v:group>
            <v:group style="position:absolute;left:2402;top:7125;width:1067;height:343" coordorigin="2402,7125" coordsize="1067,343">
              <v:shape style="position:absolute;left:2402;top:7125;width:1067;height:343" coordorigin="2402,7125" coordsize="1067,343" path="m2936,7125l2849,7128,2767,7134,2690,7145,2620,7159,2558,7176,2482,7207,2429,7243,2402,7297,2404,7311,2444,7364,2505,7398,2588,7427,2655,7443,2728,7455,2807,7464,2892,7468,2936,7469,2979,7468,3064,7464,3143,7455,3217,7443,3283,7427,3341,7409,3410,7376,3462,7325,3469,7297,3467,7283,3427,7230,3366,7196,3283,7167,3217,7151,3143,7139,3064,7130,2979,7126,2936,7125e" filled="t" fillcolor="#231F20" stroked="f">
                <v:path arrowok="t"/>
                <v:fill/>
              </v:shape>
            </v:group>
            <v:group style="position:absolute;left:4269;top:9174;width:3005;height:1017" coordorigin="4269,9174" coordsize="3005,1017">
              <v:shape style="position:absolute;left:4269;top:9174;width:3005;height:1017" coordorigin="4269,9174" coordsize="3005,1017" path="m4269,9178l4294,9236,4322,9294,4351,9350,4383,9405,4417,9459,4453,9512,4491,9563,4531,9613,4573,9662,4617,9708,4664,9754,4712,9797,4762,9839,4814,9878,4868,9916,4923,9952,4981,9985,5040,10017,5101,10046,5164,10073,5289,10118,5416,10152,5543,10175,5670,10188,5797,10191,5922,10184,6046,10167,6168,10141,6288,10106,6293,10104,5766,10104,5641,10099,5515,10085,5390,10060,5265,10026,5141,9982,5083,9957,5026,9930,4970,9901,4916,9871,4864,9838,4813,9804,4763,9769,4715,9731,4669,9692,4624,9652,4581,9610,4499,9523,4425,9430,4357,9332,4297,9230,4269,9178e" filled="t" fillcolor="#A06D42" stroked="f">
                <v:path arrowok="t"/>
                <v:fill/>
              </v:shape>
              <v:shape style="position:absolute;left:4269;top:9174;width:3005;height:1017" coordorigin="4269,9174" coordsize="3005,1017" path="m7275,9174l7213,9287,7143,9394,7066,9495,6983,9588,6893,9675,6798,9754,6697,9825,6592,9889,6483,9946,6370,9993,6254,10033,6135,10064,6013,10087,5890,10100,5766,10104,6293,10104,6404,10062,6517,10009,6625,9948,6729,9878,6827,9800,6919,9715,7005,9621,7084,9521,7155,9413,7219,9299,7273,9178,7274,9175,7275,9174e" filled="t" fillcolor="#A06D42" stroked="f">
                <v:path arrowok="t"/>
                <v:fill/>
              </v:shape>
            </v:group>
            <v:group style="position:absolute;left:4947;top:7936;width:259;height:258" coordorigin="4947,7936" coordsize="259,258">
              <v:shape style="position:absolute;left:4947;top:7936;width:259;height:258" coordorigin="4947,7936" coordsize="259,258" path="m5068,7936l5007,7957,4964,8004,4947,8072,4950,8094,4980,8151,5034,8187,5080,8195,5103,8192,5161,8163,5198,8110,5206,8065,5206,8055,5184,7995,5136,7952,5068,7936e" filled="t" fillcolor="#BA8758" stroked="f">
                <v:path arrowok="t"/>
                <v:fill/>
              </v:shape>
            </v:group>
            <v:group style="position:absolute;left:5003;top:7993;width:147;height:147" coordorigin="5003,7993" coordsize="147,147">
              <v:shape style="position:absolute;left:5003;top:7993;width:147;height:147" coordorigin="5003,7993" coordsize="147,147" path="m5064,7993l5014,8028,5003,8075,5009,8095,5021,8113,5037,8127,5058,8136,5082,8139,5104,8134,5123,8123,5137,8107,5147,8088,5151,8065,5149,8050,5112,8003,5064,7993e" filled="t" fillcolor="#231F20" stroked="f">
                <v:path arrowok="t"/>
                <v:fill/>
              </v:shape>
            </v:group>
            <v:group style="position:absolute;left:6343;top:7927;width:277;height:276" coordorigin="6343,7927" coordsize="277,276">
              <v:shape style="position:absolute;left:6343;top:7927;width:277;height:276" coordorigin="6343,7927" coordsize="277,276" path="m6476,7927l6415,7944,6368,7987,6345,8052,6343,8077,6346,8097,6375,8152,6427,8189,6500,8203,6522,8198,6578,8165,6612,8110,6620,8065,6618,8043,6593,7984,6543,7942,6476,7927e" filled="t" fillcolor="#BA8758" stroked="f">
                <v:path arrowok="t"/>
                <v:fill/>
              </v:shape>
            </v:group>
            <v:group style="position:absolute;left:6408;top:7993;width:147;height:147" coordorigin="6408,7993" coordsize="147,147">
              <v:shape style="position:absolute;left:6408;top:7993;width:147;height:147" coordorigin="6408,7993" coordsize="147,147" path="m6468,7993l6419,8028,6408,8075,6414,8095,6425,8113,6442,8127,6462,8136,6486,8139,6508,8134,6527,8123,6542,8107,6552,8088,6555,8065,6553,8050,6516,8003,6468,7993e" filled="t" fillcolor="#231F20" stroked="f">
                <v:path arrowok="t"/>
                <v:fill/>
              </v:shape>
            </v:group>
            <v:group style="position:absolute;left:5277;top:8026;width:875;height:437" coordorigin="5277,8026" coordsize="875,437">
              <v:shape style="position:absolute;left:5277;top:8026;width:875;height:437" coordorigin="5277,8026" coordsize="875,437" path="m5789,8026l5706,8031,5628,8048,5554,8075,5487,8110,5427,8154,5376,8205,5335,8262,5303,8325,5284,8392,5277,8463,5330,8463,5340,8436,5352,8411,5397,8339,5456,8277,5526,8226,5607,8188,5665,8170,5726,8159,5789,8155,6153,8155,6151,8154,6092,8110,6025,8075,5951,8048,5872,8031,5831,8027,5789,8026e" filled="t" fillcolor="#7C5B38" stroked="f">
                <v:path arrowok="t"/>
                <v:fill/>
              </v:shape>
            </v:group>
            <v:group style="position:absolute;left:5789;top:8155;width:512;height:308" coordorigin="5789,8155" coordsize="512,308">
              <v:shape style="position:absolute;left:5789;top:8155;width:512;height:308" coordorigin="5789,8155" coordsize="512,308" path="m6153,8155l5789,8155,5822,8156,5853,8159,5914,8170,5972,8188,6053,8226,6123,8277,6182,8339,6227,8411,6248,8463,6302,8463,6295,8392,6275,8325,6244,8262,6203,8205,6178,8178,6153,8155e" filled="t" fillcolor="#7C5B38" stroked="f">
                <v:path arrowok="t"/>
                <v:fill/>
              </v:shape>
            </v:group>
            <v:group style="position:absolute;left:5092;top:8741;width:1363;height:338" coordorigin="5092,8741" coordsize="1363,338">
              <v:shape style="position:absolute;left:5092;top:8741;width:1363;height:338" coordorigin="5092,8741" coordsize="1363,338" path="m5527,8741l5444,8745,5365,8755,5292,8771,5227,8792,5169,8818,5105,8860,5092,8871,5115,8889,5165,8924,5221,8957,5282,8985,5348,9011,5418,9033,5491,9051,5568,9064,5648,9074,5731,9079,5773,9079,5816,9079,5898,9074,5978,9064,6056,9051,6129,9033,6199,9011,6265,8985,6326,8957,6381,8924,6432,8889,6455,8871,6442,8860,6378,8818,6320,8792,6263,8773,5785,8773,5766,8769,5688,8754,5609,8745,5548,8742,5527,8741e" filled="t" fillcolor="#96463A" stroked="f">
                <v:path arrowok="t"/>
                <v:fill/>
              </v:shape>
            </v:group>
            <v:group style="position:absolute;left:5785;top:8741;width:478;height:32" coordorigin="5785,8741" coordsize="478,32">
              <v:shape style="position:absolute;left:5785;top:8741;width:478;height:32" coordorigin="5785,8741" coordsize="478,32" path="m6024,8741l5960,8743,5899,8750,5821,8764,5785,8773,6263,8773,6183,8755,6106,8745,6024,8741e" filled="t" fillcolor="#96463A" stroked="f">
                <v:path arrowok="t"/>
                <v:fill/>
              </v:shape>
            </v:group>
            <v:group style="position:absolute;left:4806;top:8772;width:1904;height:182" coordorigin="4806,8772" coordsize="1904,182">
              <v:shape style="position:absolute;left:4806;top:8772;width:1904;height:182" coordorigin="4806,8772" coordsize="1904,182" path="m4806,8772l4881,8807,4961,8837,5046,8865,5136,8888,5231,8908,5329,8925,5431,8938,5537,8947,5645,8953,5756,8954,5812,8954,5922,8950,6029,8943,6133,8932,6234,8917,6331,8899,6424,8877,6512,8851,6595,8823,6673,8790,6710,8772e" filled="f" stroked="t" strokeweight="3.3pt" strokecolor="#231F20">
                <v:path arrowok="t"/>
              </v:shape>
            </v:group>
            <v:group style="position:absolute;left:4153;top:6703;width:3263;height:1067" coordorigin="4153,6703" coordsize="3263,1067">
              <v:shape style="position:absolute;left:4153;top:6703;width:3263;height:1067" coordorigin="4153,6703" coordsize="3263,1067" path="m6693,6952l5784,6952,5834,7025,5886,7095,5942,7162,6002,7226,6064,7287,6129,7346,6197,7401,6268,7452,6341,7501,6417,7545,6495,7586,6576,7624,6658,7657,6742,7686,6829,7711,6917,7732,7006,7748,7097,7760,7190,7767,7284,7770,7304,7770,7364,7768,7416,7764,7371,7672,7322,7583,7268,7497,7209,7414,7146,7335,7078,7259,7007,7188,6931,7121,6852,7058,6769,6999,6693,6952e" filled="t" fillcolor="#37230A" stroked="f">
                <v:path arrowok="t"/>
                <v:fill/>
              </v:shape>
              <v:shape style="position:absolute;left:4153;top:6703;width:3263;height:1067" coordorigin="4153,6703" coordsize="3263,1067" path="m5784,6703l5676,6706,5569,6716,5464,6732,5362,6753,5261,6781,5163,6814,5068,6853,4975,6897,4886,6946,4800,6999,4717,7058,4637,7121,4562,7188,4490,7259,4422,7335,4359,7414,4300,7497,4246,7583,4197,7672,4153,7764,4173,7766,4212,7768,4232,7769,4252,7769,4273,7770,4368,7767,4462,7760,4555,7748,4645,7732,4735,7711,4822,7686,4907,7657,4990,7624,5071,7586,5150,7545,5226,7501,5299,7452,5370,7401,5439,7346,5504,7287,5566,7226,5626,7162,5682,7095,5735,7025,5784,6952,6693,6952,6593,6897,6500,6853,6405,6814,6307,6781,6207,6753,6104,6732,5999,6716,5893,6706,5784,6703e" filled="t" fillcolor="#37230A" stroked="f">
                <v:path arrowok="t"/>
                <v:fill/>
              </v:shape>
            </v:group>
            <v:group style="position:absolute;left:4061;top:6875;width:1799;height:1675" coordorigin="4061,6875" coordsize="1799,1675">
              <v:shape style="position:absolute;left:4061;top:6875;width:1799;height:1675" coordorigin="4061,6875" coordsize="1799,1675" path="m5861,6875l5841,6875,5781,6876,5558,6885,5533,6940,5506,6995,5478,7051,5448,7107,5417,7163,5384,7219,5349,7276,5312,7332,5274,7389,5235,7446,5193,7502,5150,7559,5106,7615,5060,7672,5013,7728,4964,7784,4914,7839,4862,7894,4809,7949,4754,8003,4687,8068,4618,8130,4550,8191,4480,8249,4411,8305,4341,8358,4271,8410,4201,8459,4131,8506,4061,8550,4115,8526,4223,8474,4277,8446,4332,8416,4387,8384,4442,8351,4498,8317,4553,8281,4609,8244,4664,8205,4719,8164,4775,8123,4830,8080,4885,8035,4939,7989,4994,7942,5048,7893,5102,7843,5155,7792,5200,7748,5244,7703,5287,7658,5329,7613,5370,7567,5410,7522,5449,7476,5524,7384,5594,7291,5661,7198,5724,7105,5782,7013,5835,6921,5861,6875e" filled="t" fillcolor="#37230A" stroked="f">
                <v:path arrowok="t"/>
                <v:fill/>
              </v:shape>
            </v:group>
            <v:group style="position:absolute;left:3992;top:6841;width:1767;height:1611" coordorigin="3992,6841" coordsize="1767,1611">
              <v:shape style="position:absolute;left:3992;top:6841;width:1767;height:1611" coordorigin="3992,6841" coordsize="1767,1611" path="m5760,6841l5640,6845,5520,6852,5380,6863,5349,6928,5315,6995,5278,7062,5239,7129,5198,7197,5154,7266,5107,7335,5058,7404,5007,7473,4953,7542,4897,7611,4839,7680,4778,7749,4715,7818,4650,7886,4583,7954,4513,8021,4442,8087,4368,8153,4292,8218,4245,8257,4183,8308,4135,8345,4040,8417,3992,8452,4024,8436,4087,8403,4150,8368,4215,8331,4280,8292,4345,8252,4410,8210,4476,8166,4542,8121,4607,8074,4715,7993,4788,7936,4860,7878,4929,7819,4997,7759,5063,7699,5127,7639,5189,7578,5248,7517,5306,7455,5361,7393,5415,7332,5466,7270,5515,7208,5562,7146,5606,7085,5648,7023,5688,6962,5725,6901,5760,6841e" filled="t" fillcolor="#37230A" stroked="f">
                <v:path arrowok="t"/>
                <v:fill/>
              </v:shape>
            </v:group>
            <v:group style="position:absolute;left:4153;top:6813;width:1353;height:1371" coordorigin="4153,6813" coordsize="1353,1371">
              <v:shape style="position:absolute;left:4153;top:6813;width:1353;height:1371" coordorigin="4153,6813" coordsize="1353,1371" path="m5506,6813l5446,6824,5386,6837,5328,6854,5271,6874,5198,6905,5127,6985,5107,7038,5061,7144,5008,7250,4978,7303,4947,7356,4914,7409,4880,7461,4843,7514,4805,7566,4765,7617,4723,7668,4680,7719,4634,7769,4588,7818,4539,7867,4489,7915,4437,7962,4391,8003,4344,8042,4297,8079,4233,8127,4169,8173,4153,8184,4187,8169,4256,8137,4325,8101,4394,8063,4463,8021,4533,7977,4602,7929,4670,7879,4738,7826,4805,7770,4885,7698,4931,7655,4975,7611,5018,7566,5060,7521,5100,7476,5138,7430,5211,7337,5279,7242,5340,7147,5395,7052,5444,6956,5487,6860,5506,6813e" filled="t" fillcolor="#37230A" stroked="f">
                <v:path arrowok="t"/>
                <v:fill/>
              </v:shape>
            </v:group>
            <v:group style="position:absolute;left:3609;top:6962;width:1638;height:1274" coordorigin="3609,6962" coordsize="1638,1274">
              <v:shape style="position:absolute;left:3609;top:6962;width:1638;height:1274" coordorigin="3609,6962" coordsize="1638,1274" path="m5248,6962l5170,6982,5094,7005,5018,7031,4948,7057,4925,7109,4900,7162,4841,7267,4809,7319,4774,7371,4737,7423,4697,7473,4656,7524,4612,7573,4567,7622,4519,7670,4469,7718,4418,7764,4364,7809,4308,7853,4251,7897,4192,7938,4131,7979,4068,8018,4000,8058,3931,8095,3863,8130,3794,8162,3725,8192,3655,8219,3609,8236,3655,8229,3746,8212,3838,8190,3931,8162,4024,8130,4117,8092,4210,8049,4302,8001,4393,7948,4483,7890,4580,7821,4630,7782,4679,7741,4726,7700,4771,7659,4815,7616,4857,7572,4936,7483,5009,7392,5075,7298,5133,7203,5185,7107,5229,7010,5248,6962e" filled="t" fillcolor="#37230A" stroked="f">
                <v:path arrowok="t"/>
                <v:fill/>
              </v:shape>
            </v:group>
            <v:group style="position:absolute;left:3329;top:7091;width:1697;height:916" coordorigin="3329,7091" coordsize="1697,916">
              <v:shape style="position:absolute;left:3329;top:7091;width:1697;height:916" coordorigin="3329,7091" coordsize="1697,916" path="m5025,7091l4926,7108,4773,7136,4757,7176,4738,7216,4691,7296,4634,7375,4567,7452,4490,7528,4405,7600,4310,7668,4208,7733,4154,7763,4098,7792,4041,7819,3981,7845,3914,7872,3846,7896,3779,7917,3712,7935,3646,7950,3580,7963,3515,7973,3452,7980,3390,7984,3329,7986,3366,7993,3444,8003,3526,8007,3569,8007,3612,8006,3700,8000,3790,7988,3882,7971,3976,7948,4071,7919,4166,7885,4278,7838,4340,7808,4400,7777,4458,7743,4513,7709,4567,7673,4618,7636,4666,7597,4712,7558,4796,7477,4869,7393,4930,7307,4978,7221,5013,7134,5025,7091e" filled="t" fillcolor="#37230A" stroked="f">
                <v:path arrowok="t"/>
                <v:fill/>
              </v:shape>
            </v:group>
            <v:group style="position:absolute;left:5684;top:6819;width:1388;height:1066" coordorigin="5684,6819" coordsize="1388,1066">
              <v:shape style="position:absolute;left:5684;top:6819;width:1388;height:1066" coordorigin="5684,6819" coordsize="1388,1066" path="m5840,6819l5684,6819,5707,6908,5735,6995,5770,7078,5811,7159,5858,7237,5910,7312,5967,7383,6029,7450,6096,7514,6168,7573,6243,7628,6323,7678,6406,7723,6493,7763,6583,7798,6676,7828,6771,7851,6869,7869,6970,7880,7072,7885,6980,7872,6890,7853,6802,7829,6717,7800,6634,7766,6554,7728,6477,7686,6403,7639,6333,7589,6266,7534,6203,7476,6144,7415,6089,7350,6039,7282,5993,7211,5952,7138,5916,7061,5886,6983,5860,6902,5840,6819e" filled="t" fillcolor="#37230A" stroked="f">
                <v:path arrowok="t"/>
                <v:fill/>
              </v:shape>
            </v:group>
            <v:group style="position:absolute;left:4759;top:6796;width:2715;height:3127" coordorigin="4759,6796" coordsize="2715,3127">
              <v:shape style="position:absolute;left:4759;top:6796;width:2715;height:3127" coordorigin="4759,6796" coordsize="2715,3127" path="m6397,6910l5625,6910,5763,6915,5898,6932,6029,6958,6157,6995,6280,7042,6398,7097,6511,7162,6619,7234,6720,7315,6815,7403,6903,7497,6983,7599,7056,7706,7120,7819,7176,7938,7222,8061,7259,8188,7286,8320,7302,8455,7308,8593,7306,8674,7300,8753,7291,8832,7278,8909,7262,8985,7242,9060,7219,9134,7193,9206,7163,9276,7131,9345,7095,9412,7057,9477,7016,9540,6972,9602,6925,9661,6876,9718,6825,9773,6771,9825,6715,9875,6656,9922,6728,9877,6798,9827,6865,9774,6929,9718,6991,9659,7049,9597,7104,9532,7156,9464,7204,9393,7249,9320,7290,9245,7327,9167,7360,9087,7390,9005,7415,8922,7436,8836,7452,8749,7464,8660,7471,8570,7474,8479,7468,8341,7452,8206,7425,8074,7388,7947,7341,7824,7286,7705,7222,7592,7149,7485,7069,7383,6981,7289,6886,7201,6785,7120,6677,7048,6564,6983,6446,6928,6397,6910e" filled="t" fillcolor="#37230A" stroked="f">
                <v:path arrowok="t"/>
                <v:fill/>
              </v:shape>
              <v:shape style="position:absolute;left:4759;top:6796;width:2715;height:3127" coordorigin="4759,6796" coordsize="2715,3127" path="m5790,6796l5675,6800,5561,6811,5450,6830,5341,6856,5236,6889,5133,6929,5034,6975,4938,7027,4847,7085,4759,7149,4797,7127,4836,7106,4916,7066,4998,7030,5082,6999,5168,6972,5256,6950,5346,6933,5437,6920,5530,6912,5625,6910,6397,6910,6323,6881,6195,6845,6063,6818,5929,6801,5790,6796e" filled="t" fillcolor="#37230A" stroked="f">
                <v:path arrowok="t"/>
                <v:fill/>
              </v:shape>
            </v:group>
            <v:group style="position:absolute;left:6566;top:7178;width:1044;height:2731" coordorigin="6566,7178" coordsize="1044,2731">
              <v:shape style="position:absolute;left:6566;top:7178;width:1044;height:2731" coordorigin="6566,7178" coordsize="1044,2731" path="m6566,7178l6643,7216,6719,7260,6791,7307,6861,7359,6928,7415,6991,7475,7052,7538,7109,7605,7162,7676,7211,7750,7257,7827,7298,7907,7335,7990,7368,8075,7396,8163,7419,8253,7437,8345,7451,8439,7459,8535,7462,8632,7460,8710,7455,8787,7446,8864,7434,8939,7419,9013,7400,9085,7379,9156,7354,9225,7327,9293,7296,9360,7263,9424,7228,9487,7189,9547,7148,9606,7105,9662,7060,9716,7012,9768,6962,9817,6910,9864,6855,9909,6921,9871,6985,9829,7047,9784,7106,9736,7162,9684,7215,9629,7266,9571,7314,9510,7359,9446,7400,9379,7438,9311,7473,9239,7504,9166,7531,9090,7555,9013,7574,8933,7589,8852,7601,8770,7607,8686,7610,8600,7606,8498,7597,8397,7581,8298,7558,8202,7531,8108,7497,8018,7458,7930,7415,7846,7366,7765,7312,7688,7254,7615,7192,7546,7125,7482,7055,7423,6981,7368,6904,7319,6824,7275,6740,7237,6654,7204,6566,7178e" filled="t" fillcolor="#37230A" stroked="f">
                <v:path arrowok="t"/>
                <v:fill/>
              </v:shape>
            </v:group>
            <v:group style="position:absolute;left:4847;top:6703;width:2891;height:3564" coordorigin="4847,6703" coordsize="2891,3564">
              <v:shape style="position:absolute;left:4847;top:6703;width:2891;height:3564" coordorigin="4847,6703" coordsize="2891,3564" path="m6408,6788l5705,6788,5860,6794,6011,6812,6158,6842,6301,6884,6439,6936,6571,6998,6698,7070,6818,7151,6932,7241,7038,7340,7136,7446,7226,7559,7307,7680,7380,7806,7442,7939,7494,8077,7535,8220,7565,8367,7584,8518,7590,8673,7587,8773,7580,8871,7567,8968,7549,9064,7527,9158,7500,9250,7468,9340,7433,9428,7393,9513,7348,9596,7300,9677,7248,9755,7193,9830,7134,9902,7071,9971,7005,10037,6936,10100,6864,10159,6789,10215,6711,10267,6801,10218,6888,10164,6971,10105,7052,10043,7128,9976,7201,9905,7271,9830,7336,9752,7396,9670,7453,9585,7505,9497,7552,9405,7594,9311,7631,9215,7663,9115,7689,9014,7710,8910,7725,8805,7735,8697,7738,8588,7732,8434,7713,8282,7683,8135,7642,7992,7590,7854,7527,7722,7455,7595,7374,7475,7284,7361,7186,7255,7079,7157,6966,7067,6846,6986,6719,6913,6586,6851,6449,6799,6408,6788e" filled="t" fillcolor="#37230A" stroked="f">
                <v:path arrowok="t"/>
                <v:fill/>
              </v:shape>
              <v:shape style="position:absolute;left:4847;top:6703;width:2891;height:3564" coordorigin="4847,6703" coordsize="2891,3564" path="m5853,6703l5743,6706,5634,6716,5527,6731,5423,6752,5320,6779,5220,6812,5123,6850,5028,6893,4936,6941,4847,6994,4886,6974,4925,6956,5005,6922,5087,6891,5171,6864,5257,6841,5344,6822,5432,6807,5522,6796,5613,6790,5705,6788,6408,6788,6306,6758,6159,6728,6007,6709,5853,6703e" filled="t" fillcolor="#37230A" stroked="f">
                <v:path arrowok="t"/>
                <v:fill/>
              </v:shape>
              <v:shape style="position:absolute;left:2217;top:6638;width:1414;height:1414" type="#_x0000_t75">
                <v:imagedata r:id="rId8" o:title=""/>
              </v:shape>
              <v:shape style="position:absolute;left:3894;top:10644;width:1414;height:1475" type="#_x0000_t75">
                <v:imagedata r:id="rId9" o:title=""/>
              </v:shape>
              <v:shape style="position:absolute;left:6281;top:10438;width:1342;height:1571" type="#_x0000_t75">
                <v:imagedata r:id="rId10" o:title=""/>
              </v:shape>
              <v:shape style="position:absolute;left:7902;top:6627;width:1393;height:1393" type="#_x0000_t75">
                <v:imagedata r:id="rId11" o:title=""/>
              </v:shape>
              <v:shape style="position:absolute;left:6234;top:5014;width:1392;height:1392" type="#_x0000_t75">
                <v:imagedata r:id="rId12" o:title=""/>
              </v:shape>
              <v:shape style="position:absolute;left:2172;top:9012;width:1377;height:1508" type="#_x0000_t75">
                <v:imagedata r:id="rId13" o:title=""/>
              </v:shape>
              <v:shape style="position:absolute;left:3810;top:4974;width:1489;height:1425" type="#_x0000_t75">
                <v:imagedata r:id="rId14" o:title=""/>
              </v:shape>
              <v:shape style="position:absolute;left:8013;top:8945;width:1189;height:1312" type="#_x0000_t75">
                <v:imagedata r:id="rId15" o:title=""/>
              </v:shape>
            </v:group>
            <v:group style="position:absolute;left:5310;top:8115;width:702;height:348" coordorigin="5310,8115" coordsize="702,348">
              <v:shape style="position:absolute;left:5310;top:8115;width:702;height:348" coordorigin="5310,8115" coordsize="702,348" path="m5788,8115l5723,8119,5660,8131,5600,8151,5543,8178,5491,8212,5443,8251,5400,8297,5363,8348,5333,8403,5310,8463,5365,8463,5376,8437,5387,8412,5431,8343,5486,8283,5551,8234,5624,8198,5704,8175,5788,8167,6012,8167,6004,8164,5946,8140,5884,8124,5820,8116,5788,8115e" filled="t" fillcolor="#231F20" stroked="f">
                <v:path arrowok="t"/>
                <v:fill/>
              </v:shape>
            </v:group>
            <v:group style="position:absolute;left:5788;top:8167;width:478;height:295" coordorigin="5788,8167" coordsize="478,295">
              <v:shape style="position:absolute;left:5788;top:8167;width:478;height:295" coordorigin="5788,8167" coordsize="478,295" path="m6012,8167l5788,8167,5816,8168,5844,8171,5925,8189,6001,8221,6068,8266,6127,8322,6175,8388,6210,8463,6265,8463,6242,8403,6212,8348,6175,8297,6132,8251,6084,8212,6032,8178,6012,8167e" filled="t" fillcolor="#231F20" stroked="f">
                <v:path arrowok="t"/>
                <v:fill/>
              </v:shape>
              <v:shape style="position:absolute;left:8284;top:15471;width:2967;height:237" type="#_x0000_t75">
                <v:imagedata r:id="rId16" o:title=""/>
              </v:shape>
              <v:shape style="position:absolute;left:6625;top:15127;width:1543;height:1140" type="#_x0000_t75">
                <v:imagedata r:id="rId17" o:title=""/>
              </v:shape>
            </v:group>
            <v:group style="position:absolute;left:8301;top:15836;width:2939;height:2" coordorigin="8301,15836" coordsize="2939,2">
              <v:shape style="position:absolute;left:8301;top:15836;width:2939;height:2" coordorigin="8301,15836" coordsize="2939,0" path="m8301,15836l11240,15836e" filled="f" stroked="t" strokeweight=".855pt" strokecolor="#B5111A">
                <v:path arrowok="t"/>
              </v:shape>
              <v:shape style="position:absolute;left:8295;top:15945;width:1989;height:213" type="#_x0000_t75">
                <v:imagedata r:id="rId18" o:title=""/>
              </v:shape>
            </v:group>
            <v:group style="position:absolute;left:10897;top:1788;width:1011;height:2022" coordorigin="10897,1788" coordsize="1011,2022">
              <v:shape style="position:absolute;left:10897;top:1788;width:1011;height:2022" coordorigin="10897,1788" coordsize="1011,2022" path="m11907,1788l10897,2799,10897,2799,11907,3810,11907,1788e" filled="t" fillcolor="#B5111A" stroked="f">
                <v:path arrowok="t"/>
                <v:fill/>
              </v:shape>
            </v:group>
            <v:group style="position:absolute;left:11903;top:3811;width:5;height:5" coordorigin="11903,3811" coordsize="5,5">
              <v:shape style="position:absolute;left:11903;top:3811;width:5;height:5" coordorigin="11903,3811" coordsize="5,5" path="m11907,3811l11903,3816,11907,3816,11907,3811e" filled="t" fillcolor="#FFF5E6" stroked="f">
                <v:path arrowok="t"/>
                <v:fill/>
              </v:shape>
            </v:group>
            <v:group style="position:absolute;left:11903;top:3816;width:5;height:5" coordorigin="11903,3816" coordsize="5,5">
              <v:shape style="position:absolute;left:11903;top:3816;width:5;height:5" coordorigin="11903,3816" coordsize="5,5" path="m11907,3816l11903,3816,11907,3821,11907,3816e" filled="t" fillcolor="#87AE8B" stroked="f">
                <v:path arrowok="t"/>
                <v:fill/>
              </v:shape>
            </v:group>
            <v:group style="position:absolute;left:11700;top:3613;width:208;height:203" coordorigin="11700,3613" coordsize="208,203">
              <v:shape style="position:absolute;left:11700;top:3613;width:208;height:203" coordorigin="11700,3613" coordsize="208,203" path="m11907,3613l11700,3613,11903,3816,11907,3811,11907,3613e" filled="t" fillcolor="#8ECFD8" stroked="f">
                <v:path arrowok="t"/>
                <v:fill/>
              </v:shape>
            </v:group>
            <v:group style="position:absolute;left:11700;top:3410;width:208;height:203" coordorigin="11700,3410" coordsize="208,203">
              <v:shape style="position:absolute;left:11700;top:3410;width:208;height:203" coordorigin="11700,3410" coordsize="208,203" path="m11903,3410l11700,3613,11907,3613,11907,3414,11903,3410e" filled="t" fillcolor="#FFDA4F" stroked="f">
                <v:path arrowok="t"/>
                <v:fill/>
              </v:shape>
            </v:group>
            <v:group style="position:absolute;left:11903;top:3405;width:5;height:5" coordorigin="11903,3405" coordsize="5,5">
              <v:shape style="position:absolute;left:11903;top:3405;width:5;height:5" coordorigin="11903,3405" coordsize="5,5" path="m11907,3405l11903,3410,11907,3410,11907,3405e" filled="t" fillcolor="#87AE8B" stroked="f">
                <v:path arrowok="t"/>
                <v:fill/>
              </v:shape>
            </v:group>
            <v:group style="position:absolute;left:11903;top:3410;width:5;height:5" coordorigin="11903,3410" coordsize="5,5">
              <v:shape style="position:absolute;left:11903;top:3410;width:5;height:5" coordorigin="11903,3410" coordsize="5,5" path="m11907,3410l11903,3410,11907,3414,11907,3410e" filled="t" fillcolor="#F15C22" stroked="f">
                <v:path arrowok="t"/>
                <v:fill/>
              </v:shape>
            </v:group>
            <v:group style="position:absolute;left:11496;top:3410;width:406;height:203" coordorigin="11496,3410" coordsize="406,203">
              <v:shape style="position:absolute;left:11496;top:3410;width:406;height:203" coordorigin="11496,3410" coordsize="406,203" path="m11903,3410l11496,3410,11700,3613,11903,3410e" filled="t" fillcolor="#99BA9D" stroked="f">
                <v:path arrowok="t"/>
                <v:fill/>
              </v:shape>
            </v:group>
            <v:group style="position:absolute;left:11496;top:3206;width:406;height:203" coordorigin="11496,3206" coordsize="406,203">
              <v:shape style="position:absolute;left:11496;top:3206;width:406;height:203" coordorigin="11496,3206" coordsize="406,203" path="m11700,3206l11496,3410,11903,3410,11700,3206e" filled="t" fillcolor="#FFF5E6" stroked="f">
                <v:path arrowok="t"/>
                <v:fill/>
              </v:shape>
            </v:group>
            <v:group style="position:absolute;left:11293;top:3003;width:406;height:203" coordorigin="11293,3003" coordsize="406,203">
              <v:shape style="position:absolute;left:11293;top:3003;width:406;height:203" coordorigin="11293,3003" coordsize="406,203" path="m11496,3003l11293,3206,11700,3206,11496,3003e" filled="t" fillcolor="#00674E" stroked="f">
                <v:path arrowok="t"/>
                <v:fill/>
              </v:shape>
            </v:group>
            <v:group style="position:absolute;left:11293;top:3206;width:406;height:203" coordorigin="11293,3206" coordsize="406,203">
              <v:shape style="position:absolute;left:11293;top:3206;width:406;height:203" coordorigin="11293,3206" coordsize="406,203" path="m11700,3206l11293,3206,11496,3410,11700,3206e" filled="t" fillcolor="#00A6B5" stroked="f">
                <v:path arrowok="t"/>
                <v:fill/>
              </v:shape>
            </v:group>
            <v:group style="position:absolute;left:11090;top:2800;width:406;height:203" coordorigin="11090,2800" coordsize="406,203">
              <v:shape style="position:absolute;left:11090;top:2800;width:406;height:203" coordorigin="11090,2800" coordsize="406,203" path="m11293,2800l11090,3003,11496,3003,11293,2800e" filled="t" fillcolor="#FFF5E6" stroked="f">
                <v:path arrowok="t"/>
                <v:fill/>
              </v:shape>
            </v:group>
            <v:group style="position:absolute;left:11090;top:3003;width:406;height:203" coordorigin="11090,3003" coordsize="406,203">
              <v:shape style="position:absolute;left:11090;top:3003;width:406;height:203" coordorigin="11090,3003" coordsize="406,203" path="m11496,3003l11090,3003,11293,3206,11496,3003e" filled="t" fillcolor="#87AE8B" stroked="f">
                <v:path arrowok="t"/>
                <v:fill/>
              </v:shape>
            </v:group>
            <v:group style="position:absolute;left:10887;top:2800;width:406;height:203" coordorigin="10887,2800" coordsize="406,203">
              <v:shape style="position:absolute;left:10887;top:2800;width:406;height:203" coordorigin="10887,2800" coordsize="406,203" path="m11293,2800l10887,2800,11090,3003,11293,2800e" filled="t" fillcolor="#AADAE1" stroked="f">
                <v:path arrowok="t"/>
                <v:fill/>
              </v:shape>
            </v:group>
            <v:group style="position:absolute;left:11293;top:2597;width:406;height:203" coordorigin="11293,2597" coordsize="406,203">
              <v:shape style="position:absolute;left:11293;top:2597;width:406;height:203" coordorigin="11293,2597" coordsize="406,203" path="m11496,2597l11293,2800,11700,2800,11496,2597e" filled="t" fillcolor="#B5111A" stroked="f">
                <v:path arrowok="t"/>
                <v:fill/>
              </v:shape>
            </v:group>
            <v:group style="position:absolute;left:11700;top:3003;width:208;height:203" coordorigin="11700,3003" coordsize="208,203">
              <v:shape style="position:absolute;left:11700;top:3003;width:208;height:203" coordorigin="11700,3003" coordsize="208,203" path="m11903,3003l11700,3206,11907,3206,11907,3008,11903,3003e" filled="t" fillcolor="#00A0AF" stroked="f">
                <v:path arrowok="t"/>
                <v:fill/>
              </v:shape>
            </v:group>
            <v:group style="position:absolute;left:11700;top:3207;width:208;height:203" coordorigin="11700,3207" coordsize="208,203">
              <v:shape style="position:absolute;left:11700;top:3207;width:208;height:203" coordorigin="11700,3207" coordsize="208,203" path="m11907,3207l11700,3207,11903,3410,11907,3405,11907,3207e" filled="t" fillcolor="#F47D44" stroked="f">
                <v:path arrowok="t"/>
                <v:fill/>
              </v:shape>
            </v:group>
            <v:group style="position:absolute;left:11496;top:3003;width:406;height:203" coordorigin="11496,3003" coordsize="406,203">
              <v:shape style="position:absolute;left:11496;top:3003;width:406;height:203" coordorigin="11496,3003" coordsize="406,203" path="m11496,3003l11700,3206,11903,3003,11496,3003e" filled="t" fillcolor="#FFF2DF" stroked="f">
                <v:path arrowok="t"/>
                <v:fill/>
              </v:shape>
            </v:group>
            <v:group style="position:absolute;left:11496;top:2800;width:406;height:203" coordorigin="11496,2800" coordsize="406,203">
              <v:shape style="position:absolute;left:11496;top:2800;width:406;height:203" coordorigin="11496,2800" coordsize="406,203" path="m11700,2800l11496,3003,11903,3003,11700,2800e" filled="t" fillcolor="#87AE8B" stroked="f">
                <v:path arrowok="t"/>
                <v:fill/>
              </v:shape>
            </v:group>
            <v:group style="position:absolute;left:11293;top:2800;width:406;height:203" coordorigin="11293,2800" coordsize="406,203">
              <v:shape style="position:absolute;left:11293;top:2800;width:406;height:203" coordorigin="11293,2800" coordsize="406,203" path="m11700,2800l11293,2800,11496,3003,11700,2800e" filled="t" fillcolor="#A3A5A8" stroked="f">
                <v:path arrowok="t"/>
                <v:fill/>
              </v:shape>
            </v:group>
            <v:group style="position:absolute;left:10887;top:2597;width:406;height:203" coordorigin="10887,2597" coordsize="406,203">
              <v:shape style="position:absolute;left:10887;top:2597;width:406;height:203" coordorigin="10887,2597" coordsize="406,203" path="m11090,2597l10887,2800,11293,2800,11090,2597e" filled="t" fillcolor="#19B5C2" stroked="f">
                <v:path arrowok="t"/>
                <v:fill/>
              </v:shape>
            </v:group>
            <v:group style="position:absolute;left:11496;top:2597;width:2;height:2" coordorigin="11496,2597" coordsize="2,2">
              <v:shape style="position:absolute;left:11496;top:2597;width:2;height:2" coordorigin="11496,2597" coordsize="0,0" path="m11496,2597l11496,2597e" filled="t" fillcolor="#F2E8D9" stroked="f">
                <v:path arrowok="t"/>
                <v:fill/>
              </v:shape>
            </v:group>
            <v:group style="position:absolute;left:11090;top:2394;width:406;height:203" coordorigin="11090,2394" coordsize="406,203">
              <v:shape style="position:absolute;left:11090;top:2394;width:406;height:203" coordorigin="11090,2394" coordsize="406,203" path="m11293,2394l11090,2597,11496,2597,11293,2394,11293,2394e" filled="t" fillcolor="#87AE8B" stroked="f">
                <v:path arrowok="t"/>
                <v:fill/>
              </v:shape>
            </v:group>
            <v:group style="position:absolute;left:11090;top:2597;width:406;height:203" coordorigin="11090,2597" coordsize="406,203">
              <v:shape style="position:absolute;left:11090;top:2597;width:406;height:203" coordorigin="11090,2597" coordsize="406,203" path="m11496,2597l11090,2597,11293,2800,11496,2597e" filled="t" fillcolor="#FFF5E6" stroked="f">
                <v:path arrowok="t"/>
                <v:fill/>
              </v:shape>
            </v:group>
            <v:group style="position:absolute;left:11903;top:3003;width:5;height:5" coordorigin="11903,3003" coordsize="5,5">
              <v:shape style="position:absolute;left:11903;top:3003;width:5;height:5" coordorigin="11903,3003" coordsize="5,5" path="m11907,3003l11903,3003,11907,3008,11907,3003e" filled="t" fillcolor="#87AE8B" stroked="f">
                <v:path arrowok="t"/>
                <v:fill/>
              </v:shape>
            </v:group>
            <v:group style="position:absolute;left:11903;top:2999;width:5;height:5" coordorigin="11903,2999" coordsize="5,5">
              <v:shape style="position:absolute;left:11903;top:2999;width:5;height:5" coordorigin="11903,2999" coordsize="5,5" path="m11907,2999l11903,3003,11907,3003,11907,2999e" filled="t" fillcolor="#FFF5E6" stroked="f">
                <v:path arrowok="t"/>
                <v:fill/>
              </v:shape>
            </v:group>
            <v:group style="position:absolute;left:11700;top:2800;width:208;height:203" coordorigin="11700,2800" coordsize="208,203">
              <v:shape style="position:absolute;left:11700;top:2800;width:208;height:203" coordorigin="11700,2800" coordsize="208,203" path="m11907,2800l11700,2800,11903,3003,11907,2999,11907,2800e" filled="t" fillcolor="#0084A9" stroked="f">
                <v:path arrowok="t"/>
                <v:fill/>
              </v:shape>
            </v:group>
            <v:group style="position:absolute;left:11700;top:2597;width:208;height:203" coordorigin="11700,2597" coordsize="208,203">
              <v:shape style="position:absolute;left:11700;top:2597;width:208;height:203" coordorigin="11700,2597" coordsize="208,203" path="m11903,2597l11700,2800,11907,2800,11907,2601,11903,2597e" filled="t" fillcolor="#BCBEC0" stroked="f">
                <v:path arrowok="t"/>
                <v:fill/>
              </v:shape>
            </v:group>
            <v:group style="position:absolute;left:11496;top:2394;width:406;height:203" coordorigin="11496,2394" coordsize="406,203">
              <v:shape style="position:absolute;left:11496;top:2394;width:406;height:203" coordorigin="11496,2394" coordsize="406,203" path="m11700,2394l11699,2394,11496,2597,11903,2597,11700,2394e" filled="t" fillcolor="#FFF5E6" stroked="f">
                <v:path arrowok="t"/>
                <v:fill/>
              </v:shape>
            </v:group>
            <v:group style="position:absolute;left:11496;top:2597;width:406;height:203" coordorigin="11496,2597" coordsize="406,203">
              <v:shape style="position:absolute;left:11496;top:2597;width:406;height:203" coordorigin="11496,2597" coordsize="406,203" path="m11903,2597l11496,2597,11700,2800,11903,2597e" filled="t" fillcolor="#808285" stroked="f">
                <v:path arrowok="t"/>
                <v:fill/>
              </v:shape>
            </v:group>
            <v:group style="position:absolute;left:11293;top:2394;width:406;height:203" coordorigin="11293,2394" coordsize="406,203">
              <v:shape style="position:absolute;left:11293;top:2394;width:406;height:203" coordorigin="11293,2394" coordsize="406,203" path="m11699,2394l11293,2394,11496,2597,11699,2394e" filled="t" fillcolor="#51BDC9" stroked="f">
                <v:path arrowok="t"/>
                <v:fill/>
              </v:shape>
            </v:group>
            <v:group style="position:absolute;left:11293;top:2190;width:406;height:203" coordorigin="11293,2190" coordsize="406,203">
              <v:shape style="position:absolute;left:11293;top:2190;width:406;height:203" coordorigin="11293,2190" coordsize="406,203" path="m11496,2190l11293,2394,11293,2394,11699,2394,11700,2394,11496,2190e" filled="t" fillcolor="#B8BABC" stroked="f">
                <v:path arrowok="t"/>
                <v:fill/>
              </v:shape>
            </v:group>
            <v:group style="position:absolute;left:11903;top:2597;width:5;height:5" coordorigin="11903,2597" coordsize="5,5">
              <v:shape style="position:absolute;left:11903;top:2597;width:5;height:5" coordorigin="11903,2597" coordsize="5,5" path="m11903,2597l11907,2601,11907,2597,11903,2597e" filled="t" fillcolor="#FFF5E6" stroked="f">
                <v:path arrowok="t"/>
                <v:fill/>
              </v:shape>
            </v:group>
            <v:group style="position:absolute;left:11903;top:2592;width:5;height:5" coordorigin="11903,2592" coordsize="5,5">
              <v:shape style="position:absolute;left:11903;top:2592;width:5;height:5" coordorigin="11903,2592" coordsize="5,5" path="m11907,2592l11903,2597,11907,2597,11907,2592e" filled="t" fillcolor="#87AE8B" stroked="f">
                <v:path arrowok="t"/>
                <v:fill/>
              </v:shape>
            </v:group>
            <v:group style="position:absolute;left:11700;top:2394;width:208;height:203" coordorigin="11700,2394" coordsize="208,203">
              <v:shape style="position:absolute;left:11700;top:2394;width:208;height:203" coordorigin="11700,2394" coordsize="208,203" path="m11907,2394l11700,2394,11903,2597,11907,2592,11907,2394e" filled="t" fillcolor="#D5D7D8" stroked="f">
                <v:path arrowok="t"/>
                <v:fill/>
              </v:shape>
            </v:group>
            <v:group style="position:absolute;left:11700;top:2190;width:208;height:203" coordorigin="11700,2190" coordsize="208,203">
              <v:shape style="position:absolute;left:11700;top:2190;width:208;height:203" coordorigin="11700,2190" coordsize="208,203" path="m11903,2190l11700,2394,11700,2394,11907,2394,11907,2195,11903,2190e" filled="t" fillcolor="#AADAE0" stroked="f">
                <v:path arrowok="t"/>
                <v:fill/>
              </v:shape>
            </v:group>
            <v:group style="position:absolute;left:11497;top:1987;width:406;height:203" coordorigin="11497,1987" coordsize="406,203">
              <v:shape style="position:absolute;left:11497;top:1987;width:406;height:203" coordorigin="11497,1987" coordsize="406,203" path="m11700,1987l11497,2190,11903,2190,11700,1987e" filled="t" fillcolor="#C9CACC" stroked="f">
                <v:path arrowok="t"/>
                <v:fill/>
              </v:shape>
            </v:group>
            <v:group style="position:absolute;left:11496;top:2190;width:406;height:203" coordorigin="11496,2190" coordsize="406,203">
              <v:shape style="position:absolute;left:11496;top:2190;width:406;height:203" coordorigin="11496,2190" coordsize="406,203" path="m11903,2190l11496,2190,11700,2394,11903,2190e" filled="t" fillcolor="#F15C22" stroked="f">
                <v:path arrowok="t"/>
                <v:fill/>
              </v:shape>
            </v:group>
            <v:group style="position:absolute;left:11903;top:2186;width:5;height:5" coordorigin="11903,2186" coordsize="5,5">
              <v:shape style="position:absolute;left:11903;top:2186;width:5;height:5" coordorigin="11903,2186" coordsize="5,5" path="m11907,2186l11903,2190,11907,2190,11907,2186e" filled="t" fillcolor="#FFF5E6" stroked="f">
                <v:path arrowok="t"/>
                <v:fill/>
              </v:shape>
            </v:group>
            <v:group style="position:absolute;left:11903;top:2190;width:5;height:5" coordorigin="11903,2190" coordsize="5,5">
              <v:shape style="position:absolute;left:11903;top:2190;width:5;height:5" coordorigin="11903,2190" coordsize="5,5" path="m11907,2190l11903,2190,11907,2195,11907,2190e" filled="t" fillcolor="#87AE8B" stroked="f">
                <v:path arrowok="t"/>
                <v:fill/>
              </v:shape>
            </v:group>
            <v:group style="position:absolute;left:11700;top:1987;width:208;height:203" coordorigin="11700,1987" coordsize="208,203">
              <v:shape style="position:absolute;left:11700;top:1987;width:208;height:203" coordorigin="11700,1987" coordsize="208,203" path="m11907,1987l11700,1987,11903,2190,11907,2186,11907,1987e" filled="t" fillcolor="#AADAE0" stroked="f">
                <v:path arrowok="t"/>
                <v:fill/>
              </v:shape>
            </v:group>
            <v:group style="position:absolute;left:11700;top:1784;width:208;height:203" coordorigin="11700,1784" coordsize="208,203">
              <v:shape style="position:absolute;left:11700;top:1784;width:208;height:203" coordorigin="11700,1784" coordsize="208,203" path="m11903,1784l11700,1987,11907,1987,11907,1789,11903,1784e" filled="t" fillcolor="#808285" stroked="f">
                <v:path arrowok="t"/>
                <v:fill/>
              </v:shape>
            </v:group>
            <v:group style="position:absolute;left:11903;top:1779;width:5;height:5" coordorigin="11903,1779" coordsize="5,5">
              <v:shape style="position:absolute;left:11903;top:1779;width:5;height:5" coordorigin="11903,1779" coordsize="5,5" path="m11907,1779l11903,1784,11907,1784,11907,1779e" filled="t" fillcolor="#87AE8B" stroked="f">
                <v:path arrowok="t"/>
                <v:fill/>
              </v:shape>
            </v:group>
            <v:group style="position:absolute;left:11903;top:1784;width:5;height:5" coordorigin="11903,1784" coordsize="5,5">
              <v:shape style="position:absolute;left:11903;top:1784;width:5;height:5" coordorigin="11903,1784" coordsize="5,5" path="m11907,1784l11903,1784,11907,1789,11907,1784e" filled="t" fillcolor="#FFF5E6" stroked="f">
                <v:path arrowok="t"/>
                <v:fill/>
              </v:shape>
              <v:shape style="position:absolute;left:0;top:14551;width:11907;height:71" type="#_x0000_t75">
                <v:imagedata r:id="rId19" o:title="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3"/>
          <w:b/>
          <w:bCs/>
          <w:position w:val="-2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7"/>
          <w:w w:val="105"/>
          <w:b/>
          <w:bCs/>
          <w:position w:val="-2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5"/>
          <w:b/>
          <w:bCs/>
          <w:position w:val="-2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0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5"/>
          <w:b/>
          <w:bCs/>
          <w:position w:val="-2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0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7"/>
          <w:w w:val="100"/>
          <w:b/>
          <w:bCs/>
          <w:position w:val="-2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  <w:position w:val="-2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45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9"/>
          <w:b/>
          <w:bCs/>
          <w:position w:val="-2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0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7"/>
          <w:w w:val="100"/>
          <w:b/>
          <w:bCs/>
          <w:position w:val="-2"/>
        </w:rPr>
        <w:t>ust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4"/>
          <w:w w:val="100"/>
          <w:b/>
          <w:bCs/>
          <w:position w:val="-2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  <w:position w:val="-2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7"/>
          <w:w w:val="111"/>
          <w:b/>
          <w:bCs/>
          <w:position w:val="-2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1"/>
          <w:b/>
          <w:bCs/>
          <w:position w:val="-2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0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4"/>
          <w:b/>
          <w:bCs/>
          <w:position w:val="-2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1149" w:lineRule="exact"/>
        <w:ind w:left="880" w:right="1195"/>
        <w:jc w:val="center"/>
        <w:rPr>
          <w:rFonts w:ascii="Times New Roman" w:hAnsi="Times New Roman" w:cs="Times New Roman" w:eastAsia="Times New Roman"/>
          <w:sz w:val="128"/>
          <w:szCs w:val="128"/>
        </w:rPr>
      </w:pPr>
      <w:rPr/>
      <w:r>
        <w:rPr>
          <w:rFonts w:ascii="Times New Roman" w:hAnsi="Times New Roman" w:cs="Times New Roman" w:eastAsia="Times New Roman"/>
          <w:sz w:val="128"/>
          <w:szCs w:val="128"/>
          <w:color w:val="231F20"/>
          <w:spacing w:val="32"/>
          <w:w w:val="80"/>
          <w:b/>
          <w:bCs/>
          <w:position w:val="-5"/>
        </w:rPr>
        <w:t>LEARNER</w:t>
      </w:r>
      <w:r>
        <w:rPr>
          <w:rFonts w:ascii="Times New Roman" w:hAnsi="Times New Roman" w:cs="Times New Roman" w:eastAsia="Times New Roman"/>
          <w:sz w:val="128"/>
          <w:szCs w:val="128"/>
          <w:color w:val="231F20"/>
          <w:spacing w:val="-32"/>
          <w:w w:val="73"/>
          <w:b/>
          <w:bCs/>
          <w:position w:val="-5"/>
        </w:rPr>
        <w:t>’</w:t>
      </w:r>
      <w:r>
        <w:rPr>
          <w:rFonts w:ascii="Times New Roman" w:hAnsi="Times New Roman" w:cs="Times New Roman" w:eastAsia="Times New Roman"/>
          <w:sz w:val="128"/>
          <w:szCs w:val="128"/>
          <w:color w:val="231F20"/>
          <w:spacing w:val="0"/>
          <w:w w:val="90"/>
          <w:b/>
          <w:bCs/>
          <w:position w:val="-5"/>
        </w:rPr>
        <w:t>S</w:t>
      </w:r>
      <w:r>
        <w:rPr>
          <w:rFonts w:ascii="Times New Roman" w:hAnsi="Times New Roman" w:cs="Times New Roman" w:eastAsia="Times New Roman"/>
          <w:sz w:val="128"/>
          <w:szCs w:val="128"/>
          <w:color w:val="000000"/>
          <w:spacing w:val="0"/>
          <w:w w:val="100"/>
          <w:position w:val="0"/>
        </w:rPr>
      </w:r>
    </w:p>
    <w:p>
      <w:pPr>
        <w:spacing w:before="0" w:after="0" w:line="1174" w:lineRule="exact"/>
        <w:ind w:left="2140" w:right="2391"/>
        <w:jc w:val="center"/>
        <w:rPr>
          <w:rFonts w:ascii="Times New Roman" w:hAnsi="Times New Roman" w:cs="Times New Roman" w:eastAsia="Times New Roman"/>
          <w:sz w:val="128"/>
          <w:szCs w:val="128"/>
        </w:rPr>
      </w:pPr>
      <w:rPr/>
      <w:r>
        <w:rPr>
          <w:rFonts w:ascii="Times New Roman" w:hAnsi="Times New Roman" w:cs="Times New Roman" w:eastAsia="Times New Roman"/>
          <w:sz w:val="128"/>
          <w:szCs w:val="128"/>
          <w:color w:val="231F20"/>
          <w:spacing w:val="58"/>
          <w:w w:val="118"/>
          <w:b/>
          <w:bCs/>
          <w:position w:val="4"/>
        </w:rPr>
        <w:t>g</w:t>
      </w:r>
      <w:r>
        <w:rPr>
          <w:rFonts w:ascii="Times New Roman" w:hAnsi="Times New Roman" w:cs="Times New Roman" w:eastAsia="Times New Roman"/>
          <w:sz w:val="128"/>
          <w:szCs w:val="128"/>
          <w:color w:val="231F20"/>
          <w:spacing w:val="64"/>
          <w:w w:val="114"/>
          <w:b/>
          <w:bCs/>
          <w:position w:val="4"/>
        </w:rPr>
        <w:t>uide</w:t>
      </w:r>
      <w:r>
        <w:rPr>
          <w:rFonts w:ascii="Times New Roman" w:hAnsi="Times New Roman" w:cs="Times New Roman" w:eastAsia="Times New Roman"/>
          <w:sz w:val="128"/>
          <w:szCs w:val="128"/>
          <w:color w:val="000000"/>
          <w:spacing w:val="0"/>
          <w:w w:val="100"/>
          <w:position w:val="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51" w:right="1166"/>
        <w:jc w:val="center"/>
        <w:rPr>
          <w:rFonts w:ascii="Archer Semibold" w:hAnsi="Archer Semibold" w:cs="Archer Semibold" w:eastAsia="Archer Semibold"/>
          <w:sz w:val="28"/>
          <w:szCs w:val="28"/>
        </w:rPr>
      </w:pPr>
      <w:rPr/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0"/>
          <w:w w:val="100"/>
        </w:rPr>
        <w:t>P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-4"/>
          <w:w w:val="100"/>
        </w:rPr>
        <w:t>r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-4"/>
          <w:w w:val="100"/>
        </w:rPr>
        <w:t>o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0"/>
          <w:w w:val="100"/>
        </w:rPr>
        <w:t>vidi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-2"/>
          <w:w w:val="100"/>
        </w:rPr>
        <w:t>n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0"/>
          <w:w w:val="100"/>
        </w:rPr>
        <w:t>g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0"/>
          <w:w w:val="100"/>
        </w:rPr>
        <w:t> 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0"/>
          <w:w w:val="100"/>
        </w:rPr>
        <w:t>in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-3"/>
          <w:w w:val="100"/>
        </w:rPr>
        <w:t>f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0"/>
          <w:w w:val="100"/>
        </w:rPr>
        <w:t>or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-2"/>
          <w:w w:val="100"/>
        </w:rPr>
        <w:t>m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0"/>
          <w:w w:val="100"/>
        </w:rPr>
        <w:t>ation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0"/>
          <w:w w:val="100"/>
        </w:rPr>
        <w:t> 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0"/>
          <w:w w:val="100"/>
        </w:rPr>
        <w:t>a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-2"/>
          <w:w w:val="100"/>
        </w:rPr>
        <w:t>n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0"/>
          <w:w w:val="100"/>
        </w:rPr>
        <w:t>d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0"/>
          <w:w w:val="100"/>
        </w:rPr>
        <w:t> 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-2"/>
          <w:w w:val="100"/>
        </w:rPr>
        <w:t>s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0"/>
          <w:w w:val="100"/>
        </w:rPr>
        <w:t>upport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0"/>
          <w:w w:val="100"/>
        </w:rPr>
        <w:t> 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-2"/>
          <w:w w:val="100"/>
        </w:rPr>
        <w:t>t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0"/>
          <w:w w:val="100"/>
        </w:rPr>
        <w:t>o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0"/>
          <w:w w:val="100"/>
        </w:rPr>
        <w:t> 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-2"/>
          <w:w w:val="100"/>
        </w:rPr>
        <w:t>A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0"/>
          <w:w w:val="100"/>
        </w:rPr>
        <w:t>borigi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-2"/>
          <w:w w:val="100"/>
        </w:rPr>
        <w:t>n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-2"/>
          <w:w w:val="100"/>
        </w:rPr>
        <w:t>a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0"/>
          <w:w w:val="100"/>
        </w:rPr>
        <w:t>l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0"/>
          <w:w w:val="100"/>
        </w:rPr>
        <w:t> 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0"/>
          <w:w w:val="100"/>
        </w:rPr>
        <w:t>a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-2"/>
          <w:w w:val="100"/>
        </w:rPr>
        <w:t>n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0"/>
          <w:w w:val="100"/>
        </w:rPr>
        <w:t>d</w:t>
      </w:r>
      <w:r>
        <w:rPr>
          <w:rFonts w:ascii="Archer Semibold" w:hAnsi="Archer Semibold" w:cs="Archer Semibold" w:eastAsia="Archer Semibold"/>
          <w:sz w:val="28"/>
          <w:szCs w:val="28"/>
          <w:color w:val="000000"/>
          <w:spacing w:val="0"/>
          <w:w w:val="100"/>
        </w:rPr>
      </w:r>
    </w:p>
    <w:p>
      <w:pPr>
        <w:spacing w:before="24" w:after="0" w:line="240" w:lineRule="auto"/>
        <w:ind w:left="1154" w:right="1469"/>
        <w:jc w:val="center"/>
        <w:rPr>
          <w:rFonts w:ascii="Archer Semibold" w:hAnsi="Archer Semibold" w:cs="Archer Semibold" w:eastAsia="Archer Semibold"/>
          <w:sz w:val="28"/>
          <w:szCs w:val="28"/>
        </w:rPr>
      </w:pPr>
      <w:rPr/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-16"/>
          <w:w w:val="100"/>
        </w:rPr>
        <w:t>T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0"/>
          <w:w w:val="100"/>
        </w:rPr>
        <w:t>or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-4"/>
          <w:w w:val="100"/>
        </w:rPr>
        <w:t>r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0"/>
          <w:w w:val="100"/>
        </w:rPr>
        <w:t>es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0"/>
          <w:w w:val="100"/>
        </w:rPr>
        <w:t> 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0"/>
          <w:w w:val="100"/>
        </w:rPr>
        <w:t>St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-3"/>
          <w:w w:val="100"/>
        </w:rPr>
        <w:t>r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0"/>
          <w:w w:val="100"/>
        </w:rPr>
        <w:t>ait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0"/>
          <w:w w:val="100"/>
        </w:rPr>
        <w:t> 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-2"/>
          <w:w w:val="100"/>
        </w:rPr>
        <w:t>I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-3"/>
          <w:w w:val="100"/>
        </w:rPr>
        <w:t>s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-2"/>
          <w:w w:val="100"/>
        </w:rPr>
        <w:t>l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0"/>
          <w:w w:val="100"/>
        </w:rPr>
        <w:t>a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-2"/>
          <w:w w:val="100"/>
        </w:rPr>
        <w:t>n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0"/>
          <w:w w:val="100"/>
        </w:rPr>
        <w:t>der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0"/>
          <w:w w:val="100"/>
        </w:rPr>
        <w:t> 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-1"/>
          <w:w w:val="100"/>
        </w:rPr>
        <w:t>w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0"/>
          <w:w w:val="100"/>
        </w:rPr>
        <w:t>o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-2"/>
          <w:w w:val="100"/>
        </w:rPr>
        <w:t>m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0"/>
          <w:w w:val="100"/>
        </w:rPr>
        <w:t>en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0"/>
          <w:w w:val="100"/>
        </w:rPr>
        <w:t> 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0"/>
          <w:w w:val="100"/>
        </w:rPr>
        <w:t>with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0"/>
          <w:w w:val="100"/>
        </w:rPr>
        <w:t> 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0"/>
          <w:w w:val="100"/>
        </w:rPr>
        <w:t>b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-4"/>
          <w:w w:val="100"/>
        </w:rPr>
        <w:t>r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-3"/>
          <w:w w:val="100"/>
        </w:rPr>
        <w:t>e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-2"/>
          <w:w w:val="100"/>
        </w:rPr>
        <w:t>a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0"/>
          <w:w w:val="100"/>
        </w:rPr>
        <w:t>st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0"/>
          <w:w w:val="100"/>
        </w:rPr>
        <w:t> 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-2"/>
          <w:w w:val="100"/>
        </w:rPr>
        <w:t>c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0"/>
          <w:w w:val="100"/>
        </w:rPr>
        <w:t>a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-2"/>
          <w:w w:val="100"/>
        </w:rPr>
        <w:t>n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-2"/>
          <w:w w:val="100"/>
        </w:rPr>
        <w:t>c</w:t>
      </w:r>
      <w:r>
        <w:rPr>
          <w:rFonts w:ascii="Archer Semibold" w:hAnsi="Archer Semibold" w:cs="Archer Semibold" w:eastAsia="Archer Semibold"/>
          <w:sz w:val="28"/>
          <w:szCs w:val="28"/>
          <w:color w:val="231F20"/>
          <w:spacing w:val="0"/>
          <w:w w:val="100"/>
        </w:rPr>
        <w:t>er</w:t>
      </w:r>
      <w:r>
        <w:rPr>
          <w:rFonts w:ascii="Archer Semibold" w:hAnsi="Archer Semibold" w:cs="Archer Semibold" w:eastAsia="Archer Semibold"/>
          <w:sz w:val="28"/>
          <w:szCs w:val="28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1920" w:h="16860"/>
          <w:pgMar w:top="1420" w:bottom="280" w:left="1680" w:right="16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595.372482pt;height:842.003769pt;mso-position-horizontal-relative:page;mso-position-vertical-relative:page;z-index:-3121" coordorigin="0,0" coordsize="11907,16840">
            <v:shape style="position:absolute;left:0;top:0;width:11907;height:16840" coordorigin="0,0" coordsize="11907,16840" path="m0,16840l11907,16840,11907,0,0,0,0,16840e" filled="t" fillcolor="#FFEEBD" stroked="f">
              <v:path arrowok="t"/>
              <v:fill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161" w:lineRule="auto"/>
        <w:ind w:left="296" w:right="4545"/>
        <w:jc w:val="left"/>
        <w:rPr>
          <w:rFonts w:ascii="Times New Roman" w:hAnsi="Times New Roman" w:cs="Times New Roman" w:eastAsia="Times New Roman"/>
          <w:sz w:val="88"/>
          <w:szCs w:val="88"/>
        </w:rPr>
      </w:pPr>
      <w:rPr/>
      <w:r>
        <w:rPr>
          <w:rFonts w:ascii="Times New Roman" w:hAnsi="Times New Roman" w:cs="Times New Roman" w:eastAsia="Times New Roman"/>
          <w:sz w:val="88"/>
          <w:szCs w:val="88"/>
          <w:color w:val="231F20"/>
          <w:spacing w:val="22"/>
          <w:w w:val="80"/>
          <w:b/>
          <w:bCs/>
        </w:rPr>
        <w:t>LEARNER</w:t>
      </w:r>
      <w:r>
        <w:rPr>
          <w:rFonts w:ascii="Times New Roman" w:hAnsi="Times New Roman" w:cs="Times New Roman" w:eastAsia="Times New Roman"/>
          <w:sz w:val="88"/>
          <w:szCs w:val="88"/>
          <w:color w:val="231F20"/>
          <w:spacing w:val="-4"/>
          <w:w w:val="73"/>
          <w:b/>
          <w:bCs/>
        </w:rPr>
        <w:t>’</w:t>
      </w:r>
      <w:r>
        <w:rPr>
          <w:rFonts w:ascii="Times New Roman" w:hAnsi="Times New Roman" w:cs="Times New Roman" w:eastAsia="Times New Roman"/>
          <w:sz w:val="88"/>
          <w:szCs w:val="88"/>
          <w:color w:val="231F20"/>
          <w:spacing w:val="0"/>
          <w:w w:val="90"/>
          <w:b/>
          <w:bCs/>
        </w:rPr>
        <w:t>S</w:t>
      </w:r>
      <w:r>
        <w:rPr>
          <w:rFonts w:ascii="Times New Roman" w:hAnsi="Times New Roman" w:cs="Times New Roman" w:eastAsia="Times New Roman"/>
          <w:sz w:val="88"/>
          <w:szCs w:val="88"/>
          <w:color w:val="231F20"/>
          <w:spacing w:val="0"/>
          <w:w w:val="90"/>
          <w:b/>
          <w:bCs/>
        </w:rPr>
        <w:t> </w:t>
      </w:r>
      <w:r>
        <w:rPr>
          <w:rFonts w:ascii="Times New Roman" w:hAnsi="Times New Roman" w:cs="Times New Roman" w:eastAsia="Times New Roman"/>
          <w:sz w:val="88"/>
          <w:szCs w:val="88"/>
          <w:color w:val="231F20"/>
          <w:spacing w:val="40"/>
          <w:w w:val="76"/>
          <w:b/>
          <w:bCs/>
        </w:rPr>
        <w:t>G</w:t>
      </w:r>
      <w:r>
        <w:rPr>
          <w:rFonts w:ascii="Times New Roman" w:hAnsi="Times New Roman" w:cs="Times New Roman" w:eastAsia="Times New Roman"/>
          <w:sz w:val="88"/>
          <w:szCs w:val="88"/>
          <w:color w:val="231F20"/>
          <w:spacing w:val="44"/>
          <w:w w:val="114"/>
          <w:b/>
          <w:bCs/>
        </w:rPr>
        <w:t>uide</w:t>
      </w:r>
      <w:r>
        <w:rPr>
          <w:rFonts w:ascii="Times New Roman" w:hAnsi="Times New Roman" w:cs="Times New Roman" w:eastAsia="Times New Roman"/>
          <w:sz w:val="88"/>
          <w:szCs w:val="88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81.634689pt;height:67.875pt;mso-position-horizontal-relative:char;mso-position-vertical-relative:line" type="#_x0000_t75">
            <v:imagedata r:id="rId2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324" w:right="3749"/>
        <w:jc w:val="both"/>
        <w:rPr>
          <w:rFonts w:ascii="Archer Semibold" w:hAnsi="Archer Semibold" w:cs="Archer Semibold" w:eastAsia="Archer Semibold"/>
          <w:sz w:val="22"/>
          <w:szCs w:val="22"/>
        </w:rPr>
      </w:pPr>
      <w:rPr/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2"/>
          <w:w w:val="100"/>
        </w:rPr>
        <w:t>P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-1"/>
          <w:w w:val="100"/>
        </w:rPr>
        <w:t>r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-1"/>
          <w:w w:val="100"/>
        </w:rPr>
        <w:t>o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2"/>
          <w:w w:val="100"/>
        </w:rPr>
        <w:t>vidi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0"/>
          <w:w w:val="100"/>
        </w:rPr>
        <w:t>ng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4"/>
          <w:w w:val="100"/>
        </w:rPr>
        <w:t> 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2"/>
          <w:w w:val="100"/>
        </w:rPr>
        <w:t>in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0"/>
          <w:w w:val="100"/>
        </w:rPr>
        <w:t>f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2"/>
          <w:w w:val="100"/>
        </w:rPr>
        <w:t>or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0"/>
          <w:w w:val="100"/>
        </w:rPr>
        <w:t>m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2"/>
          <w:w w:val="100"/>
        </w:rPr>
        <w:t>atio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0"/>
          <w:w w:val="100"/>
        </w:rPr>
        <w:t>n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4"/>
          <w:w w:val="100"/>
        </w:rPr>
        <w:t> 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2"/>
          <w:w w:val="100"/>
        </w:rPr>
        <w:t>a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0"/>
          <w:w w:val="100"/>
        </w:rPr>
        <w:t>nd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4"/>
          <w:w w:val="100"/>
        </w:rPr>
        <w:t> 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0"/>
          <w:w w:val="100"/>
        </w:rPr>
        <w:t>s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2"/>
          <w:w w:val="100"/>
        </w:rPr>
        <w:t>uppor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0"/>
          <w:w w:val="100"/>
        </w:rPr>
        <w:t>t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4"/>
          <w:w w:val="100"/>
        </w:rPr>
        <w:t> 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1"/>
          <w:w w:val="100"/>
        </w:rPr>
        <w:t>t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0"/>
          <w:w w:val="100"/>
        </w:rPr>
        <w:t>o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4"/>
          <w:w w:val="100"/>
        </w:rPr>
        <w:t> 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0"/>
          <w:w w:val="100"/>
        </w:rPr>
        <w:t>A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2"/>
          <w:w w:val="100"/>
        </w:rPr>
        <w:t>borigi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0"/>
          <w:w w:val="100"/>
        </w:rPr>
        <w:t>nal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4"/>
          <w:w w:val="100"/>
        </w:rPr>
        <w:t> 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2"/>
          <w:w w:val="100"/>
        </w:rPr>
        <w:t>a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0"/>
          <w:w w:val="100"/>
        </w:rPr>
        <w:t>nd</w:t>
      </w:r>
      <w:r>
        <w:rPr>
          <w:rFonts w:ascii="Archer Semibold" w:hAnsi="Archer Semibold" w:cs="Archer Semibold" w:eastAsia="Archer Semibold"/>
          <w:sz w:val="22"/>
          <w:szCs w:val="22"/>
          <w:color w:val="000000"/>
          <w:spacing w:val="0"/>
          <w:w w:val="100"/>
        </w:rPr>
      </w:r>
    </w:p>
    <w:p>
      <w:pPr>
        <w:spacing w:before="16" w:after="0" w:line="240" w:lineRule="auto"/>
        <w:ind w:left="324" w:right="4232"/>
        <w:jc w:val="both"/>
        <w:rPr>
          <w:rFonts w:ascii="Archer Semibold" w:hAnsi="Archer Semibold" w:cs="Archer Semibold" w:eastAsia="Archer Semibold"/>
          <w:sz w:val="22"/>
          <w:szCs w:val="22"/>
        </w:rPr>
      </w:pPr>
      <w:rPr/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-11"/>
          <w:w w:val="100"/>
        </w:rPr>
        <w:t>T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2"/>
          <w:w w:val="100"/>
        </w:rPr>
        <w:t>or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-1"/>
          <w:w w:val="100"/>
        </w:rPr>
        <w:t>r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2"/>
          <w:w w:val="100"/>
        </w:rPr>
        <w:t>e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0"/>
          <w:w w:val="100"/>
        </w:rPr>
        <w:t>s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4"/>
          <w:w w:val="100"/>
        </w:rPr>
        <w:t> 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2"/>
          <w:w w:val="100"/>
        </w:rPr>
        <w:t>St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0"/>
          <w:w w:val="100"/>
        </w:rPr>
        <w:t>r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2"/>
          <w:w w:val="100"/>
        </w:rPr>
        <w:t>ai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0"/>
          <w:w w:val="100"/>
        </w:rPr>
        <w:t>t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4"/>
          <w:w w:val="100"/>
        </w:rPr>
        <w:t> 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0"/>
          <w:w w:val="100"/>
        </w:rPr>
        <w:t>Isl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2"/>
          <w:w w:val="100"/>
        </w:rPr>
        <w:t>a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0"/>
          <w:w w:val="100"/>
        </w:rPr>
        <w:t>n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2"/>
          <w:w w:val="100"/>
        </w:rPr>
        <w:t>de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0"/>
          <w:w w:val="100"/>
        </w:rPr>
        <w:t>r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4"/>
          <w:w w:val="100"/>
        </w:rPr>
        <w:t> 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1"/>
          <w:w w:val="100"/>
        </w:rPr>
        <w:t>w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2"/>
          <w:w w:val="100"/>
        </w:rPr>
        <w:t>o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0"/>
          <w:w w:val="100"/>
        </w:rPr>
        <w:t>m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2"/>
          <w:w w:val="100"/>
        </w:rPr>
        <w:t>e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0"/>
          <w:w w:val="100"/>
        </w:rPr>
        <w:t>n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4"/>
          <w:w w:val="100"/>
        </w:rPr>
        <w:t> 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2"/>
          <w:w w:val="100"/>
        </w:rPr>
        <w:t>wit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0"/>
          <w:w w:val="100"/>
        </w:rPr>
        <w:t>h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4"/>
          <w:w w:val="100"/>
        </w:rPr>
        <w:t> 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2"/>
          <w:w w:val="100"/>
        </w:rPr>
        <w:t>b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-1"/>
          <w:w w:val="100"/>
        </w:rPr>
        <w:t>r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0"/>
          <w:w w:val="100"/>
        </w:rPr>
        <w:t>ea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2"/>
          <w:w w:val="100"/>
        </w:rPr>
        <w:t>s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0"/>
          <w:w w:val="100"/>
        </w:rPr>
        <w:t>t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4"/>
          <w:w w:val="100"/>
        </w:rPr>
        <w:t> 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0"/>
          <w:w w:val="100"/>
        </w:rPr>
        <w:t>c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2"/>
          <w:w w:val="100"/>
        </w:rPr>
        <w:t>a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0"/>
          <w:w w:val="100"/>
        </w:rPr>
        <w:t>nc</w:t>
      </w:r>
      <w:r>
        <w:rPr>
          <w:rFonts w:ascii="Archer Semibold" w:hAnsi="Archer Semibold" w:cs="Archer Semibold" w:eastAsia="Archer Semibold"/>
          <w:sz w:val="22"/>
          <w:szCs w:val="22"/>
          <w:color w:val="231F20"/>
          <w:spacing w:val="2"/>
          <w:w w:val="100"/>
        </w:rPr>
        <w:t>er</w:t>
      </w:r>
      <w:r>
        <w:rPr>
          <w:rFonts w:ascii="Archer Semibold" w:hAnsi="Archer Semibold" w:cs="Archer Semibold" w:eastAsia="Archer Semibold"/>
          <w:sz w:val="22"/>
          <w:szCs w:val="22"/>
          <w:color w:val="000000"/>
          <w:spacing w:val="0"/>
          <w:w w:val="100"/>
        </w:rPr>
      </w:r>
    </w:p>
    <w:p>
      <w:pPr>
        <w:spacing w:before="12" w:after="0" w:line="240" w:lineRule="auto"/>
        <w:ind w:left="333" w:right="1520"/>
        <w:jc w:val="both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A97707"/>
          <w:spacing w:val="13"/>
          <w:w w:val="98"/>
          <w:b/>
          <w:bCs/>
        </w:rPr>
        <w:t>••••••••••••••••••••••••••••••••••••••••••••••••••••••••••••••••••••••••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61" w:after="0" w:line="240" w:lineRule="auto"/>
        <w:ind w:left="324" w:right="4331"/>
        <w:jc w:val="both"/>
        <w:rPr>
          <w:rFonts w:ascii="Archer Medium" w:hAnsi="Archer Medium" w:cs="Archer Medium" w:eastAsia="Archer Medium"/>
          <w:sz w:val="16"/>
          <w:szCs w:val="16"/>
        </w:rPr>
      </w:pPr>
      <w:rPr/>
      <w:r>
        <w:rPr>
          <w:rFonts w:ascii="Archer Medium" w:hAnsi="Archer Medium" w:cs="Archer Medium" w:eastAsia="Archer Medium"/>
          <w:sz w:val="16"/>
          <w:szCs w:val="16"/>
          <w:color w:val="231F20"/>
          <w:spacing w:val="0"/>
          <w:w w:val="100"/>
        </w:rPr>
        <w:t>T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-1"/>
          <w:w w:val="100"/>
        </w:rPr>
        <w:t>h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0"/>
          <w:w w:val="100"/>
        </w:rPr>
        <w:t>e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-12"/>
          <w:w w:val="100"/>
        </w:rPr>
        <w:t> 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-1"/>
          <w:w w:val="96"/>
          <w:i/>
        </w:rPr>
        <w:t>L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0"/>
          <w:w w:val="96"/>
          <w:i/>
        </w:rPr>
        <w:t>earner’s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7"/>
          <w:w w:val="96"/>
          <w:i/>
        </w:rPr>
        <w:t> 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-1"/>
          <w:w w:val="96"/>
          <w:i/>
        </w:rPr>
        <w:t>G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0"/>
          <w:w w:val="96"/>
          <w:i/>
        </w:rPr>
        <w:t>ui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-2"/>
          <w:w w:val="96"/>
          <w:i/>
        </w:rPr>
        <w:t>d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0"/>
          <w:w w:val="96"/>
          <w:i/>
        </w:rPr>
        <w:t>e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4"/>
          <w:w w:val="96"/>
          <w:i/>
        </w:rPr>
        <w:t> 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-2"/>
          <w:w w:val="100"/>
        </w:rPr>
        <w:t>w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-1"/>
          <w:w w:val="100"/>
        </w:rPr>
        <w:t>a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0"/>
          <w:w w:val="100"/>
        </w:rPr>
        <w:t>s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-9"/>
          <w:w w:val="100"/>
        </w:rPr>
        <w:t> 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0"/>
          <w:w w:val="96"/>
        </w:rPr>
        <w:t>p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-2"/>
          <w:w w:val="96"/>
        </w:rPr>
        <w:t>r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0"/>
          <w:w w:val="96"/>
        </w:rPr>
        <w:t>e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-1"/>
          <w:w w:val="96"/>
        </w:rPr>
        <w:t>p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0"/>
          <w:w w:val="96"/>
        </w:rPr>
        <w:t>a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-2"/>
          <w:w w:val="96"/>
        </w:rPr>
        <w:t>r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0"/>
          <w:w w:val="96"/>
        </w:rPr>
        <w:t>ed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6"/>
          <w:w w:val="96"/>
        </w:rPr>
        <w:t> 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0"/>
          <w:w w:val="100"/>
        </w:rPr>
        <w:t>a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-1"/>
          <w:w w:val="100"/>
        </w:rPr>
        <w:t>n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0"/>
          <w:w w:val="100"/>
        </w:rPr>
        <w:t>d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-9"/>
          <w:w w:val="100"/>
        </w:rPr>
        <w:t> 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0"/>
          <w:w w:val="96"/>
        </w:rPr>
        <w:t>p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-2"/>
          <w:w w:val="96"/>
        </w:rPr>
        <w:t>r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0"/>
          <w:w w:val="96"/>
        </w:rPr>
        <w:t>odu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-1"/>
          <w:w w:val="96"/>
        </w:rPr>
        <w:t>c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0"/>
          <w:w w:val="96"/>
        </w:rPr>
        <w:t>ed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7"/>
          <w:w w:val="96"/>
        </w:rPr>
        <w:t> 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-2"/>
          <w:w w:val="100"/>
        </w:rPr>
        <w:t>b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0"/>
          <w:w w:val="100"/>
        </w:rPr>
        <w:t>y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-6"/>
          <w:w w:val="100"/>
        </w:rPr>
        <w:t> 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-4"/>
          <w:w w:val="96"/>
        </w:rPr>
        <w:t>C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0"/>
          <w:w w:val="96"/>
        </w:rPr>
        <w:t>a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-1"/>
          <w:w w:val="96"/>
        </w:rPr>
        <w:t>n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-1"/>
          <w:w w:val="96"/>
        </w:rPr>
        <w:t>c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0"/>
          <w:w w:val="96"/>
        </w:rPr>
        <w:t>er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5"/>
          <w:w w:val="96"/>
        </w:rPr>
        <w:t> 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-2"/>
          <w:w w:val="100"/>
        </w:rPr>
        <w:t>A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0"/>
          <w:w w:val="100"/>
        </w:rPr>
        <w:t>ust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-1"/>
          <w:w w:val="100"/>
        </w:rPr>
        <w:t>r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-1"/>
          <w:w w:val="100"/>
        </w:rPr>
        <w:t>a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0"/>
          <w:w w:val="100"/>
        </w:rPr>
        <w:t>l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-1"/>
          <w:w w:val="100"/>
        </w:rPr>
        <w:t>i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0"/>
          <w:w w:val="100"/>
        </w:rPr>
        <w:t>a.</w:t>
      </w:r>
      <w:r>
        <w:rPr>
          <w:rFonts w:ascii="Archer Medium" w:hAnsi="Archer Medium" w:cs="Archer Medium" w:eastAsia="Archer Medium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324" w:right="7686"/>
        <w:jc w:val="both"/>
        <w:rPr>
          <w:rFonts w:ascii="Archer Semibold" w:hAnsi="Archer Semibold" w:cs="Archer Semibold" w:eastAsia="Archer Semibold"/>
          <w:sz w:val="16"/>
          <w:szCs w:val="16"/>
        </w:rPr>
      </w:pPr>
      <w:rPr/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0"/>
          <w:w w:val="100"/>
        </w:rPr>
        <w:t>C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4"/>
          <w:w w:val="100"/>
        </w:rPr>
        <w:t>a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3"/>
          <w:w w:val="100"/>
        </w:rPr>
        <w:t>n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3"/>
          <w:w w:val="100"/>
        </w:rPr>
        <w:t>c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4"/>
          <w:w w:val="100"/>
        </w:rPr>
        <w:t>e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0"/>
          <w:w w:val="100"/>
        </w:rPr>
        <w:t>r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8"/>
          <w:w w:val="100"/>
        </w:rPr>
        <w:t> 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2"/>
          <w:w w:val="100"/>
        </w:rPr>
        <w:t>A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4"/>
          <w:w w:val="100"/>
        </w:rPr>
        <w:t>ust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3"/>
          <w:w w:val="100"/>
        </w:rPr>
        <w:t>r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3"/>
          <w:w w:val="100"/>
        </w:rPr>
        <w:t>a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4"/>
          <w:w w:val="100"/>
        </w:rPr>
        <w:t>l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3"/>
          <w:w w:val="100"/>
        </w:rPr>
        <w:t>i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0"/>
          <w:w w:val="100"/>
        </w:rPr>
        <w:t>a</w:t>
      </w:r>
      <w:r>
        <w:rPr>
          <w:rFonts w:ascii="Archer Semibold" w:hAnsi="Archer Semibold" w:cs="Archer Semibold" w:eastAsia="Archer Semibold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40" w:lineRule="auto"/>
        <w:ind w:left="324" w:right="5503"/>
        <w:jc w:val="both"/>
        <w:rPr>
          <w:rFonts w:ascii="Archer Medium" w:hAnsi="Archer Medium" w:cs="Archer Medium" w:eastAsia="Archer Medium"/>
          <w:sz w:val="16"/>
          <w:szCs w:val="16"/>
        </w:rPr>
      </w:pPr>
      <w:rPr/>
      <w:r>
        <w:rPr>
          <w:rFonts w:ascii="Archer Medium" w:hAnsi="Archer Medium" w:cs="Archer Medium" w:eastAsia="Archer Medium"/>
          <w:sz w:val="16"/>
          <w:szCs w:val="16"/>
          <w:color w:val="231F20"/>
          <w:spacing w:val="-1"/>
          <w:w w:val="96"/>
        </w:rPr>
        <w:t>L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0"/>
          <w:w w:val="96"/>
        </w:rPr>
        <w:t>oc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-1"/>
          <w:w w:val="96"/>
        </w:rPr>
        <w:t>k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0"/>
          <w:w w:val="96"/>
        </w:rPr>
        <w:t>ed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5"/>
          <w:w w:val="96"/>
        </w:rPr>
        <w:t> 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0"/>
          <w:w w:val="100"/>
        </w:rPr>
        <w:t>B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-1"/>
          <w:w w:val="100"/>
        </w:rPr>
        <w:t>a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0"/>
          <w:w w:val="100"/>
        </w:rPr>
        <w:t>g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-9"/>
          <w:w w:val="100"/>
        </w:rPr>
        <w:t> 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0"/>
          <w:w w:val="100"/>
        </w:rPr>
        <w:t>3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-3"/>
          <w:w w:val="100"/>
        </w:rPr>
        <w:t> 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0"/>
          <w:w w:val="96"/>
        </w:rPr>
        <w:t>St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-1"/>
          <w:w w:val="96"/>
        </w:rPr>
        <w:t>r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-3"/>
          <w:w w:val="96"/>
        </w:rPr>
        <w:t>a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0"/>
          <w:w w:val="96"/>
        </w:rPr>
        <w:t>wberry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8"/>
          <w:w w:val="96"/>
        </w:rPr>
        <w:t> 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0"/>
          <w:w w:val="100"/>
        </w:rPr>
        <w:t>Hil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-1"/>
          <w:w w:val="100"/>
        </w:rPr>
        <w:t>l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0"/>
          <w:w w:val="100"/>
        </w:rPr>
        <w:t>s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-11"/>
          <w:w w:val="100"/>
        </w:rPr>
        <w:t> 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0"/>
          <w:w w:val="100"/>
        </w:rPr>
        <w:t>N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-4"/>
          <w:w w:val="100"/>
        </w:rPr>
        <w:t>S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0"/>
          <w:w w:val="100"/>
        </w:rPr>
        <w:t>W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-12"/>
          <w:w w:val="100"/>
        </w:rPr>
        <w:t> 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0"/>
          <w:w w:val="100"/>
        </w:rPr>
        <w:t>2012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24"/>
          <w:w w:val="100"/>
        </w:rPr>
        <w:t> 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-2"/>
          <w:w w:val="100"/>
        </w:rPr>
        <w:t>A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0"/>
          <w:w w:val="100"/>
        </w:rPr>
        <w:t>ust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-1"/>
          <w:w w:val="100"/>
        </w:rPr>
        <w:t>r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-1"/>
          <w:w w:val="100"/>
        </w:rPr>
        <w:t>a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0"/>
          <w:w w:val="100"/>
        </w:rPr>
        <w:t>l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-1"/>
          <w:w w:val="100"/>
        </w:rPr>
        <w:t>i</w:t>
      </w:r>
      <w:r>
        <w:rPr>
          <w:rFonts w:ascii="Archer Medium" w:hAnsi="Archer Medium" w:cs="Archer Medium" w:eastAsia="Archer Medium"/>
          <w:sz w:val="16"/>
          <w:szCs w:val="16"/>
          <w:color w:val="231F20"/>
          <w:spacing w:val="0"/>
          <w:w w:val="100"/>
        </w:rPr>
        <w:t>a</w:t>
      </w:r>
      <w:r>
        <w:rPr>
          <w:rFonts w:ascii="Archer Medium" w:hAnsi="Archer Medium" w:cs="Archer Medium" w:eastAsia="Archer Medium"/>
          <w:sz w:val="16"/>
          <w:szCs w:val="16"/>
          <w:color w:val="000000"/>
          <w:spacing w:val="0"/>
          <w:w w:val="100"/>
        </w:rPr>
      </w:r>
    </w:p>
    <w:p>
      <w:pPr>
        <w:spacing w:before="64" w:after="0" w:line="240" w:lineRule="auto"/>
        <w:ind w:left="324" w:right="7586"/>
        <w:jc w:val="both"/>
        <w:rPr>
          <w:rFonts w:ascii="Archer Book" w:hAnsi="Archer Book" w:cs="Archer Book" w:eastAsia="Archer Book"/>
          <w:sz w:val="16"/>
          <w:szCs w:val="16"/>
        </w:rPr>
      </w:pPr>
      <w:rPr/>
      <w:r>
        <w:rPr>
          <w:rFonts w:ascii="Archer Book" w:hAnsi="Archer Book" w:cs="Archer Book" w:eastAsia="Archer Book"/>
          <w:sz w:val="16"/>
          <w:szCs w:val="16"/>
          <w:color w:val="231F20"/>
          <w:spacing w:val="-11"/>
          <w:w w:val="100"/>
        </w:rPr>
        <w:t>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el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: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+6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1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2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935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7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9400</w:t>
      </w:r>
      <w:r>
        <w:rPr>
          <w:rFonts w:ascii="Archer Book" w:hAnsi="Archer Book" w:cs="Archer Book" w:eastAsia="Archer Book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40" w:lineRule="auto"/>
        <w:ind w:left="324" w:right="7550"/>
        <w:jc w:val="both"/>
        <w:rPr>
          <w:rFonts w:ascii="Archer Book" w:hAnsi="Archer Book" w:cs="Archer Book" w:eastAsia="Archer Book"/>
          <w:sz w:val="16"/>
          <w:szCs w:val="16"/>
        </w:rPr>
      </w:pPr>
      <w:rPr/>
      <w:r>
        <w:rPr>
          <w:rFonts w:ascii="Archer Book" w:hAnsi="Archer Book" w:cs="Archer Book" w:eastAsia="Archer Book"/>
          <w:sz w:val="16"/>
          <w:szCs w:val="16"/>
          <w:color w:val="231F20"/>
          <w:spacing w:val="-13"/>
          <w:w w:val="100"/>
        </w:rPr>
        <w:t>F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x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: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4"/>
          <w:w w:val="100"/>
        </w:rPr>
        <w:t>+6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1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2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4"/>
          <w:w w:val="100"/>
        </w:rPr>
        <w:t>935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7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4"/>
          <w:w w:val="100"/>
        </w:rPr>
        <w:t>9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"/>
          <w:w w:val="100"/>
        </w:rPr>
        <w:t>4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4"/>
          <w:w w:val="100"/>
        </w:rPr>
        <w:t>77</w:t>
      </w:r>
      <w:r>
        <w:rPr>
          <w:rFonts w:ascii="Archer Book" w:hAnsi="Archer Book" w:cs="Archer Book" w:eastAsia="Archer Book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40" w:lineRule="auto"/>
        <w:ind w:left="324" w:right="7418"/>
        <w:jc w:val="both"/>
        <w:rPr>
          <w:rFonts w:ascii="Archer Book" w:hAnsi="Archer Book" w:cs="Archer Book" w:eastAsia="Archer Book"/>
          <w:sz w:val="16"/>
          <w:szCs w:val="16"/>
        </w:rPr>
      </w:pPr>
      <w:rPr/>
      <w:r>
        <w:rPr>
          <w:rFonts w:ascii="Archer Book" w:hAnsi="Archer Book" w:cs="Archer Book" w:eastAsia="Archer Book"/>
          <w:sz w:val="16"/>
          <w:szCs w:val="16"/>
          <w:color w:val="231F20"/>
          <w:spacing w:val="-8"/>
          <w:w w:val="100"/>
        </w:rPr>
        <w:t>F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: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4"/>
          <w:w w:val="100"/>
        </w:rPr>
        <w:t>180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0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4"/>
          <w:w w:val="100"/>
        </w:rPr>
        <w:t>62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4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"/>
          <w:w w:val="100"/>
        </w:rPr>
        <w:t>9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"/>
          <w:w w:val="100"/>
        </w:rPr>
        <w:t>7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3</w:t>
      </w:r>
      <w:r>
        <w:rPr>
          <w:rFonts w:ascii="Archer Book" w:hAnsi="Archer Book" w:cs="Archer Book" w:eastAsia="Archer Book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40" w:lineRule="auto"/>
        <w:ind w:left="324" w:right="6433"/>
        <w:jc w:val="both"/>
        <w:rPr>
          <w:rFonts w:ascii="Archer Book" w:hAnsi="Archer Book" w:cs="Archer Book" w:eastAsia="Archer Book"/>
          <w:sz w:val="16"/>
          <w:szCs w:val="16"/>
        </w:rPr>
      </w:pPr>
      <w:rPr/>
      <w:r>
        <w:rPr>
          <w:rFonts w:ascii="Archer Book" w:hAnsi="Archer Book" w:cs="Archer Book" w:eastAsia="Archer Book"/>
          <w:sz w:val="16"/>
          <w:szCs w:val="16"/>
          <w:color w:val="231F20"/>
          <w:spacing w:val="-11"/>
          <w:w w:val="100"/>
        </w:rPr>
        <w:t>W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ebsite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: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"/>
          <w:w w:val="100"/>
        </w:rPr>
        <w:t> </w:t>
      </w:r>
      <w:hyperlink r:id="rId21">
        <w:r>
          <w:rPr>
            <w:rFonts w:ascii="Archer Book" w:hAnsi="Archer Book" w:cs="Archer Book" w:eastAsia="Archer Book"/>
            <w:sz w:val="16"/>
            <w:szCs w:val="16"/>
            <w:color w:val="231F20"/>
            <w:spacing w:val="1"/>
            <w:w w:val="100"/>
            <w:u w:val="single" w:color="231F20"/>
          </w:rPr>
          <w:t>ww</w:t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-4"/>
            <w:w w:val="100"/>
            <w:u w:val="single" w:color="231F20"/>
          </w:rPr>
          <w:t>w</w:t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-4"/>
            <w:w w:val="100"/>
            <w:u w:val="single" w:color="231F20"/>
          </w:rPr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1"/>
            <w:w w:val="100"/>
            <w:u w:val="single" w:color="231F20"/>
          </w:rPr>
          <w:t>.</w:t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-1"/>
            <w:w w:val="100"/>
            <w:u w:val="single" w:color="231F20"/>
          </w:rPr>
          <w:t>c</w:t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-1"/>
            <w:w w:val="100"/>
            <w:u w:val="single" w:color="231F20"/>
          </w:rPr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1"/>
            <w:w w:val="100"/>
            <w:u w:val="single" w:color="231F20"/>
          </w:rPr>
          <w:t>a</w:t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-1"/>
            <w:w w:val="100"/>
            <w:u w:val="single" w:color="231F20"/>
          </w:rPr>
          <w:t>n</w:t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-1"/>
            <w:w w:val="100"/>
            <w:u w:val="single" w:color="231F20"/>
          </w:rPr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-1"/>
            <w:w w:val="100"/>
            <w:u w:val="single" w:color="231F20"/>
          </w:rPr>
          <w:t>c</w:t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-1"/>
            <w:w w:val="100"/>
            <w:u w:val="single" w:color="231F20"/>
          </w:rPr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1"/>
            <w:w w:val="100"/>
            <w:u w:val="single" w:color="231F20"/>
          </w:rPr>
          <w:t>er</w:t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-1"/>
            <w:w w:val="100"/>
            <w:u w:val="single" w:color="231F20"/>
          </w:rPr>
          <w:t>a</w:t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-1"/>
            <w:w w:val="100"/>
            <w:u w:val="single" w:color="231F20"/>
          </w:rPr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1"/>
            <w:w w:val="100"/>
            <w:u w:val="single" w:color="231F20"/>
          </w:rPr>
          <w:t>ustr</w:t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-1"/>
            <w:w w:val="100"/>
            <w:u w:val="single" w:color="231F20"/>
          </w:rPr>
          <w:t>a</w:t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-1"/>
            <w:w w:val="100"/>
            <w:u w:val="single" w:color="231F20"/>
          </w:rPr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1"/>
            <w:w w:val="100"/>
            <w:u w:val="single" w:color="231F20"/>
          </w:rPr>
          <w:t>l</w:t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-1"/>
            <w:w w:val="100"/>
            <w:u w:val="single" w:color="231F20"/>
          </w:rPr>
          <w:t>i</w:t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-1"/>
            <w:w w:val="100"/>
            <w:u w:val="single" w:color="231F20"/>
          </w:rPr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1"/>
            <w:w w:val="100"/>
            <w:u w:val="single" w:color="231F20"/>
          </w:rPr>
          <w:t>a.g</w:t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-2"/>
            <w:w w:val="100"/>
            <w:u w:val="single" w:color="231F20"/>
          </w:rPr>
          <w:t>o</w:t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-2"/>
            <w:w w:val="100"/>
            <w:u w:val="single" w:color="231F20"/>
          </w:rPr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-7"/>
            <w:w w:val="100"/>
            <w:u w:val="single" w:color="231F20"/>
          </w:rPr>
          <w:t>v</w:t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-7"/>
            <w:w w:val="100"/>
            <w:u w:val="single" w:color="231F20"/>
          </w:rPr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1"/>
            <w:w w:val="100"/>
            <w:u w:val="single" w:color="231F20"/>
          </w:rPr>
          <w:t>.</w:t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-1"/>
            <w:w w:val="100"/>
            <w:u w:val="single" w:color="231F20"/>
          </w:rPr>
          <w:t>a</w:t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-1"/>
            <w:w w:val="100"/>
            <w:u w:val="single" w:color="231F20"/>
          </w:rPr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0"/>
            <w:w w:val="100"/>
            <w:u w:val="single" w:color="231F20"/>
          </w:rPr>
          <w:t>u</w:t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0"/>
            <w:w w:val="100"/>
          </w:rPr>
        </w:r>
        <w:r>
          <w:rPr>
            <w:rFonts w:ascii="Archer Book" w:hAnsi="Archer Book" w:cs="Archer Book" w:eastAsia="Archer Book"/>
            <w:sz w:val="16"/>
            <w:szCs w:val="16"/>
            <w:color w:val="000000"/>
            <w:spacing w:val="0"/>
            <w:w w:val="100"/>
          </w:rPr>
        </w:r>
      </w:hyperlink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324" w:right="7288"/>
        <w:jc w:val="both"/>
        <w:rPr>
          <w:rFonts w:ascii="Archer Book" w:hAnsi="Archer Book" w:cs="Archer Book" w:eastAsia="Archer Book"/>
          <w:sz w:val="16"/>
          <w:szCs w:val="16"/>
        </w:rPr>
      </w:pPr>
      <w:rPr/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©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4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ustr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4"/>
          <w:w w:val="100"/>
        </w:rPr>
        <w:t>2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4"/>
          <w:w w:val="100"/>
        </w:rPr>
        <w:t>0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4"/>
          <w:w w:val="100"/>
        </w:rPr>
        <w:t>1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2</w:t>
      </w:r>
      <w:r>
        <w:rPr>
          <w:rFonts w:ascii="Archer Book" w:hAnsi="Archer Book" w:cs="Archer Book" w:eastAsia="Archer Book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324" w:right="6944"/>
        <w:jc w:val="both"/>
        <w:rPr>
          <w:rFonts w:ascii="Archer Book" w:hAnsi="Archer Book" w:cs="Archer Book" w:eastAsia="Archer Book"/>
          <w:sz w:val="16"/>
          <w:szCs w:val="16"/>
        </w:rPr>
      </w:pPr>
      <w:rPr/>
      <w:r>
        <w:rPr>
          <w:rFonts w:ascii="Archer Book" w:hAnsi="Archer Book" w:cs="Archer Book" w:eastAsia="Archer Book"/>
          <w:sz w:val="16"/>
          <w:szCs w:val="16"/>
          <w:color w:val="231F20"/>
          <w:spacing w:val="3"/>
          <w:w w:val="85"/>
        </w:rPr>
        <w:t>ISB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85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5"/>
          <w:w w:val="85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4"/>
          <w:w w:val="100"/>
        </w:rPr>
        <w:t>Print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: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"/>
          <w:w w:val="100"/>
        </w:rPr>
        <w:t>9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"/>
          <w:w w:val="100"/>
        </w:rPr>
        <w:t>7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4"/>
          <w:w w:val="100"/>
        </w:rPr>
        <w:t>8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-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"/>
          <w:w w:val="100"/>
        </w:rPr>
        <w:t>1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4"/>
          <w:w w:val="100"/>
        </w:rPr>
        <w:t>-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5"/>
          <w:w w:val="100"/>
        </w:rPr>
        <w:t>7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4"/>
          <w:w w:val="100"/>
        </w:rPr>
        <w:t>412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7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-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4"/>
          <w:w w:val="100"/>
        </w:rPr>
        <w:t>1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8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4"/>
          <w:w w:val="100"/>
        </w:rPr>
        <w:t>3-6</w:t>
      </w:r>
      <w:r>
        <w:rPr>
          <w:rFonts w:ascii="Archer Book" w:hAnsi="Archer Book" w:cs="Archer Book" w:eastAsia="Archer Book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40" w:lineRule="auto"/>
        <w:ind w:left="324" w:right="6767"/>
        <w:jc w:val="both"/>
        <w:rPr>
          <w:rFonts w:ascii="Archer Book" w:hAnsi="Archer Book" w:cs="Archer Book" w:eastAsia="Archer Book"/>
          <w:sz w:val="16"/>
          <w:szCs w:val="16"/>
        </w:rPr>
      </w:pPr>
      <w:rPr/>
      <w:r>
        <w:rPr>
          <w:rFonts w:ascii="Archer Book" w:hAnsi="Archer Book" w:cs="Archer Book" w:eastAsia="Archer Book"/>
          <w:sz w:val="16"/>
          <w:szCs w:val="16"/>
          <w:color w:val="231F20"/>
          <w:spacing w:val="3"/>
          <w:w w:val="85"/>
        </w:rPr>
        <w:t>ISB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85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5"/>
          <w:w w:val="85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4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4"/>
          <w:w w:val="100"/>
        </w:rPr>
        <w:t>li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4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: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"/>
          <w:w w:val="100"/>
        </w:rPr>
        <w:t>9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"/>
          <w:w w:val="100"/>
        </w:rPr>
        <w:t>7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4"/>
          <w:w w:val="100"/>
        </w:rPr>
        <w:t>8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-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"/>
          <w:w w:val="100"/>
        </w:rPr>
        <w:t>1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4"/>
          <w:w w:val="100"/>
        </w:rPr>
        <w:t>-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5"/>
          <w:w w:val="100"/>
        </w:rPr>
        <w:t>7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4"/>
          <w:w w:val="100"/>
        </w:rPr>
        <w:t>412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7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4"/>
          <w:w w:val="100"/>
        </w:rPr>
        <w:t>-200-0</w:t>
      </w:r>
      <w:r>
        <w:rPr>
          <w:rFonts w:ascii="Archer Book" w:hAnsi="Archer Book" w:cs="Archer Book" w:eastAsia="Archer Book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324" w:right="6228"/>
        <w:jc w:val="both"/>
        <w:rPr>
          <w:rFonts w:ascii="Archer Book" w:hAnsi="Archer Book" w:cs="Archer Book" w:eastAsia="Archer Book"/>
          <w:sz w:val="16"/>
          <w:szCs w:val="16"/>
        </w:rPr>
      </w:pPr>
      <w:rPr/>
      <w:r>
        <w:rPr>
          <w:rFonts w:ascii="Archer Book" w:hAnsi="Archer Book" w:cs="Archer Book" w:eastAsia="Archer Book"/>
          <w:sz w:val="16"/>
          <w:szCs w:val="16"/>
          <w:color w:val="231F20"/>
          <w:spacing w:val="4"/>
          <w:w w:val="100"/>
        </w:rPr>
        <w:t>Desig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4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d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4"/>
          <w:w w:val="100"/>
        </w:rPr>
        <w:t>il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"/>
          <w:w w:val="100"/>
        </w:rPr>
        <w:t>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4"/>
          <w:w w:val="100"/>
        </w:rPr>
        <w:t>ustratio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"/>
          <w:w w:val="100"/>
        </w:rPr>
        <w:t>b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y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4"/>
          <w:w w:val="100"/>
        </w:rPr>
        <w:t>Al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x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6"/>
          <w:w w:val="100"/>
        </w:rPr>
        <w:t>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y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4"/>
          <w:w w:val="100"/>
        </w:rPr>
        <w:t>ers.</w:t>
      </w:r>
      <w:r>
        <w:rPr>
          <w:rFonts w:ascii="Archer Book" w:hAnsi="Archer Book" w:cs="Archer Book" w:eastAsia="Archer Book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324" w:right="7071"/>
        <w:jc w:val="both"/>
        <w:rPr>
          <w:rFonts w:ascii="Archer Semibold" w:hAnsi="Archer Semibold" w:cs="Archer Semibold" w:eastAsia="Archer Semibold"/>
          <w:sz w:val="16"/>
          <w:szCs w:val="16"/>
        </w:rPr>
      </w:pPr>
      <w:rPr/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1"/>
          <w:w w:val="100"/>
        </w:rPr>
        <w:t>P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3"/>
          <w:w w:val="100"/>
        </w:rPr>
        <w:t>a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4"/>
          <w:w w:val="100"/>
        </w:rPr>
        <w:t>pe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7"/>
          <w:w w:val="100"/>
        </w:rPr>
        <w:t>r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4"/>
          <w:w w:val="100"/>
        </w:rPr>
        <w:t>-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3"/>
          <w:w w:val="100"/>
        </w:rPr>
        <w:t>b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3"/>
          <w:w w:val="100"/>
        </w:rPr>
        <w:t>a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3"/>
          <w:w w:val="100"/>
        </w:rPr>
        <w:t>s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4"/>
          <w:w w:val="100"/>
        </w:rPr>
        <w:t>e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0"/>
          <w:w w:val="100"/>
        </w:rPr>
        <w:t>d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8"/>
          <w:w w:val="100"/>
        </w:rPr>
        <w:t> 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3"/>
          <w:w w:val="100"/>
        </w:rPr>
        <w:t>p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3"/>
          <w:w w:val="100"/>
        </w:rPr>
        <w:t>u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4"/>
          <w:w w:val="100"/>
        </w:rPr>
        <w:t>bli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3"/>
          <w:w w:val="100"/>
        </w:rPr>
        <w:t>c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4"/>
          <w:w w:val="100"/>
        </w:rPr>
        <w:t>atio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3"/>
          <w:w w:val="100"/>
        </w:rPr>
        <w:t>n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0"/>
          <w:w w:val="100"/>
        </w:rPr>
        <w:t>s</w:t>
      </w:r>
      <w:r>
        <w:rPr>
          <w:rFonts w:ascii="Archer Semibold" w:hAnsi="Archer Semibold" w:cs="Archer Semibold" w:eastAsia="Archer Semibold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50" w:lineRule="auto"/>
        <w:ind w:left="324" w:right="69"/>
        <w:jc w:val="both"/>
        <w:rPr>
          <w:rFonts w:ascii="Archer Book" w:hAnsi="Archer Book" w:cs="Archer Book" w:eastAsia="Archer Book"/>
          <w:sz w:val="16"/>
          <w:szCs w:val="16"/>
        </w:rPr>
      </w:pPr>
      <w:rPr/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Th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w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ork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p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yright.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1"/>
          <w:w w:val="100"/>
        </w:rPr>
        <w:t>Y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u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m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4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y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ep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odu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h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w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h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ole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p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art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of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th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w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ork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in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u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lte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ed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f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orm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f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3"/>
          <w:w w:val="100"/>
        </w:rPr>
        <w:t>y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ur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wn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per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u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5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,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if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3"/>
          <w:w w:val="100"/>
        </w:rPr>
        <w:t>y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u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p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art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9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of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9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9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g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ation,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9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f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9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inter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9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u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9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within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9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3"/>
          <w:w w:val="100"/>
        </w:rPr>
        <w:t>y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ur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9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g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ation,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9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b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ut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9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y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9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if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9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3"/>
          <w:w w:val="100"/>
        </w:rPr>
        <w:t>y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u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9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9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3"/>
          <w:w w:val="100"/>
        </w:rPr>
        <w:t>y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ur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9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g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ation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9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do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9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9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u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9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h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9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ep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oduction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f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y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om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m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p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urpo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d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etain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th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p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yright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oti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d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ll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d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m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oti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p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art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of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h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ep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oduction.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p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art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f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om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rights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to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u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permitted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b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y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h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5"/>
          <w:w w:val="100"/>
          <w:i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  <w:i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3"/>
          <w:w w:val="100"/>
          <w:i/>
        </w:rPr>
        <w:t>p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  <w:i/>
        </w:rPr>
        <w:t>yright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  <w:i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4"/>
          <w:w w:val="100"/>
          <w:i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  <w:i/>
        </w:rPr>
        <w:t>ct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  <w:i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3"/>
          <w:w w:val="100"/>
          <w:i/>
        </w:rPr>
        <w:t>1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  <w:i/>
        </w:rPr>
        <w:t>968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4"/>
          <w:w w:val="100"/>
          <w:i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ll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w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ed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b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y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th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p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yright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oti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,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ll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h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rights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3"/>
          <w:w w:val="100"/>
        </w:rPr>
        <w:t>v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ed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d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3"/>
          <w:w w:val="100"/>
        </w:rPr>
        <w:t>y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u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ll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w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ed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to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ep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odu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h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w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h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ole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y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p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art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of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th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w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ork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in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y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w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4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y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(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elect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onic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h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erw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)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wit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h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ut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first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bei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g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g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3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3"/>
          <w:w w:val="100"/>
        </w:rPr>
        <w:t>v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h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pecific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written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perm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ssion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f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om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5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ustr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to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do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3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.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equests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d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quiries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erni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g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ep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oduction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d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rights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to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be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ent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to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h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P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u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bli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atio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d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5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p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yright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ont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ct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offi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5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,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2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5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ustr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a,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k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ed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B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g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3,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Str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3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wberry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Hil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s,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4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W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12"/>
        </w:rPr>
        <w:t>2012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.</w:t>
      </w:r>
      <w:r>
        <w:rPr>
          <w:rFonts w:ascii="Archer Book" w:hAnsi="Archer Book" w:cs="Archer Book" w:eastAsia="Archer Book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324" w:right="7936"/>
        <w:jc w:val="both"/>
        <w:rPr>
          <w:rFonts w:ascii="Archer Semibold" w:hAnsi="Archer Semibold" w:cs="Archer Semibold" w:eastAsia="Archer Semibold"/>
          <w:sz w:val="16"/>
          <w:szCs w:val="16"/>
        </w:rPr>
      </w:pPr>
      <w:rPr/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4"/>
          <w:w w:val="100"/>
        </w:rPr>
        <w:t>In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3"/>
          <w:w w:val="100"/>
        </w:rPr>
        <w:t>t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4"/>
          <w:w w:val="100"/>
        </w:rPr>
        <w:t>er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3"/>
          <w:w w:val="100"/>
        </w:rPr>
        <w:t>n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4"/>
          <w:w w:val="100"/>
        </w:rPr>
        <w:t>e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0"/>
          <w:w w:val="100"/>
        </w:rPr>
        <w:t>t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8"/>
          <w:w w:val="100"/>
        </w:rPr>
        <w:t> 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4"/>
          <w:w w:val="100"/>
        </w:rPr>
        <w:t>si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3"/>
          <w:w w:val="100"/>
        </w:rPr>
        <w:t>t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4"/>
          <w:w w:val="100"/>
        </w:rPr>
        <w:t>es</w:t>
      </w:r>
      <w:r>
        <w:rPr>
          <w:rFonts w:ascii="Archer Semibold" w:hAnsi="Archer Semibold" w:cs="Archer Semibold" w:eastAsia="Archer Semibold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50" w:lineRule="auto"/>
        <w:ind w:left="324" w:right="69"/>
        <w:jc w:val="left"/>
        <w:rPr>
          <w:rFonts w:ascii="Archer Book" w:hAnsi="Archer Book" w:cs="Archer Book" w:eastAsia="Archer Book"/>
          <w:sz w:val="16"/>
          <w:szCs w:val="16"/>
        </w:rPr>
      </w:pPr>
      <w:rPr/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Th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3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w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ork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3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3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p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yright.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3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1"/>
          <w:w w:val="100"/>
        </w:rPr>
        <w:t>Y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u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3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m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4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y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3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d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w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d,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3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d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p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4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8"/>
          <w:w w:val="100"/>
        </w:rPr>
        <w:t>y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,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3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print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3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d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3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ep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odu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3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h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3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w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h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ole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3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3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p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art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3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of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3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th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3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w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ork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3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in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3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u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lte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ed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3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f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orm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3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f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3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3"/>
          <w:w w:val="100"/>
        </w:rPr>
        <w:t>y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ur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wn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per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u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5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,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if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3"/>
          <w:w w:val="100"/>
        </w:rPr>
        <w:t>y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u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p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art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of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g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ation,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f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inter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u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within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3"/>
          <w:w w:val="100"/>
        </w:rPr>
        <w:t>y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ur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g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ation,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b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ut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y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if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3"/>
          <w:w w:val="100"/>
        </w:rPr>
        <w:t>y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u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3"/>
          <w:w w:val="100"/>
        </w:rPr>
        <w:t>y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ur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g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ation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do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u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h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ep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oduction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f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y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om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m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p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urpo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d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etain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th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p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yright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oti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d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ll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d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m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oti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p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art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of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h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ep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oduction.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p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art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f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om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rights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to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u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permitted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b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y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h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5"/>
          <w:w w:val="100"/>
          <w:i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  <w:i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3"/>
          <w:w w:val="100"/>
          <w:i/>
        </w:rPr>
        <w:t>p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  <w:i/>
        </w:rPr>
        <w:t>yright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  <w:i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4"/>
          <w:w w:val="100"/>
          <w:i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  <w:i/>
        </w:rPr>
        <w:t>ct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  <w:i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3"/>
          <w:w w:val="100"/>
          <w:i/>
        </w:rPr>
        <w:t>1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  <w:i/>
        </w:rPr>
        <w:t>968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"/>
          <w:w w:val="100"/>
          <w:i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ll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w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ed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b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y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th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p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yright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oti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,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ll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h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rights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3"/>
          <w:w w:val="100"/>
        </w:rPr>
        <w:t>v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ed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d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3"/>
          <w:w w:val="100"/>
        </w:rPr>
        <w:t>y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u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ll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w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ed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to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ep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odu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h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w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h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ole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y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p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art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of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th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w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ork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in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y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w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4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y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(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elect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onic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h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erw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)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wit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h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ut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first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bei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g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5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g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3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3"/>
          <w:w w:val="100"/>
        </w:rPr>
        <w:t>v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5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h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5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pecific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6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written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5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perm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ssion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5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f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om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5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5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5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ustr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5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to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5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do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5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3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.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5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equests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5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d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5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quiries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5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erni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g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5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ep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oduction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5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d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rights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to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be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ent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to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h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P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u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bli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atio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d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5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p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yright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ont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ct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offi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5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,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2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5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ustr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a,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k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ed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B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g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3,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Str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3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wberry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Hil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s,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4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W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12"/>
        </w:rPr>
        <w:t>2012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.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5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opies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of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h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  <w:i/>
        </w:rPr>
        <w:t>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  <w:i/>
        </w:rPr>
        <w:t>earner’s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  <w:i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  <w:i/>
        </w:rPr>
        <w:t>G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  <w:i/>
        </w:rPr>
        <w:t>ui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  <w:i/>
        </w:rPr>
        <w:t>d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  <w:i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3"/>
          <w:w w:val="100"/>
          <w:i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be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d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w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ded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f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om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h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5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ustr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w</w:t>
      </w:r>
      <w:hyperlink r:id="rId22">
        <w:r>
          <w:rPr>
            <w:rFonts w:ascii="Archer Book" w:hAnsi="Archer Book" w:cs="Archer Book" w:eastAsia="Archer Book"/>
            <w:sz w:val="16"/>
            <w:szCs w:val="16"/>
            <w:color w:val="231F20"/>
            <w:spacing w:val="0"/>
            <w:w w:val="100"/>
          </w:rPr>
          <w:t>ebsite:</w:t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0"/>
            <w:w w:val="100"/>
          </w:rPr>
          <w:t> </w:t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0"/>
            <w:w w:val="100"/>
          </w:rPr>
          <w:t>ww</w:t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-5"/>
            <w:w w:val="100"/>
          </w:rPr>
          <w:t>w</w:t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0"/>
            <w:w w:val="100"/>
          </w:rPr>
          <w:t>.</w:t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-2"/>
            <w:w w:val="100"/>
          </w:rPr>
          <w:t>c</w:t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0"/>
            <w:w w:val="100"/>
          </w:rPr>
          <w:t>a</w:t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-2"/>
            <w:w w:val="100"/>
          </w:rPr>
          <w:t>n</w:t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-2"/>
            <w:w w:val="100"/>
          </w:rPr>
          <w:t>c</w:t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0"/>
            <w:w w:val="100"/>
          </w:rPr>
          <w:t>er</w:t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-2"/>
            <w:w w:val="100"/>
          </w:rPr>
          <w:t>a</w:t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0"/>
            <w:w w:val="100"/>
          </w:rPr>
          <w:t>ustr</w:t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-2"/>
            <w:w w:val="100"/>
          </w:rPr>
          <w:t>a</w:t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0"/>
            <w:w w:val="100"/>
          </w:rPr>
          <w:t>l</w:t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-2"/>
            <w:w w:val="100"/>
          </w:rPr>
          <w:t>i</w:t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0"/>
            <w:w w:val="100"/>
          </w:rPr>
          <w:t>a.g</w:t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-3"/>
            <w:w w:val="100"/>
          </w:rPr>
          <w:t>o</w:t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-8"/>
            <w:w w:val="100"/>
          </w:rPr>
          <w:t>v</w:t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0"/>
            <w:w w:val="100"/>
          </w:rPr>
          <w:t>.</w:t>
        </w:r>
        <w:r>
          <w:rPr>
            <w:rFonts w:ascii="Archer Book" w:hAnsi="Archer Book" w:cs="Archer Book" w:eastAsia="Archer Book"/>
            <w:sz w:val="16"/>
            <w:szCs w:val="16"/>
            <w:color w:val="231F20"/>
            <w:spacing w:val="-2"/>
            <w:w w:val="100"/>
          </w:rPr>
          <w:t>a</w:t>
        </w:r>
      </w:hyperlink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u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de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ed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b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y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telep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h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e: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1800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624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9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7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3.</w:t>
      </w:r>
      <w:r>
        <w:rPr>
          <w:rFonts w:ascii="Archer Book" w:hAnsi="Archer Book" w:cs="Archer Book" w:eastAsia="Archer Book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324" w:right="8123"/>
        <w:jc w:val="both"/>
        <w:rPr>
          <w:rFonts w:ascii="Archer Semibold" w:hAnsi="Archer Semibold" w:cs="Archer Semibold" w:eastAsia="Archer Semibold"/>
          <w:sz w:val="16"/>
          <w:szCs w:val="16"/>
        </w:rPr>
      </w:pPr>
      <w:rPr/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4"/>
          <w:w w:val="100"/>
        </w:rPr>
        <w:t>D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3"/>
          <w:w w:val="100"/>
        </w:rPr>
        <w:t>i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3"/>
          <w:w w:val="100"/>
        </w:rPr>
        <w:t>s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4"/>
          <w:w w:val="100"/>
        </w:rPr>
        <w:t>c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3"/>
          <w:w w:val="100"/>
        </w:rPr>
        <w:t>l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4"/>
          <w:w w:val="100"/>
        </w:rPr>
        <w:t>ai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3"/>
          <w:w w:val="100"/>
        </w:rPr>
        <w:t>m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4"/>
          <w:w w:val="100"/>
        </w:rPr>
        <w:t>er</w:t>
      </w:r>
      <w:r>
        <w:rPr>
          <w:rFonts w:ascii="Archer Semibold" w:hAnsi="Archer Semibold" w:cs="Archer Semibold" w:eastAsia="Archer Semibold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50" w:lineRule="auto"/>
        <w:ind w:left="324" w:right="69"/>
        <w:jc w:val="both"/>
        <w:rPr>
          <w:rFonts w:ascii="Archer Book" w:hAnsi="Archer Book" w:cs="Archer Book" w:eastAsia="Archer Book"/>
          <w:sz w:val="16"/>
          <w:szCs w:val="16"/>
        </w:rPr>
      </w:pPr>
      <w:rPr/>
      <w:r>
        <w:rPr>
          <w:rFonts w:ascii="Archer Book" w:hAnsi="Archer Book" w:cs="Archer Book" w:eastAsia="Archer Book"/>
          <w:sz w:val="16"/>
          <w:szCs w:val="16"/>
          <w:color w:val="231F20"/>
          <w:spacing w:val="-4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ustr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doe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ep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y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bili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y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f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y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jur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7"/>
          <w:w w:val="100"/>
        </w:rPr>
        <w:t>y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,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los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d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m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g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ur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d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b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y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u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se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f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el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h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in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f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or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m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ation.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4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4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ustr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4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d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v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elop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4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m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ater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4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b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d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4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4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h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4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bes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4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3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v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ai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bl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4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vide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,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4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h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ow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v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4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4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an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4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g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uarante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4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d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4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u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m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4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4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le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g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4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bili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y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po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bili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y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f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h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ur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y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m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plete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es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o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f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t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h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2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in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f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or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1"/>
          <w:w w:val="100"/>
        </w:rPr>
        <w:t>m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1"/>
          <w:w w:val="100"/>
        </w:rPr>
        <w:t>ation.</w:t>
      </w:r>
      <w:r>
        <w:rPr>
          <w:rFonts w:ascii="Archer Book" w:hAnsi="Archer Book" w:cs="Archer Book" w:eastAsia="Archer Book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324" w:right="7238"/>
        <w:jc w:val="both"/>
        <w:rPr>
          <w:rFonts w:ascii="Archer Semibold" w:hAnsi="Archer Semibold" w:cs="Archer Semibold" w:eastAsia="Archer Semibold"/>
          <w:sz w:val="16"/>
          <w:szCs w:val="16"/>
        </w:rPr>
      </w:pPr>
      <w:rPr/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3"/>
          <w:w w:val="100"/>
        </w:rPr>
        <w:t>R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4"/>
          <w:w w:val="100"/>
        </w:rPr>
        <w:t>e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3"/>
          <w:w w:val="100"/>
        </w:rPr>
        <w:t>c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4"/>
          <w:w w:val="100"/>
        </w:rPr>
        <w:t>om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3"/>
          <w:w w:val="100"/>
        </w:rPr>
        <w:t>m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4"/>
          <w:w w:val="100"/>
        </w:rPr>
        <w:t>e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3"/>
          <w:w w:val="100"/>
        </w:rPr>
        <w:t>n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4"/>
          <w:w w:val="100"/>
        </w:rPr>
        <w:t>de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0"/>
          <w:w w:val="100"/>
        </w:rPr>
        <w:t>d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8"/>
          <w:w w:val="100"/>
        </w:rPr>
        <w:t> </w:t>
      </w:r>
      <w:r>
        <w:rPr>
          <w:rFonts w:ascii="Archer Semibold" w:hAnsi="Archer Semibold" w:cs="Archer Semibold" w:eastAsia="Archer Semibold"/>
          <w:sz w:val="16"/>
          <w:szCs w:val="16"/>
          <w:color w:val="231F20"/>
          <w:spacing w:val="4"/>
          <w:w w:val="100"/>
        </w:rPr>
        <w:t>citation</w:t>
      </w:r>
      <w:r>
        <w:rPr>
          <w:rFonts w:ascii="Archer Semibold" w:hAnsi="Archer Semibold" w:cs="Archer Semibold" w:eastAsia="Archer Semibold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40" w:lineRule="auto"/>
        <w:ind w:left="324" w:right="3791"/>
        <w:jc w:val="both"/>
        <w:rPr>
          <w:rFonts w:ascii="Archer Book" w:hAnsi="Archer Book" w:cs="Archer Book" w:eastAsia="Archer Book"/>
          <w:sz w:val="16"/>
          <w:szCs w:val="16"/>
        </w:rPr>
      </w:pPr>
      <w:rPr/>
      <w:r>
        <w:rPr>
          <w:rFonts w:ascii="Archer Book" w:hAnsi="Archer Book" w:cs="Archer Book" w:eastAsia="Archer Book"/>
          <w:sz w:val="16"/>
          <w:szCs w:val="16"/>
          <w:color w:val="231F20"/>
          <w:spacing w:val="-5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ustr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a.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3"/>
          <w:w w:val="100"/>
        </w:rPr>
        <w:t>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6"/>
          <w:w w:val="100"/>
        </w:rPr>
        <w:t>’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G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uid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e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.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5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c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er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ustr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a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i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a,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urry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Hil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2"/>
          <w:w w:val="100"/>
        </w:rPr>
        <w:t>l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s,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8"/>
          <w:w w:val="100"/>
        </w:rPr>
        <w:t>N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4"/>
          <w:w w:val="100"/>
        </w:rPr>
        <w:t>S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-6"/>
          <w:w w:val="100"/>
        </w:rPr>
        <w:t>W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,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 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12"/>
        </w:rPr>
        <w:t>2012</w:t>
      </w:r>
      <w:r>
        <w:rPr>
          <w:rFonts w:ascii="Archer Book" w:hAnsi="Archer Book" w:cs="Archer Book" w:eastAsia="Archer Book"/>
          <w:sz w:val="16"/>
          <w:szCs w:val="16"/>
          <w:color w:val="231F20"/>
          <w:spacing w:val="0"/>
          <w:w w:val="100"/>
        </w:rPr>
        <w:t>.</w:t>
      </w:r>
      <w:r>
        <w:rPr>
          <w:rFonts w:ascii="Archer Book" w:hAnsi="Archer Book" w:cs="Archer Book" w:eastAsia="Archer Book"/>
          <w:sz w:val="16"/>
          <w:szCs w:val="16"/>
          <w:color w:val="000000"/>
          <w:spacing w:val="0"/>
          <w:w w:val="100"/>
        </w:rPr>
      </w:r>
    </w:p>
    <w:p>
      <w:pPr>
        <w:jc w:val="both"/>
        <w:spacing w:after="0"/>
        <w:sectPr>
          <w:pgSz w:w="11920" w:h="16860"/>
          <w:pgMar w:top="1580" w:bottom="280" w:left="1380" w:right="1240"/>
        </w:sectPr>
      </w:pPr>
      <w:rPr/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100" w:lineRule="exact"/>
        <w:ind w:left="228" w:right="-20"/>
        <w:jc w:val="left"/>
        <w:rPr>
          <w:rFonts w:ascii="Archer Medium" w:hAnsi="Archer Medium" w:cs="Archer Medium" w:eastAsia="Archer Medium"/>
          <w:sz w:val="104"/>
          <w:szCs w:val="104"/>
        </w:rPr>
      </w:pPr>
      <w:rPr/>
      <w:r>
        <w:rPr>
          <w:rFonts w:ascii="Archer Medium" w:hAnsi="Archer Medium" w:cs="Archer Medium" w:eastAsia="Archer Medium"/>
          <w:sz w:val="104"/>
          <w:szCs w:val="104"/>
          <w:color w:val="231F20"/>
          <w:spacing w:val="-43"/>
          <w:w w:val="100"/>
        </w:rPr>
        <w:t>C</w:t>
      </w:r>
      <w:r>
        <w:rPr>
          <w:rFonts w:ascii="Archer Medium" w:hAnsi="Archer Medium" w:cs="Archer Medium" w:eastAsia="Archer Medium"/>
          <w:sz w:val="104"/>
          <w:szCs w:val="104"/>
          <w:color w:val="231F20"/>
          <w:spacing w:val="-16"/>
          <w:w w:val="100"/>
        </w:rPr>
        <w:t>on</w:t>
      </w:r>
      <w:r>
        <w:rPr>
          <w:rFonts w:ascii="Archer Medium" w:hAnsi="Archer Medium" w:cs="Archer Medium" w:eastAsia="Archer Medium"/>
          <w:sz w:val="104"/>
          <w:szCs w:val="104"/>
          <w:color w:val="231F20"/>
          <w:spacing w:val="-19"/>
          <w:w w:val="100"/>
        </w:rPr>
        <w:t>t</w:t>
      </w:r>
      <w:r>
        <w:rPr>
          <w:rFonts w:ascii="Archer Medium" w:hAnsi="Archer Medium" w:cs="Archer Medium" w:eastAsia="Archer Medium"/>
          <w:sz w:val="104"/>
          <w:szCs w:val="104"/>
          <w:color w:val="231F20"/>
          <w:spacing w:val="-16"/>
          <w:w w:val="100"/>
        </w:rPr>
        <w:t>ents</w:t>
      </w:r>
      <w:r>
        <w:rPr>
          <w:rFonts w:ascii="Archer Medium" w:hAnsi="Archer Medium" w:cs="Archer Medium" w:eastAsia="Archer Medium"/>
          <w:sz w:val="104"/>
          <w:szCs w:val="104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1920" w:h="16860"/>
          <w:pgMar w:top="1580" w:bottom="280" w:left="1080" w:right="960"/>
        </w:sectPr>
      </w:pPr>
      <w:rPr/>
    </w:p>
    <w:p>
      <w:pPr>
        <w:spacing w:before="30" w:after="0" w:line="240" w:lineRule="auto"/>
        <w:ind w:left="398" w:right="-69"/>
        <w:jc w:val="left"/>
        <w:tabs>
          <w:tab w:pos="4360" w:val="left"/>
        </w:tabs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/>
        <w:pict>
          <v:group style="position:absolute;margin-left:73.881195pt;margin-top:16.539326pt;width:206.929pt;height:.1pt;mso-position-horizontal-relative:page;mso-position-vertical-relative:paragraph;z-index:-3118" coordorigin="1478,331" coordsize="4139,2">
            <v:shape style="position:absolute;left:1478;top:331;width:4139;height:2" coordorigin="1478,331" coordsize="4139,0" path="m1478,331l5616,331e" filled="f" stroked="t" strokeweight=".5pt" strokecolor="#231F20">
              <v:path arrowok="t"/>
            </v:shape>
          </v:group>
          <w10:wrap type="none"/>
        </w:pic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-2"/>
          <w:w w:val="100"/>
        </w:rPr>
        <w:t>A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ckn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-1"/>
          <w:w w:val="100"/>
        </w:rPr>
        <w:t>o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wledgements</w:t>
        <w:tab/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13"/>
        </w:rPr>
        <w:t>2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</w:rPr>
      </w:r>
    </w:p>
    <w:p>
      <w:pPr>
        <w:spacing w:before="30" w:after="0" w:line="240" w:lineRule="auto"/>
        <w:ind w:right="-20"/>
        <w:jc w:val="left"/>
        <w:tabs>
          <w:tab w:pos="4160" w:val="left"/>
        </w:tabs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/>
        <w:br w:type="column"/>
      </w:r>
      <w:r>
        <w:rPr>
          <w:rFonts w:ascii="Ideal Sans Semibold" w:hAnsi="Ideal Sans Semibold" w:cs="Ideal Sans Semibold" w:eastAsia="Ideal Sans Semibold"/>
          <w:sz w:val="16"/>
          <w:szCs w:val="16"/>
          <w:color w:val="231F20"/>
          <w:spacing w:val="0"/>
          <w:w w:val="100"/>
        </w:rPr>
        <w:t>7.</w:t>
      </w:r>
      <w:r>
        <w:rPr>
          <w:rFonts w:ascii="Ideal Sans Semibold" w:hAnsi="Ideal Sans Semibold" w:cs="Ideal Sans Semibold" w:eastAsia="Ideal Sans Semibold"/>
          <w:sz w:val="16"/>
          <w:szCs w:val="16"/>
          <w:color w:val="231F20"/>
          <w:spacing w:val="0"/>
          <w:w w:val="100"/>
        </w:rPr>
        <w:t>   </w:t>
      </w:r>
      <w:r>
        <w:rPr>
          <w:rFonts w:ascii="Ideal Sans Semibold" w:hAnsi="Ideal Sans Semibold" w:cs="Ideal Sans Semibold" w:eastAsia="Ideal Sans Semibold"/>
          <w:sz w:val="16"/>
          <w:szCs w:val="16"/>
          <w:color w:val="231F20"/>
          <w:spacing w:val="27"/>
          <w:w w:val="100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-3"/>
          <w:w w:val="100"/>
        </w:rPr>
        <w:t>P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-1"/>
          <w:w w:val="100"/>
        </w:rPr>
        <w:t>s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-3"/>
          <w:w w:val="100"/>
        </w:rPr>
        <w:t>y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chosocial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i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-1"/>
          <w:w w:val="100"/>
        </w:rPr>
        <w:t>s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sues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and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support</w:t>
        <w:tab/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7"/>
        </w:rPr>
        <w:t>19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78" w:lineRule="exact"/>
        <w:ind w:left="283" w:right="-20"/>
        <w:jc w:val="left"/>
        <w:tabs>
          <w:tab w:pos="4180" w:val="left"/>
        </w:tabs>
        <w:rPr>
          <w:rFonts w:ascii="Ideal Sans Book" w:hAnsi="Ideal Sans Book" w:cs="Ideal Sans Book" w:eastAsia="Ideal Sans Book"/>
          <w:sz w:val="19"/>
          <w:szCs w:val="19"/>
        </w:rPr>
      </w:pPr>
      <w:rPr/>
      <w:r>
        <w:rPr/>
        <w:pict>
          <v:group style="position:absolute;margin-left:320.495392pt;margin-top:-2.338726pt;width:206.929pt;height:.1pt;mso-position-horizontal-relative:page;mso-position-vertical-relative:paragraph;z-index:-3090" coordorigin="6410,-47" coordsize="4139,2">
            <v:shape style="position:absolute;left:6410;top:-47;width:4139;height:2" coordorigin="6410,-47" coordsize="4139,0" path="m6410,-47l10548,-47e" filled="f" stroked="t" strokeweight=".5pt" strokecolor="#231F20">
              <v:path arrowok="t"/>
            </v:shape>
          </v:group>
          <w10:wrap type="none"/>
        </w:pic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  <w:position w:val="-4"/>
        </w:rPr>
        <w:t>Activity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  <w:position w:val="-4"/>
        </w:rPr>
        <w:t> 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  <w:position w:val="-4"/>
        </w:rPr>
        <w:t>20</w:t>
        <w:tab/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  <w:position w:val="-4"/>
        </w:rPr>
      </w:r>
      <w:r>
        <w:rPr>
          <w:rFonts w:ascii="Ideal Sans Book" w:hAnsi="Ideal Sans Book" w:cs="Ideal Sans Book" w:eastAsia="Ideal Sans Book"/>
          <w:sz w:val="19"/>
          <w:szCs w:val="19"/>
          <w:color w:val="231F20"/>
          <w:spacing w:val="0"/>
          <w:w w:val="100"/>
          <w:position w:val="-4"/>
        </w:rPr>
        <w:t>19</w:t>
      </w:r>
      <w:r>
        <w:rPr>
          <w:rFonts w:ascii="Ideal Sans Book" w:hAnsi="Ideal Sans Book" w:cs="Ideal Sans Book" w:eastAsia="Ideal Sans Book"/>
          <w:sz w:val="19"/>
          <w:szCs w:val="1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60"/>
          <w:pgMar w:top="1420" w:bottom="280" w:left="1080" w:right="960"/>
          <w:cols w:num="2" w:equalWidth="0">
            <w:col w:w="4480" w:space="566"/>
            <w:col w:w="4834"/>
          </w:cols>
        </w:sectPr>
      </w:pPr>
      <w:rPr/>
    </w:p>
    <w:p>
      <w:pPr>
        <w:spacing w:before="0" w:after="0" w:line="184" w:lineRule="exact"/>
        <w:ind w:left="398" w:right="-20"/>
        <w:jc w:val="left"/>
        <w:tabs>
          <w:tab w:pos="4360" w:val="left"/>
          <w:tab w:pos="5360" w:val="left"/>
          <w:tab w:pos="9440" w:val="left"/>
        </w:tabs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/>
        <w:pict>
          <v:group style="position:absolute;margin-left:320.745392pt;margin-top:5.201512pt;width:.1pt;height:.5pt;mso-position-horizontal-relative:page;mso-position-vertical-relative:paragraph;z-index:-3089" coordorigin="6415,104" coordsize="2,10">
            <v:shape style="position:absolute;left:6415;top:104;width:2;height:10" coordorigin="6415,104" coordsize="0,10" path="m6415,104l6415,114e" filled="f" stroked="t" strokeweight="0pt" strokecolor="#231F20">
              <v:path arrowok="t"/>
            </v:shape>
          </v:group>
          <w10:wrap type="none"/>
        </w:pict>
      </w:r>
      <w:r>
        <w:rPr/>
        <w:pict>
          <v:group style="position:absolute;margin-left:527.174377pt;margin-top:5.201512pt;width:.1pt;height:.5pt;mso-position-horizontal-relative:page;mso-position-vertical-relative:paragraph;z-index:-3088" coordorigin="10543,104" coordsize="2,10">
            <v:shape style="position:absolute;left:10543;top:104;width:2;height:10" coordorigin="10543,104" coordsize="0,10" path="m10543,104l10543,114e" filled="f" stroked="t" strokeweight="0pt" strokecolor="#231F20">
              <v:path arrowok="t"/>
            </v:shape>
          </v:group>
          <w10:wrap type="none"/>
        </w:pic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position w:val="-1"/>
        </w:rPr>
        <w:t>O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-3"/>
          <w:position w:val="-1"/>
        </w:rPr>
        <w:t>v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position w:val="-1"/>
        </w:rPr>
        <w:t>erview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position w:val="-1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-2"/>
          <w:position w:val="-1"/>
        </w:rPr>
        <w:t>o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position w:val="-1"/>
        </w:rPr>
        <w:t>f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position w:val="-1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position w:val="-1"/>
        </w:rPr>
        <w:t>guide</w:t>
        <w:tab/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9"/>
          <w:position w:val="-1"/>
        </w:rPr>
        <w:t>3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  <w:position w:val="-1"/>
        </w:rPr>
        <w:tab/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  <w:position w:val="-1"/>
        </w:rPr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  <w:u w:val="dotted" w:color="231F20"/>
          <w:position w:val="-1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  <w:u w:val="dotted" w:color="231F20"/>
          <w:position w:val="-1"/>
        </w:rPr>
        <w:tab/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  <w:u w:val="dotted" w:color="231F20"/>
          <w:position w:val="-1"/>
        </w:rPr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  <w:position w:val="-1"/>
        </w:rPr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176" w:lineRule="exact"/>
        <w:ind w:left="5330" w:right="-20"/>
        <w:jc w:val="left"/>
        <w:tabs>
          <w:tab w:pos="9200" w:val="left"/>
        </w:tabs>
        <w:rPr>
          <w:rFonts w:ascii="Ideal Sans Book" w:hAnsi="Ideal Sans Book" w:cs="Ideal Sans Book" w:eastAsia="Ideal Sans Book"/>
          <w:sz w:val="19"/>
          <w:szCs w:val="19"/>
        </w:rPr>
      </w:pPr>
      <w:rPr/>
      <w:r>
        <w:rPr/>
        <w:pict>
          <v:group style="position:absolute;margin-left:73.881195pt;margin-top:4.334515pt;width:206.929pt;height:.1pt;mso-position-horizontal-relative:page;mso-position-vertical-relative:paragraph;z-index:-3117" coordorigin="1478,87" coordsize="4139,2">
            <v:shape style="position:absolute;left:1478;top:87;width:4139;height:2" coordorigin="1478,87" coordsize="4139,0" path="m1478,87l5616,87e" filled="f" stroked="t" strokeweight=".5pt" strokecolor="#231F20">
              <v:path arrowok="t"/>
            </v:shape>
          </v:group>
          <w10:wrap type="none"/>
        </w:pict>
      </w:r>
      <w:r>
        <w:rPr/>
        <w:pict>
          <v:group style="position:absolute;margin-left:320.745392pt;margin-top:11.958514pt;width:206.429pt;height:.5pt;mso-position-horizontal-relative:page;mso-position-vertical-relative:paragraph;z-index:-3087" coordorigin="6415,239" coordsize="4129,10">
            <v:group style="position:absolute;left:6445;top:244;width:4084;height:2" coordorigin="6445,244" coordsize="4084,2">
              <v:shape style="position:absolute;left:6445;top:244;width:4084;height:2" coordorigin="6445,244" coordsize="4084,0" path="m6445,244l10529,244e" filled="f" stroked="t" strokeweight=".5pt" strokecolor="#231F20">
                <v:path arrowok="t"/>
                <v:stroke dashstyle="dash"/>
              </v:shape>
            </v:group>
            <v:group style="position:absolute;left:6415;top:239;width:2;height:10" coordorigin="6415,239" coordsize="2,10">
              <v:shape style="position:absolute;left:6415;top:239;width:2;height:10" coordorigin="6415,239" coordsize="0,10" path="m6415,239l6415,249e" filled="f" stroked="t" strokeweight="0pt" strokecolor="#231F20">
                <v:path arrowok="t"/>
              </v:shape>
            </v:group>
            <v:group style="position:absolute;left:10543;top:239;width:2;height:10" coordorigin="10543,239" coordsize="2,10">
              <v:shape style="position:absolute;left:10543;top:239;width:2;height:10" coordorigin="10543,239" coordsize="0,10" path="m10543,239l10543,249e" filled="f" stroked="t" strokeweight="0pt" strokecolor="#231F20">
                <v:path arrowok="t"/>
              </v:shape>
            </v:group>
            <w10:wrap type="none"/>
          </v:group>
        </w:pic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Activity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21</w:t>
        <w:tab/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</w:r>
      <w:r>
        <w:rPr>
          <w:rFonts w:ascii="Ideal Sans Book" w:hAnsi="Ideal Sans Book" w:cs="Ideal Sans Book" w:eastAsia="Ideal Sans Book"/>
          <w:sz w:val="19"/>
          <w:szCs w:val="19"/>
          <w:color w:val="231F20"/>
          <w:spacing w:val="0"/>
          <w:w w:val="100"/>
        </w:rPr>
        <w:t>20</w:t>
      </w:r>
      <w:r>
        <w:rPr>
          <w:rFonts w:ascii="Ideal Sans Book" w:hAnsi="Ideal Sans Book" w:cs="Ideal Sans Book" w:eastAsia="Ideal Sans Book"/>
          <w:sz w:val="19"/>
          <w:szCs w:val="1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60"/>
          <w:pgMar w:top="1420" w:bottom="280" w:left="1080" w:right="960"/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98" w:right="-69"/>
        <w:jc w:val="left"/>
        <w:tabs>
          <w:tab w:pos="4360" w:val="left"/>
        </w:tabs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-2"/>
          <w:w w:val="100"/>
        </w:rPr>
        <w:t>I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nt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-2"/>
          <w:w w:val="100"/>
        </w:rPr>
        <w:t>r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oduction</w:t>
        <w:tab/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8"/>
        </w:rPr>
        <w:t>4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98" w:right="-68"/>
        <w:jc w:val="left"/>
        <w:tabs>
          <w:tab w:pos="4360" w:val="left"/>
        </w:tabs>
        <w:rPr>
          <w:rFonts w:ascii="Ideal Sans Book" w:hAnsi="Ideal Sans Book" w:cs="Ideal Sans Book" w:eastAsia="Ideal Sans Book"/>
          <w:sz w:val="19"/>
          <w:szCs w:val="19"/>
        </w:rPr>
      </w:pPr>
      <w:rPr/>
      <w:r>
        <w:rPr/>
        <w:pict>
          <v:group style="position:absolute;margin-left:73.881195pt;margin-top:-2.338584pt;width:206.929pt;height:.1pt;mso-position-horizontal-relative:page;mso-position-vertical-relative:paragraph;z-index:-3116" coordorigin="1478,-47" coordsize="4139,2">
            <v:shape style="position:absolute;left:1478;top:-47;width:4139;height:2" coordorigin="1478,-47" coordsize="4139,0" path="m1478,-47l5616,-47e" filled="f" stroked="t" strokeweight=".5pt" strokecolor="#231F20">
              <v:path arrowok="t"/>
            </v:shape>
          </v:group>
          <w10:wrap type="none"/>
        </w:pict>
      </w:r>
      <w:r>
        <w:rPr/>
        <w:pict>
          <v:group style="position:absolute;margin-left:74.131195pt;margin-top:14.080716pt;width:206.429pt;height:.5pt;mso-position-horizontal-relative:page;mso-position-vertical-relative:paragraph;z-index:-3115" coordorigin="1483,282" coordsize="4129,10">
            <v:group style="position:absolute;left:1513;top:287;width:4084;height:2" coordorigin="1513,287" coordsize="4084,2">
              <v:shape style="position:absolute;left:1513;top:287;width:4084;height:2" coordorigin="1513,287" coordsize="4084,0" path="m1513,287l5596,287e" filled="f" stroked="t" strokeweight=".5pt" strokecolor="#231F20">
                <v:path arrowok="t"/>
                <v:stroke dashstyle="dash"/>
              </v:shape>
            </v:group>
            <v:group style="position:absolute;left:1483;top:282;width:2;height:10" coordorigin="1483,282" coordsize="2,10">
              <v:shape style="position:absolute;left:1483;top:282;width:2;height:10" coordorigin="1483,282" coordsize="0,10" path="m1483,282l1483,292e" filled="f" stroked="t" strokeweight="0pt" strokecolor="#231F20">
                <v:path arrowok="t"/>
              </v:shape>
            </v:group>
            <v:group style="position:absolute;left:5611;top:282;width:2;height:10" coordorigin="5611,282" coordsize="2,10">
              <v:shape style="position:absolute;left:5611;top:282;width:2;height:10" coordorigin="5611,282" coordsize="0,10" path="m5611,282l5611,292e" filled="f" stroked="t" strokeweight="0pt" strokecolor="#231F20">
                <v:path arrowok="t"/>
              </v:shape>
            </v:group>
            <w10:wrap type="none"/>
          </v:group>
        </w:pic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Activity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1</w:t>
        <w:tab/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</w:r>
      <w:r>
        <w:rPr>
          <w:rFonts w:ascii="Ideal Sans Book" w:hAnsi="Ideal Sans Book" w:cs="Ideal Sans Book" w:eastAsia="Ideal Sans Book"/>
          <w:sz w:val="19"/>
          <w:szCs w:val="19"/>
          <w:color w:val="231F20"/>
          <w:spacing w:val="0"/>
          <w:w w:val="100"/>
        </w:rPr>
        <w:t>4</w:t>
      </w:r>
      <w:r>
        <w:rPr>
          <w:rFonts w:ascii="Ideal Sans Book" w:hAnsi="Ideal Sans Book" w:cs="Ideal Sans Book" w:eastAsia="Ideal Sans Book"/>
          <w:sz w:val="19"/>
          <w:szCs w:val="19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tabs>
          <w:tab w:pos="3860" w:val="left"/>
        </w:tabs>
        <w:rPr>
          <w:rFonts w:ascii="Ideal Sans Book" w:hAnsi="Ideal Sans Book" w:cs="Ideal Sans Book" w:eastAsia="Ideal Sans Book"/>
          <w:sz w:val="19"/>
          <w:szCs w:val="19"/>
        </w:rPr>
      </w:pPr>
      <w:rPr/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Activity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22</w:t>
        <w:tab/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</w:r>
      <w:r>
        <w:rPr>
          <w:rFonts w:ascii="Ideal Sans Book" w:hAnsi="Ideal Sans Book" w:cs="Ideal Sans Book" w:eastAsia="Ideal Sans Book"/>
          <w:sz w:val="19"/>
          <w:szCs w:val="19"/>
          <w:color w:val="231F20"/>
          <w:spacing w:val="0"/>
          <w:w w:val="100"/>
        </w:rPr>
        <w:t>20</w:t>
      </w:r>
      <w:r>
        <w:rPr>
          <w:rFonts w:ascii="Ideal Sans Book" w:hAnsi="Ideal Sans Book" w:cs="Ideal Sans Book" w:eastAsia="Ideal Sans Book"/>
          <w:sz w:val="19"/>
          <w:szCs w:val="19"/>
          <w:color w:val="000000"/>
          <w:spacing w:val="0"/>
          <w:w w:val="100"/>
        </w:rPr>
      </w:r>
    </w:p>
    <w:p>
      <w:pPr>
        <w:spacing w:before="91" w:after="0" w:line="240" w:lineRule="auto"/>
        <w:ind w:right="-20"/>
        <w:jc w:val="left"/>
        <w:tabs>
          <w:tab w:pos="3900" w:val="left"/>
        </w:tabs>
        <w:rPr>
          <w:rFonts w:ascii="Ideal Sans Book" w:hAnsi="Ideal Sans Book" w:cs="Ideal Sans Book" w:eastAsia="Ideal Sans Book"/>
          <w:sz w:val="19"/>
          <w:szCs w:val="19"/>
        </w:rPr>
      </w:pPr>
      <w:rPr/>
      <w:r>
        <w:rPr/>
        <w:pict>
          <v:group style="position:absolute;margin-left:320.745392pt;margin-top:2.669977pt;width:206.429pt;height:.5pt;mso-position-horizontal-relative:page;mso-position-vertical-relative:paragraph;z-index:-3086" coordorigin="6415,53" coordsize="4129,10">
            <v:group style="position:absolute;left:6445;top:58;width:4084;height:2" coordorigin="6445,58" coordsize="4084,2">
              <v:shape style="position:absolute;left:6445;top:58;width:4084;height:2" coordorigin="6445,58" coordsize="4084,0" path="m6445,58l10529,58e" filled="f" stroked="t" strokeweight=".5pt" strokecolor="#231F20">
                <v:path arrowok="t"/>
                <v:stroke dashstyle="dash"/>
              </v:shape>
            </v:group>
            <v:group style="position:absolute;left:6415;top:53;width:2;height:10" coordorigin="6415,53" coordsize="2,10">
              <v:shape style="position:absolute;left:6415;top:53;width:2;height:10" coordorigin="6415,53" coordsize="0,10" path="m6415,53l6415,63e" filled="f" stroked="t" strokeweight="0pt" strokecolor="#231F20">
                <v:path arrowok="t"/>
              </v:shape>
            </v:group>
            <v:group style="position:absolute;left:10543;top:53;width:2;height:10" coordorigin="10543,53" coordsize="2,10">
              <v:shape style="position:absolute;left:10543;top:53;width:2;height:10" coordorigin="10543,53" coordsize="0,10" path="m10543,53l10543,63e" filled="f" stroked="t" strokeweight="0pt" strokecolor="#231F20">
                <v:path arrowok="t"/>
              </v:shape>
            </v:group>
            <w10:wrap type="none"/>
          </v:group>
        </w:pic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Activity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23</w:t>
        <w:tab/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</w:r>
      <w:r>
        <w:rPr>
          <w:rFonts w:ascii="Ideal Sans Book" w:hAnsi="Ideal Sans Book" w:cs="Ideal Sans Book" w:eastAsia="Ideal Sans Book"/>
          <w:sz w:val="19"/>
          <w:szCs w:val="19"/>
          <w:color w:val="231F20"/>
          <w:spacing w:val="0"/>
          <w:w w:val="100"/>
        </w:rPr>
        <w:t>21</w:t>
      </w:r>
      <w:r>
        <w:rPr>
          <w:rFonts w:ascii="Ideal Sans Book" w:hAnsi="Ideal Sans Book" w:cs="Ideal Sans Book" w:eastAsia="Ideal Sans Book"/>
          <w:sz w:val="19"/>
          <w:szCs w:val="19"/>
          <w:color w:val="000000"/>
          <w:spacing w:val="0"/>
          <w:w w:val="100"/>
        </w:rPr>
      </w:r>
    </w:p>
    <w:p>
      <w:pPr>
        <w:spacing w:before="91" w:after="0" w:line="210" w:lineRule="exact"/>
        <w:ind w:right="-20"/>
        <w:jc w:val="left"/>
        <w:tabs>
          <w:tab w:pos="3900" w:val="left"/>
        </w:tabs>
        <w:rPr>
          <w:rFonts w:ascii="Ideal Sans Book" w:hAnsi="Ideal Sans Book" w:cs="Ideal Sans Book" w:eastAsia="Ideal Sans Book"/>
          <w:sz w:val="19"/>
          <w:szCs w:val="19"/>
        </w:rPr>
      </w:pPr>
      <w:rPr/>
      <w:r>
        <w:rPr/>
        <w:pict>
          <v:group style="position:absolute;margin-left:320.745392pt;margin-top:2.670006pt;width:206.429pt;height:.5pt;mso-position-horizontal-relative:page;mso-position-vertical-relative:paragraph;z-index:-3085" coordorigin="6415,53" coordsize="4129,10">
            <v:group style="position:absolute;left:6445;top:58;width:4084;height:2" coordorigin="6445,58" coordsize="4084,2">
              <v:shape style="position:absolute;left:6445;top:58;width:4084;height:2" coordorigin="6445,58" coordsize="4084,0" path="m6445,58l10529,58e" filled="f" stroked="t" strokeweight=".5pt" strokecolor="#231F20">
                <v:path arrowok="t"/>
                <v:stroke dashstyle="dash"/>
              </v:shape>
            </v:group>
            <v:group style="position:absolute;left:6415;top:53;width:2;height:10" coordorigin="6415,53" coordsize="2,10">
              <v:shape style="position:absolute;left:6415;top:53;width:2;height:10" coordorigin="6415,53" coordsize="0,10" path="m6415,53l6415,63e" filled="f" stroked="t" strokeweight="0pt" strokecolor="#231F20">
                <v:path arrowok="t"/>
              </v:shape>
            </v:group>
            <v:group style="position:absolute;left:10543;top:53;width:2;height:10" coordorigin="10543,53" coordsize="2,10">
              <v:shape style="position:absolute;left:10543;top:53;width:2;height:10" coordorigin="10543,53" coordsize="0,10" path="m10543,53l10543,63e" filled="f" stroked="t" strokeweight="0pt" strokecolor="#231F20">
                <v:path arrowok="t"/>
              </v:shape>
            </v:group>
            <w10:wrap type="none"/>
          </v:group>
        </w:pic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  <w:position w:val="-1"/>
        </w:rPr>
        <w:t>Activity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  <w:position w:val="-1"/>
        </w:rPr>
        <w:t>24</w:t>
        <w:tab/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  <w:position w:val="-1"/>
        </w:rPr>
      </w:r>
      <w:r>
        <w:rPr>
          <w:rFonts w:ascii="Ideal Sans Book" w:hAnsi="Ideal Sans Book" w:cs="Ideal Sans Book" w:eastAsia="Ideal Sans Book"/>
          <w:sz w:val="19"/>
          <w:szCs w:val="19"/>
          <w:color w:val="231F20"/>
          <w:spacing w:val="0"/>
          <w:w w:val="100"/>
          <w:position w:val="-1"/>
        </w:rPr>
        <w:t>21</w:t>
      </w:r>
      <w:r>
        <w:rPr>
          <w:rFonts w:ascii="Ideal Sans Book" w:hAnsi="Ideal Sans Book" w:cs="Ideal Sans Book" w:eastAsia="Ideal Sans Book"/>
          <w:sz w:val="19"/>
          <w:szCs w:val="1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60"/>
          <w:pgMar w:top="1420" w:bottom="280" w:left="1080" w:right="960"/>
          <w:cols w:num="2" w:equalWidth="0">
            <w:col w:w="4480" w:space="850"/>
            <w:col w:w="4550"/>
          </w:cols>
        </w:sectPr>
      </w:pPr>
      <w:rPr/>
    </w:p>
    <w:p>
      <w:pPr>
        <w:spacing w:before="0" w:after="0" w:line="190" w:lineRule="exact"/>
        <w:ind w:left="114" w:right="-20"/>
        <w:jc w:val="left"/>
        <w:tabs>
          <w:tab w:pos="4360" w:val="left"/>
          <w:tab w:pos="5360" w:val="left"/>
          <w:tab w:pos="9440" w:val="left"/>
        </w:tabs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/>
        <w:pict>
          <v:group style="position:absolute;margin-left:73.881195pt;margin-top:13.538112pt;width:206.929pt;height:.1pt;mso-position-horizontal-relative:page;mso-position-vertical-relative:paragraph;z-index:-3114" coordorigin="1478,271" coordsize="4139,2">
            <v:shape style="position:absolute;left:1478;top:271;width:4139;height:2" coordorigin="1478,271" coordsize="4139,0" path="m1478,271l5616,271e" filled="f" stroked="t" strokeweight=".5pt" strokecolor="#231F20">
              <v:path arrowok="t"/>
            </v:shape>
          </v:group>
          <w10:wrap type="none"/>
        </w:pict>
      </w:r>
      <w:r>
        <w:rPr/>
        <w:pict>
          <v:group style="position:absolute;margin-left:320.745392pt;margin-top:3.571612pt;width:206.429pt;height:.5pt;mso-position-horizontal-relative:page;mso-position-vertical-relative:paragraph;z-index:-3084" coordorigin="6415,71" coordsize="4129,10">
            <v:group style="position:absolute;left:6445;top:76;width:4084;height:2" coordorigin="6445,76" coordsize="4084,2">
              <v:shape style="position:absolute;left:6445;top:76;width:4084;height:2" coordorigin="6445,76" coordsize="4084,0" path="m6445,76l10529,76e" filled="f" stroked="t" strokeweight=".5pt" strokecolor="#231F20">
                <v:path arrowok="t"/>
                <v:stroke dashstyle="dash"/>
              </v:shape>
            </v:group>
            <v:group style="position:absolute;left:6415;top:71;width:2;height:10" coordorigin="6415,71" coordsize="2,10">
              <v:shape style="position:absolute;left:6415;top:71;width:2;height:10" coordorigin="6415,71" coordsize="0,10" path="m6415,71l6415,81e" filled="f" stroked="t" strokeweight="0pt" strokecolor="#231F20">
                <v:path arrowok="t"/>
              </v:shape>
            </v:group>
            <v:group style="position:absolute;left:10543;top:71;width:2;height:10" coordorigin="10543,71" coordsize="2,10">
              <v:shape style="position:absolute;left:10543;top:71;width:2;height:10" coordorigin="10543,71" coordsize="0,10" path="m10543,71l10543,81e" filled="f" stroked="t" strokeweight="0pt" strokecolor="#231F20">
                <v:path arrowok="t"/>
              </v:shape>
            </v:group>
            <w10:wrap type="none"/>
          </v:group>
        </w:pict>
      </w:r>
      <w:r>
        <w:rPr>
          <w:rFonts w:ascii="Ideal Sans Semibold" w:hAnsi="Ideal Sans Semibold" w:cs="Ideal Sans Semibold" w:eastAsia="Ideal Sans Semibold"/>
          <w:sz w:val="16"/>
          <w:szCs w:val="16"/>
          <w:color w:val="231F20"/>
          <w:w w:val="134"/>
        </w:rPr>
        <w:t>1.</w:t>
      </w:r>
      <w:r>
        <w:rPr>
          <w:rFonts w:ascii="Ideal Sans Semibold" w:hAnsi="Ideal Sans Semibold" w:cs="Ideal Sans Semibold" w:eastAsia="Ideal Sans Semibold"/>
          <w:sz w:val="16"/>
          <w:szCs w:val="16"/>
          <w:color w:val="231F20"/>
          <w:w w:val="100"/>
        </w:rPr>
        <w:t>   </w:t>
      </w:r>
      <w:r>
        <w:rPr>
          <w:rFonts w:ascii="Ideal Sans Semibold" w:hAnsi="Ideal Sans Semibold" w:cs="Ideal Sans Semibold" w:eastAsia="Ideal Sans Semibold"/>
          <w:sz w:val="16"/>
          <w:szCs w:val="16"/>
          <w:color w:val="231F20"/>
          <w:spacing w:val="16"/>
          <w:w w:val="100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B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-2"/>
          <w:w w:val="100"/>
        </w:rPr>
        <w:t>r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east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can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-1"/>
          <w:w w:val="100"/>
        </w:rPr>
        <w:t>c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er: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the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-2"/>
          <w:w w:val="100"/>
        </w:rPr>
        <w:t>f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acts</w:t>
        <w:tab/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9"/>
        </w:rPr>
        <w:t>5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ab/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ab/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60"/>
          <w:pgMar w:top="1420" w:bottom="280" w:left="1080" w:right="960"/>
        </w:sectPr>
      </w:pPr>
      <w:rPr/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398" w:right="-68"/>
        <w:jc w:val="left"/>
        <w:tabs>
          <w:tab w:pos="4380" w:val="left"/>
        </w:tabs>
        <w:rPr>
          <w:rFonts w:ascii="Ideal Sans Book" w:hAnsi="Ideal Sans Book" w:cs="Ideal Sans Book" w:eastAsia="Ideal Sans Book"/>
          <w:sz w:val="19"/>
          <w:szCs w:val="19"/>
        </w:rPr>
      </w:pPr>
      <w:rPr/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Activity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2</w:t>
        <w:tab/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</w:r>
      <w:r>
        <w:rPr>
          <w:rFonts w:ascii="Ideal Sans Book" w:hAnsi="Ideal Sans Book" w:cs="Ideal Sans Book" w:eastAsia="Ideal Sans Book"/>
          <w:sz w:val="19"/>
          <w:szCs w:val="19"/>
          <w:color w:val="231F20"/>
          <w:spacing w:val="0"/>
          <w:w w:val="100"/>
        </w:rPr>
        <w:t>5</w:t>
      </w:r>
      <w:r>
        <w:rPr>
          <w:rFonts w:ascii="Ideal Sans Book" w:hAnsi="Ideal Sans Book" w:cs="Ideal Sans Book" w:eastAsia="Ideal Sans Book"/>
          <w:sz w:val="19"/>
          <w:szCs w:val="19"/>
          <w:color w:val="000000"/>
          <w:spacing w:val="0"/>
          <w:w w:val="100"/>
        </w:rPr>
      </w:r>
    </w:p>
    <w:p>
      <w:pPr>
        <w:spacing w:before="91" w:after="0" w:line="240" w:lineRule="auto"/>
        <w:ind w:left="398" w:right="-68"/>
        <w:jc w:val="left"/>
        <w:tabs>
          <w:tab w:pos="4380" w:val="left"/>
        </w:tabs>
        <w:rPr>
          <w:rFonts w:ascii="Ideal Sans Book" w:hAnsi="Ideal Sans Book" w:cs="Ideal Sans Book" w:eastAsia="Ideal Sans Book"/>
          <w:sz w:val="19"/>
          <w:szCs w:val="19"/>
        </w:rPr>
      </w:pPr>
      <w:rPr/>
      <w:r>
        <w:rPr/>
        <w:pict>
          <v:group style="position:absolute;margin-left:74.131195pt;margin-top:2.66997pt;width:206.429pt;height:.5pt;mso-position-horizontal-relative:page;mso-position-vertical-relative:paragraph;z-index:-3113" coordorigin="1483,53" coordsize="4129,10">
            <v:group style="position:absolute;left:1513;top:58;width:4084;height:2" coordorigin="1513,58" coordsize="4084,2">
              <v:shape style="position:absolute;left:1513;top:58;width:4084;height:2" coordorigin="1513,58" coordsize="4084,0" path="m1513,58l5596,58e" filled="f" stroked="t" strokeweight=".5pt" strokecolor="#231F20">
                <v:path arrowok="t"/>
                <v:stroke dashstyle="dash"/>
              </v:shape>
            </v:group>
            <v:group style="position:absolute;left:1483;top:53;width:2;height:10" coordorigin="1483,53" coordsize="2,10">
              <v:shape style="position:absolute;left:1483;top:53;width:2;height:10" coordorigin="1483,53" coordsize="0,10" path="m1483,53l1483,63e" filled="f" stroked="t" strokeweight="0pt" strokecolor="#231F20">
                <v:path arrowok="t"/>
              </v:shape>
            </v:group>
            <v:group style="position:absolute;left:5611;top:53;width:2;height:10" coordorigin="5611,53" coordsize="2,10">
              <v:shape style="position:absolute;left:5611;top:53;width:2;height:10" coordorigin="5611,53" coordsize="0,10" path="m5611,53l5611,63e" filled="f" stroked="t" strokeweight="0pt" strokecolor="#231F20">
                <v:path arrowok="t"/>
              </v:shape>
            </v:group>
            <w10:wrap type="none"/>
          </v:group>
        </w:pic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Activity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3</w:t>
        <w:tab/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</w:r>
      <w:r>
        <w:rPr>
          <w:rFonts w:ascii="Ideal Sans Book" w:hAnsi="Ideal Sans Book" w:cs="Ideal Sans Book" w:eastAsia="Ideal Sans Book"/>
          <w:sz w:val="19"/>
          <w:szCs w:val="19"/>
          <w:color w:val="231F20"/>
          <w:spacing w:val="0"/>
          <w:w w:val="100"/>
        </w:rPr>
        <w:t>5</w:t>
      </w:r>
      <w:r>
        <w:rPr>
          <w:rFonts w:ascii="Ideal Sans Book" w:hAnsi="Ideal Sans Book" w:cs="Ideal Sans Book" w:eastAsia="Ideal Sans Book"/>
          <w:sz w:val="19"/>
          <w:szCs w:val="19"/>
          <w:color w:val="000000"/>
          <w:spacing w:val="0"/>
          <w:w w:val="100"/>
        </w:rPr>
      </w:r>
    </w:p>
    <w:p>
      <w:pPr>
        <w:spacing w:before="91" w:after="0" w:line="240" w:lineRule="auto"/>
        <w:ind w:left="398" w:right="-68"/>
        <w:jc w:val="left"/>
        <w:tabs>
          <w:tab w:pos="4360" w:val="left"/>
        </w:tabs>
        <w:rPr>
          <w:rFonts w:ascii="Ideal Sans Book" w:hAnsi="Ideal Sans Book" w:cs="Ideal Sans Book" w:eastAsia="Ideal Sans Book"/>
          <w:sz w:val="19"/>
          <w:szCs w:val="19"/>
        </w:rPr>
      </w:pPr>
      <w:rPr/>
      <w:r>
        <w:rPr/>
        <w:pict>
          <v:group style="position:absolute;margin-left:74.131195pt;margin-top:2.670007pt;width:206.429pt;height:.5pt;mso-position-horizontal-relative:page;mso-position-vertical-relative:paragraph;z-index:-3112" coordorigin="1483,53" coordsize="4129,10">
            <v:group style="position:absolute;left:1513;top:58;width:4084;height:2" coordorigin="1513,58" coordsize="4084,2">
              <v:shape style="position:absolute;left:1513;top:58;width:4084;height:2" coordorigin="1513,58" coordsize="4084,0" path="m1513,58l5596,58e" filled="f" stroked="t" strokeweight=".5pt" strokecolor="#231F20">
                <v:path arrowok="t"/>
                <v:stroke dashstyle="dash"/>
              </v:shape>
            </v:group>
            <v:group style="position:absolute;left:1483;top:53;width:2;height:10" coordorigin="1483,53" coordsize="2,10">
              <v:shape style="position:absolute;left:1483;top:53;width:2;height:10" coordorigin="1483,53" coordsize="0,10" path="m1483,53l1483,63e" filled="f" stroked="t" strokeweight="0pt" strokecolor="#231F20">
                <v:path arrowok="t"/>
              </v:shape>
            </v:group>
            <v:group style="position:absolute;left:5611;top:53;width:2;height:10" coordorigin="5611,53" coordsize="2,10">
              <v:shape style="position:absolute;left:5611;top:53;width:2;height:10" coordorigin="5611,53" coordsize="0,10" path="m5611,53l5611,63e" filled="f" stroked="t" strokeweight="0pt" strokecolor="#231F20">
                <v:path arrowok="t"/>
              </v:shape>
            </v:group>
            <w10:wrap type="none"/>
          </v:group>
        </w:pic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Activity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4</w:t>
        <w:tab/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</w:r>
      <w:r>
        <w:rPr>
          <w:rFonts w:ascii="Ideal Sans Book" w:hAnsi="Ideal Sans Book" w:cs="Ideal Sans Book" w:eastAsia="Ideal Sans Book"/>
          <w:sz w:val="19"/>
          <w:szCs w:val="19"/>
          <w:color w:val="231F20"/>
          <w:spacing w:val="0"/>
          <w:w w:val="100"/>
        </w:rPr>
        <w:t>6</w:t>
      </w:r>
      <w:r>
        <w:rPr>
          <w:rFonts w:ascii="Ideal Sans Book" w:hAnsi="Ideal Sans Book" w:cs="Ideal Sans Book" w:eastAsia="Ideal Sans Book"/>
          <w:sz w:val="19"/>
          <w:szCs w:val="19"/>
          <w:color w:val="000000"/>
          <w:spacing w:val="0"/>
          <w:w w:val="100"/>
        </w:rPr>
      </w:r>
    </w:p>
    <w:p>
      <w:pPr>
        <w:spacing w:before="91" w:after="0" w:line="240" w:lineRule="auto"/>
        <w:ind w:left="398" w:right="-68"/>
        <w:jc w:val="left"/>
        <w:tabs>
          <w:tab w:pos="4360" w:val="left"/>
        </w:tabs>
        <w:rPr>
          <w:rFonts w:ascii="Ideal Sans Book" w:hAnsi="Ideal Sans Book" w:cs="Ideal Sans Book" w:eastAsia="Ideal Sans Book"/>
          <w:sz w:val="19"/>
          <w:szCs w:val="19"/>
        </w:rPr>
      </w:pPr>
      <w:rPr/>
      <w:r>
        <w:rPr/>
        <w:pict>
          <v:group style="position:absolute;margin-left:74.131195pt;margin-top:2.670006pt;width:206.429pt;height:.5pt;mso-position-horizontal-relative:page;mso-position-vertical-relative:paragraph;z-index:-3111" coordorigin="1483,53" coordsize="4129,10">
            <v:group style="position:absolute;left:1513;top:58;width:4084;height:2" coordorigin="1513,58" coordsize="4084,2">
              <v:shape style="position:absolute;left:1513;top:58;width:4084;height:2" coordorigin="1513,58" coordsize="4084,0" path="m1513,58l5596,58e" filled="f" stroked="t" strokeweight=".5pt" strokecolor="#231F20">
                <v:path arrowok="t"/>
                <v:stroke dashstyle="dash"/>
              </v:shape>
            </v:group>
            <v:group style="position:absolute;left:1483;top:53;width:2;height:10" coordorigin="1483,53" coordsize="2,10">
              <v:shape style="position:absolute;left:1483;top:53;width:2;height:10" coordorigin="1483,53" coordsize="0,10" path="m1483,53l1483,63e" filled="f" stroked="t" strokeweight="0pt" strokecolor="#231F20">
                <v:path arrowok="t"/>
              </v:shape>
            </v:group>
            <v:group style="position:absolute;left:5611;top:53;width:2;height:10" coordorigin="5611,53" coordsize="2,10">
              <v:shape style="position:absolute;left:5611;top:53;width:2;height:10" coordorigin="5611,53" coordsize="0,10" path="m5611,53l5611,63e" filled="f" stroked="t" strokeweight="0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4.131195pt;margin-top:18.630606pt;width:206.429pt;height:.5pt;mso-position-horizontal-relative:page;mso-position-vertical-relative:paragraph;z-index:-3110" coordorigin="1483,373" coordsize="4129,10">
            <v:group style="position:absolute;left:1513;top:378;width:4084;height:2" coordorigin="1513,378" coordsize="4084,2">
              <v:shape style="position:absolute;left:1513;top:378;width:4084;height:2" coordorigin="1513,378" coordsize="4084,0" path="m1513,378l5596,378e" filled="f" stroked="t" strokeweight=".5pt" strokecolor="#231F20">
                <v:path arrowok="t"/>
                <v:stroke dashstyle="dash"/>
              </v:shape>
            </v:group>
            <v:group style="position:absolute;left:1483;top:373;width:2;height:10" coordorigin="1483,373" coordsize="2,10">
              <v:shape style="position:absolute;left:1483;top:373;width:2;height:10" coordorigin="1483,373" coordsize="0,10" path="m1483,373l1483,383e" filled="f" stroked="t" strokeweight="0pt" strokecolor="#231F20">
                <v:path arrowok="t"/>
              </v:shape>
            </v:group>
            <v:group style="position:absolute;left:5611;top:373;width:2;height:10" coordorigin="5611,373" coordsize="2,10">
              <v:shape style="position:absolute;left:5611;top:373;width:2;height:10" coordorigin="5611,373" coordsize="0,10" path="m5611,373l5611,383e" filled="f" stroked="t" strokeweight="0pt" strokecolor="#231F20">
                <v:path arrowok="t"/>
              </v:shape>
            </v:group>
            <w10:wrap type="none"/>
          </v:group>
        </w:pic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Activity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5</w:t>
        <w:tab/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</w:r>
      <w:r>
        <w:rPr>
          <w:rFonts w:ascii="Ideal Sans Book" w:hAnsi="Ideal Sans Book" w:cs="Ideal Sans Book" w:eastAsia="Ideal Sans Book"/>
          <w:sz w:val="19"/>
          <w:szCs w:val="19"/>
          <w:color w:val="231F20"/>
          <w:spacing w:val="0"/>
          <w:w w:val="100"/>
        </w:rPr>
        <w:t>6</w:t>
      </w:r>
      <w:r>
        <w:rPr>
          <w:rFonts w:ascii="Ideal Sans Book" w:hAnsi="Ideal Sans Book" w:cs="Ideal Sans Book" w:eastAsia="Ideal Sans Book"/>
          <w:sz w:val="19"/>
          <w:szCs w:val="19"/>
          <w:color w:val="000000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4" w:right="-68"/>
        <w:jc w:val="left"/>
        <w:tabs>
          <w:tab w:pos="4360" w:val="left"/>
        </w:tabs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/>
        <w:pict>
          <v:shape style="position:absolute;margin-left:314.119263pt;margin-top:6.852569pt;width:169.687495pt;height:143.299149pt;mso-position-horizontal-relative:page;mso-position-vertical-relative:paragraph;z-index:-3081" type="#_x0000_t75">
            <v:imagedata r:id="rId23" o:title=""/>
          </v:shape>
        </w:pict>
      </w:r>
      <w:r>
        <w:rPr>
          <w:rFonts w:ascii="Ideal Sans Semibold" w:hAnsi="Ideal Sans Semibold" w:cs="Ideal Sans Semibold" w:eastAsia="Ideal Sans Semibold"/>
          <w:sz w:val="16"/>
          <w:szCs w:val="16"/>
          <w:color w:val="231F20"/>
          <w:spacing w:val="0"/>
          <w:w w:val="100"/>
        </w:rPr>
        <w:t>2.</w:t>
      </w:r>
      <w:r>
        <w:rPr>
          <w:rFonts w:ascii="Ideal Sans Semibold" w:hAnsi="Ideal Sans Semibold" w:cs="Ideal Sans Semibold" w:eastAsia="Ideal Sans Semibold"/>
          <w:sz w:val="16"/>
          <w:szCs w:val="16"/>
          <w:color w:val="231F20"/>
          <w:spacing w:val="0"/>
          <w:w w:val="100"/>
        </w:rPr>
        <w:t>   </w:t>
      </w:r>
      <w:r>
        <w:rPr>
          <w:rFonts w:ascii="Ideal Sans Semibold" w:hAnsi="Ideal Sans Semibold" w:cs="Ideal Sans Semibold" w:eastAsia="Ideal Sans Semibold"/>
          <w:sz w:val="16"/>
          <w:szCs w:val="16"/>
          <w:color w:val="231F20"/>
          <w:spacing w:val="29"/>
          <w:w w:val="100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Early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b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-2"/>
          <w:w w:val="100"/>
        </w:rPr>
        <w:t>r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east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can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-1"/>
          <w:w w:val="100"/>
        </w:rPr>
        <w:t>c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er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journ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-1"/>
          <w:w w:val="100"/>
        </w:rPr>
        <w:t>e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y</w:t>
        <w:tab/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7"/>
        </w:rPr>
        <w:t>7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98" w:right="-68"/>
        <w:jc w:val="left"/>
        <w:tabs>
          <w:tab w:pos="4380" w:val="left"/>
        </w:tabs>
        <w:rPr>
          <w:rFonts w:ascii="Ideal Sans Book" w:hAnsi="Ideal Sans Book" w:cs="Ideal Sans Book" w:eastAsia="Ideal Sans Book"/>
          <w:sz w:val="19"/>
          <w:szCs w:val="19"/>
        </w:rPr>
      </w:pPr>
      <w:rPr/>
      <w:r>
        <w:rPr/>
        <w:pict>
          <v:group style="position:absolute;margin-left:73.881195pt;margin-top:-2.338686pt;width:206.929pt;height:.1pt;mso-position-horizontal-relative:page;mso-position-vertical-relative:paragraph;z-index:-3109" coordorigin="1478,-47" coordsize="4139,2">
            <v:shape style="position:absolute;left:1478;top:-47;width:4139;height:2" coordorigin="1478,-47" coordsize="4139,0" path="m1478,-47l5616,-47e" filled="f" stroked="t" strokeweight=".5pt" strokecolor="#231F20">
              <v:path arrowok="t"/>
            </v:shape>
          </v:group>
          <w10:wrap type="none"/>
        </w:pict>
      </w:r>
      <w:r>
        <w:rPr/>
        <w:pict>
          <v:group style="position:absolute;margin-left:74.131195pt;margin-top:14.080614pt;width:206.429pt;height:.5pt;mso-position-horizontal-relative:page;mso-position-vertical-relative:paragraph;z-index:-3108" coordorigin="1483,282" coordsize="4129,10">
            <v:group style="position:absolute;left:1513;top:287;width:4084;height:2" coordorigin="1513,287" coordsize="4084,2">
              <v:shape style="position:absolute;left:1513;top:287;width:4084;height:2" coordorigin="1513,287" coordsize="4084,0" path="m1513,287l5596,287e" filled="f" stroked="t" strokeweight=".5pt" strokecolor="#231F20">
                <v:path arrowok="t"/>
                <v:stroke dashstyle="dash"/>
              </v:shape>
            </v:group>
            <v:group style="position:absolute;left:1483;top:282;width:2;height:10" coordorigin="1483,282" coordsize="2,10">
              <v:shape style="position:absolute;left:1483;top:282;width:2;height:10" coordorigin="1483,282" coordsize="0,10" path="m1483,282l1483,292e" filled="f" stroked="t" strokeweight="0pt" strokecolor="#231F20">
                <v:path arrowok="t"/>
              </v:shape>
            </v:group>
            <v:group style="position:absolute;left:5611;top:282;width:2;height:10" coordorigin="5611,282" coordsize="2,10">
              <v:shape style="position:absolute;left:5611;top:282;width:2;height:10" coordorigin="5611,282" coordsize="0,10" path="m5611,282l5611,292e" filled="f" stroked="t" strokeweight="0pt" strokecolor="#231F20">
                <v:path arrowok="t"/>
              </v:shape>
            </v:group>
            <w10:wrap type="none"/>
          </v:group>
        </w:pic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Activity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6</w:t>
        <w:tab/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</w:r>
      <w:r>
        <w:rPr>
          <w:rFonts w:ascii="Ideal Sans Book" w:hAnsi="Ideal Sans Book" w:cs="Ideal Sans Book" w:eastAsia="Ideal Sans Book"/>
          <w:sz w:val="19"/>
          <w:szCs w:val="19"/>
          <w:color w:val="231F20"/>
          <w:spacing w:val="0"/>
          <w:w w:val="100"/>
        </w:rPr>
        <w:t>7</w:t>
      </w:r>
      <w:r>
        <w:rPr>
          <w:rFonts w:ascii="Ideal Sans Book" w:hAnsi="Ideal Sans Book" w:cs="Ideal Sans Book" w:eastAsia="Ideal Sans Book"/>
          <w:sz w:val="19"/>
          <w:szCs w:val="19"/>
          <w:color w:val="000000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4" w:right="-68"/>
        <w:jc w:val="left"/>
        <w:tabs>
          <w:tab w:pos="4360" w:val="left"/>
        </w:tabs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>
          <w:rFonts w:ascii="Ideal Sans Semibold" w:hAnsi="Ideal Sans Semibold" w:cs="Ideal Sans Semibold" w:eastAsia="Ideal Sans Semibold"/>
          <w:sz w:val="16"/>
          <w:szCs w:val="16"/>
          <w:color w:val="231F20"/>
          <w:spacing w:val="0"/>
          <w:w w:val="100"/>
        </w:rPr>
        <w:t>3.</w:t>
      </w:r>
      <w:r>
        <w:rPr>
          <w:rFonts w:ascii="Ideal Sans Semibold" w:hAnsi="Ideal Sans Semibold" w:cs="Ideal Sans Semibold" w:eastAsia="Ideal Sans Semibold"/>
          <w:sz w:val="16"/>
          <w:szCs w:val="16"/>
          <w:color w:val="231F20"/>
          <w:spacing w:val="0"/>
          <w:w w:val="100"/>
        </w:rPr>
        <w:t>   </w:t>
      </w:r>
      <w:r>
        <w:rPr>
          <w:rFonts w:ascii="Ideal Sans Semibold" w:hAnsi="Ideal Sans Semibold" w:cs="Ideal Sans Semibold" w:eastAsia="Ideal Sans Semibold"/>
          <w:sz w:val="16"/>
          <w:szCs w:val="16"/>
          <w:color w:val="231F20"/>
          <w:spacing w:val="31"/>
          <w:w w:val="100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-7"/>
          <w:w w:val="100"/>
        </w:rPr>
        <w:t>A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-2"/>
          <w:w w:val="100"/>
        </w:rPr>
        <w:t>w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a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-2"/>
          <w:w w:val="100"/>
        </w:rPr>
        <w:t>r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ene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-1"/>
          <w:w w:val="100"/>
        </w:rPr>
        <w:t>s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s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and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early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detection</w:t>
        <w:tab/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7"/>
        </w:rPr>
        <w:t>8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98" w:right="-68"/>
        <w:jc w:val="left"/>
        <w:tabs>
          <w:tab w:pos="4360" w:val="left"/>
        </w:tabs>
        <w:rPr>
          <w:rFonts w:ascii="Ideal Sans Book" w:hAnsi="Ideal Sans Book" w:cs="Ideal Sans Book" w:eastAsia="Ideal Sans Book"/>
          <w:sz w:val="19"/>
          <w:szCs w:val="19"/>
        </w:rPr>
      </w:pPr>
      <w:rPr/>
      <w:r>
        <w:rPr/>
        <w:pict>
          <v:group style="position:absolute;margin-left:73.881195pt;margin-top:-2.338700pt;width:206.929pt;height:.1pt;mso-position-horizontal-relative:page;mso-position-vertical-relative:paragraph;z-index:-3107" coordorigin="1478,-47" coordsize="4139,2">
            <v:shape style="position:absolute;left:1478;top:-47;width:4139;height:2" coordorigin="1478,-47" coordsize="4139,0" path="m1478,-47l5616,-47e" filled="f" stroked="t" strokeweight=".5pt" strokecolor="#231F20">
              <v:path arrowok="t"/>
            </v:shape>
          </v:group>
          <w10:wrap type="none"/>
        </w:pic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Activity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7</w:t>
        <w:tab/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</w:r>
      <w:r>
        <w:rPr>
          <w:rFonts w:ascii="Ideal Sans Book" w:hAnsi="Ideal Sans Book" w:cs="Ideal Sans Book" w:eastAsia="Ideal Sans Book"/>
          <w:sz w:val="19"/>
          <w:szCs w:val="19"/>
          <w:color w:val="231F20"/>
          <w:spacing w:val="0"/>
          <w:w w:val="100"/>
        </w:rPr>
        <w:t>8</w:t>
      </w:r>
      <w:r>
        <w:rPr>
          <w:rFonts w:ascii="Ideal Sans Book" w:hAnsi="Ideal Sans Book" w:cs="Ideal Sans Book" w:eastAsia="Ideal Sans Book"/>
          <w:sz w:val="19"/>
          <w:szCs w:val="19"/>
          <w:color w:val="000000"/>
          <w:spacing w:val="0"/>
          <w:w w:val="100"/>
        </w:rPr>
      </w:r>
    </w:p>
    <w:p>
      <w:pPr>
        <w:spacing w:before="91" w:after="0" w:line="240" w:lineRule="auto"/>
        <w:ind w:left="398" w:right="-68"/>
        <w:jc w:val="left"/>
        <w:tabs>
          <w:tab w:pos="4360" w:val="left"/>
        </w:tabs>
        <w:rPr>
          <w:rFonts w:ascii="Ideal Sans Book" w:hAnsi="Ideal Sans Book" w:cs="Ideal Sans Book" w:eastAsia="Ideal Sans Book"/>
          <w:sz w:val="19"/>
          <w:szCs w:val="19"/>
        </w:rPr>
      </w:pPr>
      <w:rPr/>
      <w:r>
        <w:rPr/>
        <w:pict>
          <v:group style="position:absolute;margin-left:74.131195pt;margin-top:2.669998pt;width:206.429pt;height:.5pt;mso-position-horizontal-relative:page;mso-position-vertical-relative:paragraph;z-index:-3106" coordorigin="1483,53" coordsize="4129,10">
            <v:group style="position:absolute;left:1513;top:58;width:4084;height:2" coordorigin="1513,58" coordsize="4084,2">
              <v:shape style="position:absolute;left:1513;top:58;width:4084;height:2" coordorigin="1513,58" coordsize="4084,0" path="m1513,58l5596,58e" filled="f" stroked="t" strokeweight=".5pt" strokecolor="#231F20">
                <v:path arrowok="t"/>
                <v:stroke dashstyle="dash"/>
              </v:shape>
            </v:group>
            <v:group style="position:absolute;left:1483;top:53;width:2;height:10" coordorigin="1483,53" coordsize="2,10">
              <v:shape style="position:absolute;left:1483;top:53;width:2;height:10" coordorigin="1483,53" coordsize="0,10" path="m1483,53l1483,63e" filled="f" stroked="t" strokeweight="0pt" strokecolor="#231F20">
                <v:path arrowok="t"/>
              </v:shape>
            </v:group>
            <v:group style="position:absolute;left:5611;top:53;width:2;height:10" coordorigin="5611,53" coordsize="2,10">
              <v:shape style="position:absolute;left:5611;top:53;width:2;height:10" coordorigin="5611,53" coordsize="0,10" path="m5611,53l5611,63e" filled="f" stroked="t" strokeweight="0pt" strokecolor="#231F20">
                <v:path arrowok="t"/>
              </v:shape>
            </v:group>
            <w10:wrap type="none"/>
          </v:group>
        </w:pic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Activity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8</w:t>
        <w:tab/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</w:r>
      <w:r>
        <w:rPr>
          <w:rFonts w:ascii="Ideal Sans Book" w:hAnsi="Ideal Sans Book" w:cs="Ideal Sans Book" w:eastAsia="Ideal Sans Book"/>
          <w:sz w:val="19"/>
          <w:szCs w:val="19"/>
          <w:color w:val="231F20"/>
          <w:spacing w:val="0"/>
          <w:w w:val="100"/>
        </w:rPr>
        <w:t>9</w:t>
      </w:r>
      <w:r>
        <w:rPr>
          <w:rFonts w:ascii="Ideal Sans Book" w:hAnsi="Ideal Sans Book" w:cs="Ideal Sans Book" w:eastAsia="Ideal Sans Book"/>
          <w:sz w:val="19"/>
          <w:szCs w:val="19"/>
          <w:color w:val="000000"/>
          <w:spacing w:val="0"/>
          <w:w w:val="100"/>
        </w:rPr>
      </w:r>
    </w:p>
    <w:p>
      <w:pPr>
        <w:spacing w:before="91" w:after="0" w:line="240" w:lineRule="auto"/>
        <w:ind w:left="398" w:right="-68"/>
        <w:jc w:val="left"/>
        <w:tabs>
          <w:tab w:pos="4360" w:val="left"/>
        </w:tabs>
        <w:rPr>
          <w:rFonts w:ascii="Ideal Sans Book" w:hAnsi="Ideal Sans Book" w:cs="Ideal Sans Book" w:eastAsia="Ideal Sans Book"/>
          <w:sz w:val="19"/>
          <w:szCs w:val="19"/>
        </w:rPr>
      </w:pPr>
      <w:rPr/>
      <w:r>
        <w:rPr/>
        <w:pict>
          <v:group style="position:absolute;margin-left:74.131195pt;margin-top:2.669997pt;width:206.429pt;height:.5pt;mso-position-horizontal-relative:page;mso-position-vertical-relative:paragraph;z-index:-3105" coordorigin="1483,53" coordsize="4129,10">
            <v:group style="position:absolute;left:1513;top:58;width:4084;height:2" coordorigin="1513,58" coordsize="4084,2">
              <v:shape style="position:absolute;left:1513;top:58;width:4084;height:2" coordorigin="1513,58" coordsize="4084,0" path="m1513,58l5596,58e" filled="f" stroked="t" strokeweight=".5pt" strokecolor="#231F20">
                <v:path arrowok="t"/>
                <v:stroke dashstyle="dash"/>
              </v:shape>
            </v:group>
            <v:group style="position:absolute;left:1483;top:53;width:2;height:10" coordorigin="1483,53" coordsize="2,10">
              <v:shape style="position:absolute;left:1483;top:53;width:2;height:10" coordorigin="1483,53" coordsize="0,10" path="m1483,53l1483,63e" filled="f" stroked="t" strokeweight="0pt" strokecolor="#231F20">
                <v:path arrowok="t"/>
              </v:shape>
            </v:group>
            <v:group style="position:absolute;left:5611;top:53;width:2;height:10" coordorigin="5611,53" coordsize="2,10">
              <v:shape style="position:absolute;left:5611;top:53;width:2;height:10" coordorigin="5611,53" coordsize="0,10" path="m5611,53l5611,63e" filled="f" stroked="t" strokeweight="0pt" strokecolor="#231F20">
                <v:path arrowok="t"/>
              </v:shape>
            </v:group>
            <w10:wrap type="none"/>
          </v:group>
        </w:pic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Activity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9</w:t>
        <w:tab/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</w:r>
      <w:r>
        <w:rPr>
          <w:rFonts w:ascii="Ideal Sans Book" w:hAnsi="Ideal Sans Book" w:cs="Ideal Sans Book" w:eastAsia="Ideal Sans Book"/>
          <w:sz w:val="19"/>
          <w:szCs w:val="19"/>
          <w:color w:val="231F20"/>
          <w:spacing w:val="0"/>
          <w:w w:val="100"/>
        </w:rPr>
        <w:t>9</w:t>
      </w:r>
      <w:r>
        <w:rPr>
          <w:rFonts w:ascii="Ideal Sans Book" w:hAnsi="Ideal Sans Book" w:cs="Ideal Sans Book" w:eastAsia="Ideal Sans Book"/>
          <w:sz w:val="19"/>
          <w:szCs w:val="19"/>
          <w:color w:val="000000"/>
          <w:spacing w:val="0"/>
          <w:w w:val="100"/>
        </w:rPr>
      </w:r>
    </w:p>
    <w:p>
      <w:pPr>
        <w:spacing w:before="91" w:after="0" w:line="240" w:lineRule="auto"/>
        <w:ind w:left="398" w:right="-68"/>
        <w:jc w:val="left"/>
        <w:tabs>
          <w:tab w:pos="4280" w:val="left"/>
        </w:tabs>
        <w:rPr>
          <w:rFonts w:ascii="Ideal Sans Book" w:hAnsi="Ideal Sans Book" w:cs="Ideal Sans Book" w:eastAsia="Ideal Sans Book"/>
          <w:sz w:val="19"/>
          <w:szCs w:val="19"/>
        </w:rPr>
      </w:pPr>
      <w:rPr/>
      <w:r>
        <w:rPr/>
        <w:pict>
          <v:group style="position:absolute;margin-left:74.131195pt;margin-top:2.669995pt;width:206.429pt;height:.5pt;mso-position-horizontal-relative:page;mso-position-vertical-relative:paragraph;z-index:-3104" coordorigin="1483,53" coordsize="4129,10">
            <v:group style="position:absolute;left:1513;top:58;width:4084;height:2" coordorigin="1513,58" coordsize="4084,2">
              <v:shape style="position:absolute;left:1513;top:58;width:4084;height:2" coordorigin="1513,58" coordsize="4084,0" path="m1513,58l5596,58e" filled="f" stroked="t" strokeweight=".5pt" strokecolor="#231F20">
                <v:path arrowok="t"/>
                <v:stroke dashstyle="dash"/>
              </v:shape>
            </v:group>
            <v:group style="position:absolute;left:1483;top:53;width:2;height:10" coordorigin="1483,53" coordsize="2,10">
              <v:shape style="position:absolute;left:1483;top:53;width:2;height:10" coordorigin="1483,53" coordsize="0,10" path="m1483,53l1483,63e" filled="f" stroked="t" strokeweight="0pt" strokecolor="#231F20">
                <v:path arrowok="t"/>
              </v:shape>
            </v:group>
            <v:group style="position:absolute;left:5611;top:53;width:2;height:10" coordorigin="5611,53" coordsize="2,10">
              <v:shape style="position:absolute;left:5611;top:53;width:2;height:10" coordorigin="5611,53" coordsize="0,10" path="m5611,53l5611,63e" filled="f" stroked="t" strokeweight="0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4.131195pt;margin-top:18.630695pt;width:206.429pt;height:.5pt;mso-position-horizontal-relative:page;mso-position-vertical-relative:paragraph;z-index:-3103" coordorigin="1483,373" coordsize="4129,10">
            <v:group style="position:absolute;left:1513;top:378;width:4084;height:2" coordorigin="1513,378" coordsize="4084,2">
              <v:shape style="position:absolute;left:1513;top:378;width:4084;height:2" coordorigin="1513,378" coordsize="4084,0" path="m1513,378l5596,378e" filled="f" stroked="t" strokeweight=".5pt" strokecolor="#231F20">
                <v:path arrowok="t"/>
                <v:stroke dashstyle="dash"/>
              </v:shape>
            </v:group>
            <v:group style="position:absolute;left:1483;top:373;width:2;height:10" coordorigin="1483,373" coordsize="2,10">
              <v:shape style="position:absolute;left:1483;top:373;width:2;height:10" coordorigin="1483,373" coordsize="0,10" path="m1483,373l1483,383e" filled="f" stroked="t" strokeweight="0pt" strokecolor="#231F20">
                <v:path arrowok="t"/>
              </v:shape>
            </v:group>
            <v:group style="position:absolute;left:5611;top:373;width:2;height:10" coordorigin="5611,373" coordsize="2,10">
              <v:shape style="position:absolute;left:5611;top:373;width:2;height:10" coordorigin="5611,373" coordsize="0,10" path="m5611,373l5611,383e" filled="f" stroked="t" strokeweight="0pt" strokecolor="#231F20">
                <v:path arrowok="t"/>
              </v:shape>
            </v:group>
            <w10:wrap type="none"/>
          </v:group>
        </w:pic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Activity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10</w:t>
        <w:tab/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</w:r>
      <w:r>
        <w:rPr>
          <w:rFonts w:ascii="Ideal Sans Book" w:hAnsi="Ideal Sans Book" w:cs="Ideal Sans Book" w:eastAsia="Ideal Sans Book"/>
          <w:sz w:val="19"/>
          <w:szCs w:val="19"/>
          <w:color w:val="231F20"/>
          <w:spacing w:val="0"/>
          <w:w w:val="100"/>
        </w:rPr>
        <w:t>10</w:t>
      </w:r>
      <w:r>
        <w:rPr>
          <w:rFonts w:ascii="Ideal Sans Book" w:hAnsi="Ideal Sans Book" w:cs="Ideal Sans Book" w:eastAsia="Ideal Sans Book"/>
          <w:sz w:val="19"/>
          <w:szCs w:val="19"/>
          <w:color w:val="000000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4" w:right="-68"/>
        <w:jc w:val="left"/>
        <w:tabs>
          <w:tab w:pos="4320" w:val="left"/>
        </w:tabs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>
          <w:rFonts w:ascii="Ideal Sans Semibold" w:hAnsi="Ideal Sans Semibold" w:cs="Ideal Sans Semibold" w:eastAsia="Ideal Sans Semibold"/>
          <w:sz w:val="16"/>
          <w:szCs w:val="16"/>
          <w:color w:val="231F20"/>
          <w:spacing w:val="0"/>
          <w:w w:val="100"/>
        </w:rPr>
        <w:t>4.</w:t>
      </w:r>
      <w:r>
        <w:rPr>
          <w:rFonts w:ascii="Ideal Sans Semibold" w:hAnsi="Ideal Sans Semibold" w:cs="Ideal Sans Semibold" w:eastAsia="Ideal Sans Semibold"/>
          <w:sz w:val="16"/>
          <w:szCs w:val="16"/>
          <w:color w:val="231F20"/>
          <w:spacing w:val="0"/>
          <w:w w:val="100"/>
        </w:rPr>
        <w:t>   </w:t>
      </w:r>
      <w:r>
        <w:rPr>
          <w:rFonts w:ascii="Ideal Sans Semibold" w:hAnsi="Ideal Sans Semibold" w:cs="Ideal Sans Semibold" w:eastAsia="Ideal Sans Semibold"/>
          <w:sz w:val="16"/>
          <w:szCs w:val="16"/>
          <w:color w:val="231F20"/>
          <w:spacing w:val="19"/>
          <w:w w:val="100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-2"/>
          <w:w w:val="100"/>
        </w:rPr>
        <w:t>I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-1"/>
          <w:w w:val="100"/>
        </w:rPr>
        <w:t>n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-3"/>
          <w:w w:val="100"/>
        </w:rPr>
        <w:t>v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estigation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and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diagnosis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-2"/>
          <w:w w:val="100"/>
        </w:rPr>
        <w:t>o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f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b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-2"/>
          <w:w w:val="100"/>
        </w:rPr>
        <w:t>r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east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can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-1"/>
          <w:w w:val="100"/>
        </w:rPr>
        <w:t>c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er</w:t>
        <w:tab/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14"/>
        </w:rPr>
        <w:t>11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98" w:right="-68"/>
        <w:jc w:val="left"/>
        <w:tabs>
          <w:tab w:pos="4340" w:val="left"/>
        </w:tabs>
        <w:rPr>
          <w:rFonts w:ascii="Ideal Sans Book" w:hAnsi="Ideal Sans Book" w:cs="Ideal Sans Book" w:eastAsia="Ideal Sans Book"/>
          <w:sz w:val="19"/>
          <w:szCs w:val="19"/>
        </w:rPr>
      </w:pPr>
      <w:rPr/>
      <w:r>
        <w:rPr/>
        <w:pict>
          <v:group style="position:absolute;margin-left:73.881195pt;margin-top:-2.338689pt;width:206.929pt;height:.1pt;mso-position-horizontal-relative:page;mso-position-vertical-relative:paragraph;z-index:-3102" coordorigin="1478,-47" coordsize="4139,2">
            <v:shape style="position:absolute;left:1478;top:-47;width:4139;height:2" coordorigin="1478,-47" coordsize="4139,0" path="m1478,-47l5616,-47e" filled="f" stroked="t" strokeweight=".5pt" strokecolor="#231F20">
              <v:path arrowok="t"/>
            </v:shape>
          </v:group>
          <w10:wrap type="none"/>
        </w:pic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Activity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11</w:t>
        <w:tab/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</w:r>
      <w:r>
        <w:rPr>
          <w:rFonts w:ascii="Ideal Sans Book" w:hAnsi="Ideal Sans Book" w:cs="Ideal Sans Book" w:eastAsia="Ideal Sans Book"/>
          <w:sz w:val="19"/>
          <w:szCs w:val="19"/>
          <w:color w:val="231F20"/>
          <w:spacing w:val="0"/>
          <w:w w:val="100"/>
        </w:rPr>
        <w:t>11</w:t>
      </w:r>
      <w:r>
        <w:rPr>
          <w:rFonts w:ascii="Ideal Sans Book" w:hAnsi="Ideal Sans Book" w:cs="Ideal Sans Book" w:eastAsia="Ideal Sans Book"/>
          <w:sz w:val="19"/>
          <w:szCs w:val="19"/>
          <w:color w:val="000000"/>
          <w:spacing w:val="0"/>
          <w:w w:val="100"/>
        </w:rPr>
      </w:r>
    </w:p>
    <w:p>
      <w:pPr>
        <w:spacing w:before="91" w:after="0" w:line="240" w:lineRule="auto"/>
        <w:ind w:left="398" w:right="-68"/>
        <w:jc w:val="left"/>
        <w:tabs>
          <w:tab w:pos="4300" w:val="left"/>
        </w:tabs>
        <w:rPr>
          <w:rFonts w:ascii="Ideal Sans Book" w:hAnsi="Ideal Sans Book" w:cs="Ideal Sans Book" w:eastAsia="Ideal Sans Book"/>
          <w:sz w:val="19"/>
          <w:szCs w:val="19"/>
        </w:rPr>
      </w:pPr>
      <w:rPr/>
      <w:r>
        <w:rPr/>
        <w:pict>
          <v:group style="position:absolute;margin-left:74.131195pt;margin-top:2.67001pt;width:206.429pt;height:.5pt;mso-position-horizontal-relative:page;mso-position-vertical-relative:paragraph;z-index:-3101" coordorigin="1483,53" coordsize="4129,10">
            <v:group style="position:absolute;left:1513;top:58;width:4084;height:2" coordorigin="1513,58" coordsize="4084,2">
              <v:shape style="position:absolute;left:1513;top:58;width:4084;height:2" coordorigin="1513,58" coordsize="4084,0" path="m1513,58l5596,58e" filled="f" stroked="t" strokeweight=".5pt" strokecolor="#231F20">
                <v:path arrowok="t"/>
                <v:stroke dashstyle="dash"/>
              </v:shape>
            </v:group>
            <v:group style="position:absolute;left:1483;top:53;width:2;height:10" coordorigin="1483,53" coordsize="2,10">
              <v:shape style="position:absolute;left:1483;top:53;width:2;height:10" coordorigin="1483,53" coordsize="0,10" path="m1483,53l1483,63e" filled="f" stroked="t" strokeweight="0pt" strokecolor="#231F20">
                <v:path arrowok="t"/>
              </v:shape>
            </v:group>
            <v:group style="position:absolute;left:5611;top:53;width:2;height:10" coordorigin="5611,53" coordsize="2,10">
              <v:shape style="position:absolute;left:5611;top:53;width:2;height:10" coordorigin="5611,53" coordsize="0,10" path="m5611,53l5611,63e" filled="f" stroked="t" strokeweight="0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4.131195pt;margin-top:18.630709pt;width:206.429pt;height:.5pt;mso-position-horizontal-relative:page;mso-position-vertical-relative:paragraph;z-index:-3100" coordorigin="1483,373" coordsize="4129,10">
            <v:group style="position:absolute;left:1513;top:378;width:4084;height:2" coordorigin="1513,378" coordsize="4084,2">
              <v:shape style="position:absolute;left:1513;top:378;width:4084;height:2" coordorigin="1513,378" coordsize="4084,0" path="m1513,378l5596,378e" filled="f" stroked="t" strokeweight=".5pt" strokecolor="#231F20">
                <v:path arrowok="t"/>
                <v:stroke dashstyle="dash"/>
              </v:shape>
            </v:group>
            <v:group style="position:absolute;left:1483;top:373;width:2;height:10" coordorigin="1483,373" coordsize="2,10">
              <v:shape style="position:absolute;left:1483;top:373;width:2;height:10" coordorigin="1483,373" coordsize="0,10" path="m1483,373l1483,383e" filled="f" stroked="t" strokeweight="0pt" strokecolor="#231F20">
                <v:path arrowok="t"/>
              </v:shape>
            </v:group>
            <v:group style="position:absolute;left:5611;top:373;width:2;height:10" coordorigin="5611,373" coordsize="2,10">
              <v:shape style="position:absolute;left:5611;top:373;width:2;height:10" coordorigin="5611,373" coordsize="0,10" path="m5611,373l5611,383e" filled="f" stroked="t" strokeweight="0pt" strokecolor="#231F20">
                <v:path arrowok="t"/>
              </v:shape>
            </v:group>
            <w10:wrap type="none"/>
          </v:group>
        </w:pic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Activity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12</w:t>
        <w:tab/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</w:r>
      <w:r>
        <w:rPr>
          <w:rFonts w:ascii="Ideal Sans Book" w:hAnsi="Ideal Sans Book" w:cs="Ideal Sans Book" w:eastAsia="Ideal Sans Book"/>
          <w:sz w:val="19"/>
          <w:szCs w:val="19"/>
          <w:color w:val="231F20"/>
          <w:spacing w:val="0"/>
          <w:w w:val="100"/>
        </w:rPr>
        <w:t>12</w:t>
      </w:r>
      <w:r>
        <w:rPr>
          <w:rFonts w:ascii="Ideal Sans Book" w:hAnsi="Ideal Sans Book" w:cs="Ideal Sans Book" w:eastAsia="Ideal Sans Book"/>
          <w:sz w:val="19"/>
          <w:szCs w:val="19"/>
          <w:color w:val="000000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4" w:right="-68"/>
        <w:jc w:val="left"/>
        <w:tabs>
          <w:tab w:pos="4300" w:val="left"/>
        </w:tabs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>
          <w:rFonts w:ascii="Ideal Sans Semibold" w:hAnsi="Ideal Sans Semibold" w:cs="Ideal Sans Semibold" w:eastAsia="Ideal Sans Semibold"/>
          <w:sz w:val="16"/>
          <w:szCs w:val="16"/>
          <w:color w:val="231F20"/>
          <w:spacing w:val="0"/>
          <w:w w:val="100"/>
        </w:rPr>
        <w:t>5.</w:t>
      </w:r>
      <w:r>
        <w:rPr>
          <w:rFonts w:ascii="Ideal Sans Semibold" w:hAnsi="Ideal Sans Semibold" w:cs="Ideal Sans Semibold" w:eastAsia="Ideal Sans Semibold"/>
          <w:sz w:val="16"/>
          <w:szCs w:val="16"/>
          <w:color w:val="231F20"/>
          <w:spacing w:val="0"/>
          <w:w w:val="100"/>
        </w:rPr>
        <w:t>   </w:t>
      </w:r>
      <w:r>
        <w:rPr>
          <w:rFonts w:ascii="Ideal Sans Semibold" w:hAnsi="Ideal Sans Semibold" w:cs="Ideal Sans Semibold" w:eastAsia="Ideal Sans Semibold"/>
          <w:sz w:val="16"/>
          <w:szCs w:val="16"/>
          <w:color w:val="231F20"/>
          <w:spacing w:val="29"/>
          <w:w w:val="100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-15"/>
          <w:w w:val="100"/>
        </w:rPr>
        <w:t>T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-2"/>
          <w:w w:val="100"/>
        </w:rPr>
        <w:t>r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eatment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options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-1"/>
          <w:w w:val="100"/>
        </w:rPr>
        <w:t>f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or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b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-2"/>
          <w:w w:val="100"/>
        </w:rPr>
        <w:t>r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east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can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-1"/>
          <w:w w:val="100"/>
        </w:rPr>
        <w:t>c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er</w:t>
        <w:tab/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11"/>
        </w:rPr>
        <w:t>13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98" w:right="-68"/>
        <w:jc w:val="left"/>
        <w:tabs>
          <w:tab w:pos="4300" w:val="left"/>
        </w:tabs>
        <w:rPr>
          <w:rFonts w:ascii="Ideal Sans Book" w:hAnsi="Ideal Sans Book" w:cs="Ideal Sans Book" w:eastAsia="Ideal Sans Book"/>
          <w:sz w:val="19"/>
          <w:szCs w:val="19"/>
        </w:rPr>
      </w:pPr>
      <w:rPr/>
      <w:r>
        <w:rPr/>
        <w:pict>
          <v:group style="position:absolute;margin-left:73.881195pt;margin-top:-2.338704pt;width:206.929pt;height:.1pt;mso-position-horizontal-relative:page;mso-position-vertical-relative:paragraph;z-index:-3099" coordorigin="1478,-47" coordsize="4139,2">
            <v:shape style="position:absolute;left:1478;top:-47;width:4139;height:2" coordorigin="1478,-47" coordsize="4139,0" path="m1478,-47l5616,-47e" filled="f" stroked="t" strokeweight=".5pt" strokecolor="#231F20">
              <v:path arrowok="t"/>
            </v:shape>
          </v:group>
          <w10:wrap type="none"/>
        </w:pic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Activity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13</w:t>
        <w:tab/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</w:r>
      <w:r>
        <w:rPr>
          <w:rFonts w:ascii="Ideal Sans Book" w:hAnsi="Ideal Sans Book" w:cs="Ideal Sans Book" w:eastAsia="Ideal Sans Book"/>
          <w:sz w:val="19"/>
          <w:szCs w:val="19"/>
          <w:color w:val="231F20"/>
          <w:spacing w:val="0"/>
          <w:w w:val="100"/>
        </w:rPr>
        <w:t>13</w:t>
      </w:r>
      <w:r>
        <w:rPr>
          <w:rFonts w:ascii="Ideal Sans Book" w:hAnsi="Ideal Sans Book" w:cs="Ideal Sans Book" w:eastAsia="Ideal Sans Book"/>
          <w:sz w:val="19"/>
          <w:szCs w:val="19"/>
          <w:color w:val="000000"/>
          <w:spacing w:val="0"/>
          <w:w w:val="100"/>
        </w:rPr>
      </w:r>
    </w:p>
    <w:p>
      <w:pPr>
        <w:spacing w:before="91" w:after="0" w:line="240" w:lineRule="auto"/>
        <w:ind w:left="398" w:right="-68"/>
        <w:jc w:val="left"/>
        <w:tabs>
          <w:tab w:pos="4300" w:val="left"/>
        </w:tabs>
        <w:rPr>
          <w:rFonts w:ascii="Ideal Sans Book" w:hAnsi="Ideal Sans Book" w:cs="Ideal Sans Book" w:eastAsia="Ideal Sans Book"/>
          <w:sz w:val="19"/>
          <w:szCs w:val="19"/>
        </w:rPr>
      </w:pPr>
      <w:rPr/>
      <w:r>
        <w:rPr/>
        <w:pict>
          <v:group style="position:absolute;margin-left:74.131195pt;margin-top:2.669994pt;width:206.429pt;height:.5pt;mso-position-horizontal-relative:page;mso-position-vertical-relative:paragraph;z-index:-3098" coordorigin="1483,53" coordsize="4129,10">
            <v:group style="position:absolute;left:1513;top:58;width:4084;height:2" coordorigin="1513,58" coordsize="4084,2">
              <v:shape style="position:absolute;left:1513;top:58;width:4084;height:2" coordorigin="1513,58" coordsize="4084,0" path="m1513,58l5596,58e" filled="f" stroked="t" strokeweight=".5pt" strokecolor="#231F20">
                <v:path arrowok="t"/>
                <v:stroke dashstyle="dash"/>
              </v:shape>
            </v:group>
            <v:group style="position:absolute;left:1483;top:53;width:2;height:10" coordorigin="1483,53" coordsize="2,10">
              <v:shape style="position:absolute;left:1483;top:53;width:2;height:10" coordorigin="1483,53" coordsize="0,10" path="m1483,53l1483,63e" filled="f" stroked="t" strokeweight="0pt" strokecolor="#231F20">
                <v:path arrowok="t"/>
              </v:shape>
            </v:group>
            <v:group style="position:absolute;left:5611;top:53;width:2;height:10" coordorigin="5611,53" coordsize="2,10">
              <v:shape style="position:absolute;left:5611;top:53;width:2;height:10" coordorigin="5611,53" coordsize="0,10" path="m5611,53l5611,63e" filled="f" stroked="t" strokeweight="0pt" strokecolor="#231F20">
                <v:path arrowok="t"/>
              </v:shape>
            </v:group>
            <w10:wrap type="none"/>
          </v:group>
        </w:pic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Activity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14</w:t>
        <w:tab/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</w:r>
      <w:r>
        <w:rPr>
          <w:rFonts w:ascii="Ideal Sans Book" w:hAnsi="Ideal Sans Book" w:cs="Ideal Sans Book" w:eastAsia="Ideal Sans Book"/>
          <w:sz w:val="19"/>
          <w:szCs w:val="19"/>
          <w:color w:val="231F20"/>
          <w:spacing w:val="0"/>
          <w:w w:val="100"/>
        </w:rPr>
        <w:t>14</w:t>
      </w:r>
      <w:r>
        <w:rPr>
          <w:rFonts w:ascii="Ideal Sans Book" w:hAnsi="Ideal Sans Book" w:cs="Ideal Sans Book" w:eastAsia="Ideal Sans Book"/>
          <w:sz w:val="19"/>
          <w:szCs w:val="19"/>
          <w:color w:val="000000"/>
          <w:spacing w:val="0"/>
          <w:w w:val="100"/>
        </w:rPr>
      </w:r>
    </w:p>
    <w:p>
      <w:pPr>
        <w:spacing w:before="91" w:after="0" w:line="240" w:lineRule="auto"/>
        <w:ind w:left="398" w:right="-68"/>
        <w:jc w:val="left"/>
        <w:tabs>
          <w:tab w:pos="4300" w:val="left"/>
        </w:tabs>
        <w:rPr>
          <w:rFonts w:ascii="Ideal Sans Book" w:hAnsi="Ideal Sans Book" w:cs="Ideal Sans Book" w:eastAsia="Ideal Sans Book"/>
          <w:sz w:val="19"/>
          <w:szCs w:val="19"/>
        </w:rPr>
      </w:pPr>
      <w:rPr/>
      <w:r>
        <w:rPr/>
        <w:pict>
          <v:group style="position:absolute;margin-left:74.131195pt;margin-top:2.670007pt;width:206.429pt;height:.5pt;mso-position-horizontal-relative:page;mso-position-vertical-relative:paragraph;z-index:-3097" coordorigin="1483,53" coordsize="4129,10">
            <v:group style="position:absolute;left:1513;top:58;width:4084;height:2" coordorigin="1513,58" coordsize="4084,2">
              <v:shape style="position:absolute;left:1513;top:58;width:4084;height:2" coordorigin="1513,58" coordsize="4084,0" path="m1513,58l5596,58e" filled="f" stroked="t" strokeweight=".5pt" strokecolor="#231F20">
                <v:path arrowok="t"/>
                <v:stroke dashstyle="dash"/>
              </v:shape>
            </v:group>
            <v:group style="position:absolute;left:1483;top:53;width:2;height:10" coordorigin="1483,53" coordsize="2,10">
              <v:shape style="position:absolute;left:1483;top:53;width:2;height:10" coordorigin="1483,53" coordsize="0,10" path="m1483,53l1483,63e" filled="f" stroked="t" strokeweight="0pt" strokecolor="#231F20">
                <v:path arrowok="t"/>
              </v:shape>
            </v:group>
            <v:group style="position:absolute;left:5611;top:53;width:2;height:10" coordorigin="5611,53" coordsize="2,10">
              <v:shape style="position:absolute;left:5611;top:53;width:2;height:10" coordorigin="5611,53" coordsize="0,10" path="m5611,53l5611,63e" filled="f" stroked="t" strokeweight="0pt" strokecolor="#231F20">
                <v:path arrowok="t"/>
              </v:shape>
            </v:group>
            <w10:wrap type="none"/>
          </v:group>
        </w:pic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Activity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15</w:t>
        <w:tab/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</w:r>
      <w:r>
        <w:rPr>
          <w:rFonts w:ascii="Ideal Sans Book" w:hAnsi="Ideal Sans Book" w:cs="Ideal Sans Book" w:eastAsia="Ideal Sans Book"/>
          <w:sz w:val="19"/>
          <w:szCs w:val="19"/>
          <w:color w:val="231F20"/>
          <w:spacing w:val="0"/>
          <w:w w:val="100"/>
        </w:rPr>
        <w:t>15</w:t>
      </w:r>
      <w:r>
        <w:rPr>
          <w:rFonts w:ascii="Ideal Sans Book" w:hAnsi="Ideal Sans Book" w:cs="Ideal Sans Book" w:eastAsia="Ideal Sans Book"/>
          <w:sz w:val="19"/>
          <w:szCs w:val="19"/>
          <w:color w:val="000000"/>
          <w:spacing w:val="0"/>
          <w:w w:val="100"/>
        </w:rPr>
      </w:r>
    </w:p>
    <w:p>
      <w:pPr>
        <w:spacing w:before="91" w:after="0" w:line="240" w:lineRule="auto"/>
        <w:ind w:left="398" w:right="-68"/>
        <w:jc w:val="left"/>
        <w:tabs>
          <w:tab w:pos="4300" w:val="left"/>
        </w:tabs>
        <w:rPr>
          <w:rFonts w:ascii="Ideal Sans Book" w:hAnsi="Ideal Sans Book" w:cs="Ideal Sans Book" w:eastAsia="Ideal Sans Book"/>
          <w:sz w:val="19"/>
          <w:szCs w:val="19"/>
        </w:rPr>
      </w:pPr>
      <w:rPr/>
      <w:r>
        <w:rPr/>
        <w:pict>
          <v:group style="position:absolute;margin-left:74.131195pt;margin-top:2.670006pt;width:206.429pt;height:.5pt;mso-position-horizontal-relative:page;mso-position-vertical-relative:paragraph;z-index:-3096" coordorigin="1483,53" coordsize="4129,10">
            <v:group style="position:absolute;left:1513;top:58;width:4084;height:2" coordorigin="1513,58" coordsize="4084,2">
              <v:shape style="position:absolute;left:1513;top:58;width:4084;height:2" coordorigin="1513,58" coordsize="4084,0" path="m1513,58l5596,58e" filled="f" stroked="t" strokeweight=".5pt" strokecolor="#231F20">
                <v:path arrowok="t"/>
                <v:stroke dashstyle="dash"/>
              </v:shape>
            </v:group>
            <v:group style="position:absolute;left:1483;top:53;width:2;height:10" coordorigin="1483,53" coordsize="2,10">
              <v:shape style="position:absolute;left:1483;top:53;width:2;height:10" coordorigin="1483,53" coordsize="0,10" path="m1483,53l1483,63e" filled="f" stroked="t" strokeweight="0pt" strokecolor="#231F20">
                <v:path arrowok="t"/>
              </v:shape>
            </v:group>
            <v:group style="position:absolute;left:5611;top:53;width:2;height:10" coordorigin="5611,53" coordsize="2,10">
              <v:shape style="position:absolute;left:5611;top:53;width:2;height:10" coordorigin="5611,53" coordsize="0,10" path="m5611,53l5611,63e" filled="f" stroked="t" strokeweight="0pt" strokecolor="#231F20">
                <v:path arrowok="t"/>
              </v:shape>
            </v:group>
            <w10:wrap type="none"/>
          </v:group>
        </w:pic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Activity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16</w:t>
        <w:tab/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</w:r>
      <w:r>
        <w:rPr>
          <w:rFonts w:ascii="Ideal Sans Book" w:hAnsi="Ideal Sans Book" w:cs="Ideal Sans Book" w:eastAsia="Ideal Sans Book"/>
          <w:sz w:val="19"/>
          <w:szCs w:val="19"/>
          <w:color w:val="231F20"/>
          <w:spacing w:val="0"/>
          <w:w w:val="100"/>
        </w:rPr>
        <w:t>16</w:t>
      </w:r>
      <w:r>
        <w:rPr>
          <w:rFonts w:ascii="Ideal Sans Book" w:hAnsi="Ideal Sans Book" w:cs="Ideal Sans Book" w:eastAsia="Ideal Sans Book"/>
          <w:sz w:val="19"/>
          <w:szCs w:val="19"/>
          <w:color w:val="000000"/>
          <w:spacing w:val="0"/>
          <w:w w:val="100"/>
        </w:rPr>
      </w:r>
    </w:p>
    <w:p>
      <w:pPr>
        <w:spacing w:before="91" w:after="0" w:line="240" w:lineRule="auto"/>
        <w:ind w:left="398" w:right="-68"/>
        <w:jc w:val="left"/>
        <w:tabs>
          <w:tab w:pos="4300" w:val="left"/>
        </w:tabs>
        <w:rPr>
          <w:rFonts w:ascii="Ideal Sans Book" w:hAnsi="Ideal Sans Book" w:cs="Ideal Sans Book" w:eastAsia="Ideal Sans Book"/>
          <w:sz w:val="19"/>
          <w:szCs w:val="19"/>
        </w:rPr>
      </w:pPr>
      <w:rPr/>
      <w:r>
        <w:rPr/>
        <w:pict>
          <v:group style="position:absolute;margin-left:74.131195pt;margin-top:2.670004pt;width:206.429pt;height:.5pt;mso-position-horizontal-relative:page;mso-position-vertical-relative:paragraph;z-index:-3095" coordorigin="1483,53" coordsize="4129,10">
            <v:group style="position:absolute;left:1513;top:58;width:4084;height:2" coordorigin="1513,58" coordsize="4084,2">
              <v:shape style="position:absolute;left:1513;top:58;width:4084;height:2" coordorigin="1513,58" coordsize="4084,0" path="m1513,58l5596,58e" filled="f" stroked="t" strokeweight=".5pt" strokecolor="#231F20">
                <v:path arrowok="t"/>
                <v:stroke dashstyle="dash"/>
              </v:shape>
            </v:group>
            <v:group style="position:absolute;left:1483;top:53;width:2;height:10" coordorigin="1483,53" coordsize="2,10">
              <v:shape style="position:absolute;left:1483;top:53;width:2;height:10" coordorigin="1483,53" coordsize="0,10" path="m1483,53l1483,63e" filled="f" stroked="t" strokeweight="0pt" strokecolor="#231F20">
                <v:path arrowok="t"/>
              </v:shape>
            </v:group>
            <v:group style="position:absolute;left:5611;top:53;width:2;height:10" coordorigin="5611,53" coordsize="2,10">
              <v:shape style="position:absolute;left:5611;top:53;width:2;height:10" coordorigin="5611,53" coordsize="0,10" path="m5611,53l5611,63e" filled="f" stroked="t" strokeweight="0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4.131195pt;margin-top:18.630703pt;width:206.429pt;height:.5pt;mso-position-horizontal-relative:page;mso-position-vertical-relative:paragraph;z-index:-3094" coordorigin="1483,373" coordsize="4129,10">
            <v:group style="position:absolute;left:1513;top:378;width:4084;height:2" coordorigin="1513,378" coordsize="4084,2">
              <v:shape style="position:absolute;left:1513;top:378;width:4084;height:2" coordorigin="1513,378" coordsize="4084,0" path="m1513,378l5596,378e" filled="f" stroked="t" strokeweight=".5pt" strokecolor="#231F20">
                <v:path arrowok="t"/>
                <v:stroke dashstyle="dash"/>
              </v:shape>
            </v:group>
            <v:group style="position:absolute;left:1483;top:373;width:2;height:10" coordorigin="1483,373" coordsize="2,10">
              <v:shape style="position:absolute;left:1483;top:373;width:2;height:10" coordorigin="1483,373" coordsize="0,10" path="m1483,373l1483,383e" filled="f" stroked="t" strokeweight="0pt" strokecolor="#231F20">
                <v:path arrowok="t"/>
              </v:shape>
            </v:group>
            <v:group style="position:absolute;left:5611;top:373;width:2;height:10" coordorigin="5611,373" coordsize="2,10">
              <v:shape style="position:absolute;left:5611;top:373;width:2;height:10" coordorigin="5611,373" coordsize="0,10" path="m5611,373l5611,383e" filled="f" stroked="t" strokeweight="0pt" strokecolor="#231F20">
                <v:path arrowok="t"/>
              </v:shape>
            </v:group>
            <w10:wrap type="none"/>
          </v:group>
        </w:pic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Activity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17</w:t>
        <w:tab/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</w:r>
      <w:r>
        <w:rPr>
          <w:rFonts w:ascii="Ideal Sans Book" w:hAnsi="Ideal Sans Book" w:cs="Ideal Sans Book" w:eastAsia="Ideal Sans Book"/>
          <w:sz w:val="19"/>
          <w:szCs w:val="19"/>
          <w:color w:val="231F20"/>
          <w:spacing w:val="0"/>
          <w:w w:val="100"/>
        </w:rPr>
        <w:t>16</w:t>
      </w:r>
      <w:r>
        <w:rPr>
          <w:rFonts w:ascii="Ideal Sans Book" w:hAnsi="Ideal Sans Book" w:cs="Ideal Sans Book" w:eastAsia="Ideal Sans Book"/>
          <w:sz w:val="19"/>
          <w:szCs w:val="19"/>
          <w:color w:val="000000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4" w:right="-69"/>
        <w:jc w:val="left"/>
        <w:tabs>
          <w:tab w:pos="4280" w:val="left"/>
        </w:tabs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>
          <w:rFonts w:ascii="Ideal Sans Semibold" w:hAnsi="Ideal Sans Semibold" w:cs="Ideal Sans Semibold" w:eastAsia="Ideal Sans Semibold"/>
          <w:sz w:val="16"/>
          <w:szCs w:val="16"/>
          <w:color w:val="231F20"/>
          <w:spacing w:val="0"/>
          <w:w w:val="100"/>
        </w:rPr>
        <w:t>6.</w:t>
      </w:r>
      <w:r>
        <w:rPr>
          <w:rFonts w:ascii="Ideal Sans Semibold" w:hAnsi="Ideal Sans Semibold" w:cs="Ideal Sans Semibold" w:eastAsia="Ideal Sans Semibold"/>
          <w:sz w:val="16"/>
          <w:szCs w:val="16"/>
          <w:color w:val="231F20"/>
          <w:spacing w:val="0"/>
          <w:w w:val="100"/>
        </w:rPr>
        <w:t>   </w:t>
      </w:r>
      <w:r>
        <w:rPr>
          <w:rFonts w:ascii="Ideal Sans Semibold" w:hAnsi="Ideal Sans Semibold" w:cs="Ideal Sans Semibold" w:eastAsia="Ideal Sans Semibold"/>
          <w:sz w:val="16"/>
          <w:szCs w:val="16"/>
          <w:color w:val="231F20"/>
          <w:spacing w:val="17"/>
          <w:w w:val="100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B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-2"/>
          <w:w w:val="100"/>
        </w:rPr>
        <w:t>r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east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can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-1"/>
          <w:w w:val="100"/>
        </w:rPr>
        <w:t>c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er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-1"/>
          <w:w w:val="100"/>
        </w:rPr>
        <w:t>f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oll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-1"/>
          <w:w w:val="100"/>
        </w:rPr>
        <w:t>o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-2"/>
          <w:w w:val="100"/>
        </w:rPr>
        <w:t>w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-up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ca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-2"/>
          <w:w w:val="100"/>
        </w:rPr>
        <w:t>r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e</w:t>
        <w:tab/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10"/>
        </w:rPr>
        <w:t>17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98" w:right="-68"/>
        <w:jc w:val="left"/>
        <w:tabs>
          <w:tab w:pos="4300" w:val="left"/>
        </w:tabs>
        <w:rPr>
          <w:rFonts w:ascii="Ideal Sans Book" w:hAnsi="Ideal Sans Book" w:cs="Ideal Sans Book" w:eastAsia="Ideal Sans Book"/>
          <w:sz w:val="19"/>
          <w:szCs w:val="19"/>
        </w:rPr>
      </w:pPr>
      <w:rPr/>
      <w:r>
        <w:rPr/>
        <w:pict>
          <v:group style="position:absolute;margin-left:73.881195pt;margin-top:-2.338595pt;width:206.929pt;height:.1pt;mso-position-horizontal-relative:page;mso-position-vertical-relative:paragraph;z-index:-3093" coordorigin="1478,-47" coordsize="4139,2">
            <v:shape style="position:absolute;left:1478;top:-47;width:4139;height:2" coordorigin="1478,-47" coordsize="4139,0" path="m1478,-47l5616,-47e" filled="f" stroked="t" strokeweight=".5pt" strokecolor="#231F20">
              <v:path arrowok="t"/>
            </v:shape>
          </v:group>
          <w10:wrap type="none"/>
        </w:pic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Activity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18</w:t>
        <w:tab/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</w:r>
      <w:r>
        <w:rPr>
          <w:rFonts w:ascii="Ideal Sans Book" w:hAnsi="Ideal Sans Book" w:cs="Ideal Sans Book" w:eastAsia="Ideal Sans Book"/>
          <w:sz w:val="19"/>
          <w:szCs w:val="19"/>
          <w:color w:val="231F20"/>
          <w:spacing w:val="0"/>
          <w:w w:val="100"/>
        </w:rPr>
        <w:t>17</w:t>
      </w:r>
      <w:r>
        <w:rPr>
          <w:rFonts w:ascii="Ideal Sans Book" w:hAnsi="Ideal Sans Book" w:cs="Ideal Sans Book" w:eastAsia="Ideal Sans Book"/>
          <w:sz w:val="19"/>
          <w:szCs w:val="19"/>
          <w:color w:val="000000"/>
          <w:spacing w:val="0"/>
          <w:w w:val="100"/>
        </w:rPr>
      </w:r>
    </w:p>
    <w:p>
      <w:pPr>
        <w:spacing w:before="91" w:after="0" w:line="219" w:lineRule="exact"/>
        <w:ind w:left="398" w:right="-68"/>
        <w:jc w:val="left"/>
        <w:tabs>
          <w:tab w:pos="4300" w:val="left"/>
        </w:tabs>
        <w:rPr>
          <w:rFonts w:ascii="Ideal Sans Book" w:hAnsi="Ideal Sans Book" w:cs="Ideal Sans Book" w:eastAsia="Ideal Sans Book"/>
          <w:sz w:val="19"/>
          <w:szCs w:val="19"/>
        </w:rPr>
      </w:pPr>
      <w:rPr/>
      <w:r>
        <w:rPr/>
        <w:pict>
          <v:group style="position:absolute;margin-left:521.047119pt;margin-top:57.590405pt;width:35.432pt;height:35.433pt;mso-position-horizontal-relative:page;mso-position-vertical-relative:paragraph;z-index:-3120" coordorigin="10421,1152" coordsize="709,709">
            <v:shape style="position:absolute;left:10421;top:1152;width:709;height:709" coordorigin="10421,1152" coordsize="709,709" path="m10775,1152l10690,1162,10612,1191,10545,1237,10489,1297,10449,1368,10426,1449,10421,1506,10422,1535,10439,1618,10474,1693,10525,1757,10589,1807,10663,1842,10746,1859,10775,1860,10804,1859,10887,1842,10962,1807,11026,1757,11077,1693,11112,1618,11128,1535,11130,1506,11128,1477,11112,1394,11077,1319,11026,1256,10962,1205,10887,1170,10804,1153,10775,1152e" filled="t" fillcolor="#010202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74.131195pt;margin-top:2.670003pt;width:206.429pt;height:.5pt;mso-position-horizontal-relative:page;mso-position-vertical-relative:paragraph;z-index:-3092" coordorigin="1483,53" coordsize="4129,10">
            <v:group style="position:absolute;left:1513;top:58;width:4084;height:2" coordorigin="1513,58" coordsize="4084,2">
              <v:shape style="position:absolute;left:1513;top:58;width:4084;height:2" coordorigin="1513,58" coordsize="4084,0" path="m1513,58l5596,58e" filled="f" stroked="t" strokeweight=".5pt" strokecolor="#231F20">
                <v:path arrowok="t"/>
                <v:stroke dashstyle="dash"/>
              </v:shape>
            </v:group>
            <v:group style="position:absolute;left:1483;top:53;width:2;height:10" coordorigin="1483,53" coordsize="2,10">
              <v:shape style="position:absolute;left:1483;top:53;width:2;height:10" coordorigin="1483,53" coordsize="0,10" path="m1483,53l1483,63e" filled="f" stroked="t" strokeweight="0pt" strokecolor="#231F20">
                <v:path arrowok="t"/>
              </v:shape>
            </v:group>
            <v:group style="position:absolute;left:5611;top:53;width:2;height:10" coordorigin="5611,53" coordsize="2,10">
              <v:shape style="position:absolute;left:5611;top:53;width:2;height:10" coordorigin="5611,53" coordsize="0,10" path="m5611,53l5611,63e" filled="f" stroked="t" strokeweight="0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4.131195pt;margin-top:18.630703pt;width:206.429pt;height:.5pt;mso-position-horizontal-relative:page;mso-position-vertical-relative:paragraph;z-index:-3091" coordorigin="1483,373" coordsize="4129,10">
            <v:group style="position:absolute;left:1513;top:378;width:4084;height:2" coordorigin="1513,378" coordsize="4084,2">
              <v:shape style="position:absolute;left:1513;top:378;width:4084;height:2" coordorigin="1513,378" coordsize="4084,0" path="m1513,378l5596,378e" filled="f" stroked="t" strokeweight=".5pt" strokecolor="#231F20">
                <v:path arrowok="t"/>
                <v:stroke dashstyle="dash"/>
              </v:shape>
            </v:group>
            <v:group style="position:absolute;left:1483;top:373;width:2;height:10" coordorigin="1483,373" coordsize="2,10">
              <v:shape style="position:absolute;left:1483;top:373;width:2;height:10" coordorigin="1483,373" coordsize="0,10" path="m1483,373l1483,383e" filled="f" stroked="t" strokeweight="0pt" strokecolor="#231F20">
                <v:path arrowok="t"/>
              </v:shape>
            </v:group>
            <v:group style="position:absolute;left:5611;top:373;width:2;height:10" coordorigin="5611,373" coordsize="2,10">
              <v:shape style="position:absolute;left:5611;top:373;width:2;height:10" coordorigin="5611,373" coordsize="0,10" path="m5611,373l5611,383e" filled="f" stroked="t" strokeweight="0pt" strokecolor="#231F20">
                <v:path arrowok="t"/>
              </v:shape>
            </v:group>
            <w10:wrap type="none"/>
          </v:group>
        </w:pic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  <w:position w:val="-1"/>
        </w:rPr>
        <w:t>Activity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  <w:position w:val="-1"/>
        </w:rPr>
        <w:t>19</w:t>
        <w:tab/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  <w:position w:val="-1"/>
        </w:rPr>
      </w:r>
      <w:r>
        <w:rPr>
          <w:rFonts w:ascii="Ideal Sans Book" w:hAnsi="Ideal Sans Book" w:cs="Ideal Sans Book" w:eastAsia="Ideal Sans Book"/>
          <w:sz w:val="19"/>
          <w:szCs w:val="19"/>
          <w:color w:val="231F20"/>
          <w:spacing w:val="0"/>
          <w:w w:val="100"/>
          <w:position w:val="-1"/>
        </w:rPr>
        <w:t>18</w:t>
      </w:r>
      <w:r>
        <w:rPr>
          <w:rFonts w:ascii="Ideal Sans Book" w:hAnsi="Ideal Sans Book" w:cs="Ideal Sans Book" w:eastAsia="Ideal Sans Book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66" w:after="0" w:line="240" w:lineRule="auto"/>
        <w:ind w:right="-20"/>
        <w:jc w:val="left"/>
        <w:tabs>
          <w:tab w:pos="4140" w:val="left"/>
        </w:tabs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/>
        <w:br w:type="column"/>
      </w:r>
      <w:r>
        <w:rPr>
          <w:rFonts w:ascii="Ideal Sans Semibold" w:hAnsi="Ideal Sans Semibold" w:cs="Ideal Sans Semibold" w:eastAsia="Ideal Sans Semibold"/>
          <w:sz w:val="16"/>
          <w:szCs w:val="16"/>
          <w:color w:val="231F20"/>
          <w:spacing w:val="0"/>
          <w:w w:val="100"/>
        </w:rPr>
        <w:t>8.</w:t>
      </w:r>
      <w:r>
        <w:rPr>
          <w:rFonts w:ascii="Ideal Sans Semibold" w:hAnsi="Ideal Sans Semibold" w:cs="Ideal Sans Semibold" w:eastAsia="Ideal Sans Semibold"/>
          <w:sz w:val="16"/>
          <w:szCs w:val="16"/>
          <w:color w:val="231F20"/>
          <w:spacing w:val="0"/>
          <w:w w:val="100"/>
        </w:rPr>
        <w:t>   </w:t>
      </w:r>
      <w:r>
        <w:rPr>
          <w:rFonts w:ascii="Ideal Sans Semibold" w:hAnsi="Ideal Sans Semibold" w:cs="Ideal Sans Semibold" w:eastAsia="Ideal Sans Semibold"/>
          <w:sz w:val="16"/>
          <w:szCs w:val="16"/>
          <w:color w:val="231F20"/>
          <w:spacing w:val="22"/>
          <w:w w:val="100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-2"/>
          <w:w w:val="100"/>
        </w:rPr>
        <w:t>M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ultidisciplinary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team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app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-2"/>
          <w:w w:val="100"/>
        </w:rPr>
        <w:t>r</w:t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00"/>
        </w:rPr>
        <w:t>oach</w:t>
        <w:tab/>
      </w:r>
      <w:r>
        <w:rPr>
          <w:rFonts w:ascii="Ideal Sans Semibold" w:hAnsi="Ideal Sans Semibold" w:cs="Ideal Sans Semibold" w:eastAsia="Ideal Sans Semibold"/>
          <w:sz w:val="19"/>
          <w:szCs w:val="19"/>
          <w:color w:val="231F20"/>
          <w:spacing w:val="0"/>
          <w:w w:val="113"/>
        </w:rPr>
        <w:t>22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283" w:right="-20"/>
        <w:jc w:val="left"/>
        <w:tabs>
          <w:tab w:pos="4160" w:val="left"/>
        </w:tabs>
        <w:rPr>
          <w:rFonts w:ascii="Ideal Sans Book" w:hAnsi="Ideal Sans Book" w:cs="Ideal Sans Book" w:eastAsia="Ideal Sans Book"/>
          <w:sz w:val="19"/>
          <w:szCs w:val="19"/>
        </w:rPr>
      </w:pPr>
      <w:rPr/>
      <w:r>
        <w:rPr/>
        <w:pict>
          <v:group style="position:absolute;margin-left:320.495392pt;margin-top:-2.338586pt;width:206.929pt;height:.1pt;mso-position-horizontal-relative:page;mso-position-vertical-relative:paragraph;z-index:-3083" coordorigin="6410,-47" coordsize="4139,2">
            <v:shape style="position:absolute;left:6410;top:-47;width:4139;height:2" coordorigin="6410,-47" coordsize="4139,0" path="m6410,-47l10548,-47e" filled="f" stroked="t" strokeweight=".5pt" strokecolor="#231F20">
              <v:path arrowok="t"/>
            </v:shape>
          </v:group>
          <w10:wrap type="none"/>
        </w:pict>
      </w:r>
      <w:r>
        <w:rPr/>
        <w:pict>
          <v:group style="position:absolute;margin-left:320.745392pt;margin-top:14.080614pt;width:206.429pt;height:.5pt;mso-position-horizontal-relative:page;mso-position-vertical-relative:paragraph;z-index:-3082" coordorigin="6415,282" coordsize="4129,10">
            <v:group style="position:absolute;left:6445;top:287;width:4084;height:2" coordorigin="6445,287" coordsize="4084,2">
              <v:shape style="position:absolute;left:6445;top:287;width:4084;height:2" coordorigin="6445,287" coordsize="4084,0" path="m6445,287l10529,287e" filled="f" stroked="t" strokeweight=".5pt" strokecolor="#231F20">
                <v:path arrowok="t"/>
                <v:stroke dashstyle="dash"/>
              </v:shape>
            </v:group>
            <v:group style="position:absolute;left:6415;top:282;width:2;height:10" coordorigin="6415,282" coordsize="2,10">
              <v:shape style="position:absolute;left:6415;top:282;width:2;height:10" coordorigin="6415,282" coordsize="0,10" path="m6415,282l6415,292e" filled="f" stroked="t" strokeweight="0pt" strokecolor="#231F20">
                <v:path arrowok="t"/>
              </v:shape>
            </v:group>
            <v:group style="position:absolute;left:10543;top:282;width:2;height:10" coordorigin="10543,282" coordsize="2,10">
              <v:shape style="position:absolute;left:10543;top:282;width:2;height:10" coordorigin="10543,282" coordsize="0,10" path="m10543,282l10543,292e" filled="f" stroked="t" strokeweight="0pt" strokecolor="#231F20">
                <v:path arrowok="t"/>
              </v:shape>
            </v:group>
            <w10:wrap type="none"/>
          </v:group>
        </w:pic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Activity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  <w:t>25</w:t>
        <w:tab/>
      </w:r>
      <w:r>
        <w:rPr>
          <w:rFonts w:ascii="Ideal Sans Book" w:hAnsi="Ideal Sans Book" w:cs="Ideal Sans Book" w:eastAsia="Ideal Sans Book"/>
          <w:sz w:val="17"/>
          <w:szCs w:val="17"/>
          <w:color w:val="231F20"/>
          <w:spacing w:val="0"/>
          <w:w w:val="100"/>
        </w:rPr>
      </w:r>
      <w:r>
        <w:rPr>
          <w:rFonts w:ascii="Ideal Sans Book" w:hAnsi="Ideal Sans Book" w:cs="Ideal Sans Book" w:eastAsia="Ideal Sans Book"/>
          <w:sz w:val="19"/>
          <w:szCs w:val="19"/>
          <w:color w:val="231F20"/>
          <w:spacing w:val="0"/>
          <w:w w:val="100"/>
        </w:rPr>
        <w:t>22</w:t>
      </w:r>
      <w:r>
        <w:rPr>
          <w:rFonts w:ascii="Ideal Sans Book" w:hAnsi="Ideal Sans Book" w:cs="Ideal Sans Book" w:eastAsia="Ideal Sans Book"/>
          <w:sz w:val="19"/>
          <w:szCs w:val="1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60"/>
          <w:pgMar w:top="1420" w:bottom="280" w:left="1080" w:right="960"/>
          <w:cols w:num="2" w:equalWidth="0">
            <w:col w:w="4480" w:space="566"/>
            <w:col w:w="4834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/>
        <w:pict>
          <v:group style="position:absolute;margin-left:.090249pt;margin-top:0pt;width:.1pt;height:842.003769pt;mso-position-horizontal-relative:page;mso-position-vertical-relative:page;z-index:-3119" coordorigin="2,0" coordsize="2,16840">
            <v:shape style="position:absolute;left:2;top:0;width:2;height:16840" coordorigin="2,0" coordsize="0,16840" path="m2,0l2,16840e" filled="f" stroked="t" strokeweight=".280498pt" strokecolor="#FFEEBD">
              <v:path arrowok="t"/>
            </v:shape>
          </v:group>
          <w10:wrap type="none"/>
        </w:pict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auto"/>
        <w:ind w:right="91"/>
        <w:jc w:val="righ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FFFFFF"/>
          <w:spacing w:val="0"/>
          <w:w w:val="87"/>
          <w:b/>
          <w:bCs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1920" w:h="16860"/>
          <w:pgMar w:top="1420" w:bottom="280" w:left="1080" w:right="960"/>
        </w:sectPr>
      </w:pPr>
      <w:rPr/>
    </w:p>
    <w:p>
      <w:pPr>
        <w:spacing w:before="98" w:after="0" w:line="240" w:lineRule="auto"/>
        <w:ind w:left="750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pict>
          <v:group style="position:absolute;margin-left:86.719795pt;margin-top:86.515472pt;width:.1pt;height:3pt;mso-position-horizontal-relative:page;mso-position-vertical-relative:page;z-index:-3080" coordorigin="1734,1730" coordsize="2,60">
            <v:shape style="position:absolute;left:1734;top:1730;width:2;height:60" coordorigin="1734,1730" coordsize="0,60" path="m1734,1730l1734,1790e" filled="f" stroked="t" strokeweight="0pt" strokecolor="#808285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2"/>
          <w:szCs w:val="32"/>
          <w:color w:val="58595B"/>
          <w:spacing w:val="-2"/>
          <w:w w:val="105"/>
          <w:b/>
          <w:bCs/>
        </w:rPr>
        <w:t>Ack</w:t>
      </w:r>
      <w:r>
        <w:rPr>
          <w:rFonts w:ascii="Times New Roman" w:hAnsi="Times New Roman" w:cs="Times New Roman" w:eastAsia="Times New Roman"/>
          <w:sz w:val="32"/>
          <w:szCs w:val="32"/>
          <w:color w:val="58595B"/>
          <w:spacing w:val="-4"/>
          <w:w w:val="105"/>
          <w:b/>
          <w:bCs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color w:val="58595B"/>
          <w:spacing w:val="-3"/>
          <w:w w:val="105"/>
          <w:b/>
          <w:bCs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color w:val="58595B"/>
          <w:spacing w:val="-3"/>
          <w:w w:val="105"/>
          <w:b/>
          <w:bCs/>
        </w:rPr>
        <w:t>w</w:t>
      </w:r>
      <w:r>
        <w:rPr>
          <w:rFonts w:ascii="Times New Roman" w:hAnsi="Times New Roman" w:cs="Times New Roman" w:eastAsia="Times New Roman"/>
          <w:sz w:val="32"/>
          <w:szCs w:val="32"/>
          <w:color w:val="58595B"/>
          <w:spacing w:val="-2"/>
          <w:w w:val="105"/>
          <w:b/>
          <w:bCs/>
        </w:rPr>
        <w:t>ledge</w:t>
      </w:r>
      <w:r>
        <w:rPr>
          <w:rFonts w:ascii="Times New Roman" w:hAnsi="Times New Roman" w:cs="Times New Roman" w:eastAsia="Times New Roman"/>
          <w:sz w:val="32"/>
          <w:szCs w:val="32"/>
          <w:color w:val="58595B"/>
          <w:spacing w:val="-4"/>
          <w:w w:val="105"/>
          <w:b/>
          <w:bCs/>
        </w:rPr>
        <w:t>m</w:t>
      </w:r>
      <w:r>
        <w:rPr>
          <w:rFonts w:ascii="Times New Roman" w:hAnsi="Times New Roman" w:cs="Times New Roman" w:eastAsia="Times New Roman"/>
          <w:sz w:val="32"/>
          <w:szCs w:val="32"/>
          <w:color w:val="58595B"/>
          <w:spacing w:val="-2"/>
          <w:w w:val="105"/>
          <w:b/>
          <w:bCs/>
        </w:rPr>
        <w:t>ents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764" w:right="-20"/>
        <w:jc w:val="left"/>
        <w:rPr>
          <w:rFonts w:ascii="Archer Medium" w:hAnsi="Archer Medium" w:cs="Archer Medium" w:eastAsia="Archer Medium"/>
          <w:sz w:val="25"/>
          <w:szCs w:val="25"/>
        </w:rPr>
      </w:pPr>
      <w:rPr/>
      <w:r>
        <w:rPr>
          <w:rFonts w:ascii="Archer Medium" w:hAnsi="Archer Medium" w:cs="Archer Medium" w:eastAsia="Archer Medium"/>
          <w:sz w:val="25"/>
          <w:szCs w:val="25"/>
          <w:color w:val="231F20"/>
          <w:spacing w:val="-7"/>
          <w:w w:val="100"/>
        </w:rPr>
        <w:t>C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a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n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c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er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3"/>
          <w:w w:val="100"/>
        </w:rPr>
        <w:t>A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ust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1"/>
          <w:w w:val="100"/>
        </w:rPr>
        <w:t>r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a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l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i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a*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g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1"/>
          <w:w w:val="100"/>
        </w:rPr>
        <w:t>r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a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1"/>
          <w:w w:val="100"/>
        </w:rPr>
        <w:t>t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eful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1"/>
          <w:w w:val="100"/>
        </w:rPr>
        <w:t>l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y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a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ck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n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1"/>
          <w:w w:val="100"/>
        </w:rPr>
        <w:t>o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1"/>
          <w:w w:val="100"/>
        </w:rPr>
        <w:t>w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ledges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t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h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e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A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borigi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n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a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l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a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n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d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16"/>
          <w:w w:val="100"/>
        </w:rPr>
        <w:t>T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or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3"/>
          <w:w w:val="100"/>
        </w:rPr>
        <w:t>r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es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St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1"/>
          <w:w w:val="100"/>
        </w:rPr>
        <w:t>r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ait</w:t>
      </w:r>
      <w:r>
        <w:rPr>
          <w:rFonts w:ascii="Archer Medium" w:hAnsi="Archer Medium" w:cs="Archer Medium" w:eastAsia="Archer Medium"/>
          <w:sz w:val="25"/>
          <w:szCs w:val="25"/>
          <w:color w:val="000000"/>
          <w:spacing w:val="0"/>
          <w:w w:val="100"/>
        </w:rPr>
      </w:r>
    </w:p>
    <w:p>
      <w:pPr>
        <w:spacing w:before="40" w:after="0" w:line="240" w:lineRule="auto"/>
        <w:ind w:left="764" w:right="-20"/>
        <w:jc w:val="left"/>
        <w:rPr>
          <w:rFonts w:ascii="Archer Medium" w:hAnsi="Archer Medium" w:cs="Archer Medium" w:eastAsia="Archer Medium"/>
          <w:sz w:val="25"/>
          <w:szCs w:val="25"/>
        </w:rPr>
      </w:pPr>
      <w:rPr/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I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3"/>
          <w:w w:val="100"/>
        </w:rPr>
        <w:t>s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l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a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n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der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1"/>
          <w:w w:val="100"/>
        </w:rPr>
        <w:t>w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o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m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en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1"/>
          <w:w w:val="100"/>
        </w:rPr>
        <w:t>w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h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o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p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artic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3"/>
          <w:w w:val="100"/>
        </w:rPr>
        <w:t>i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p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a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1"/>
          <w:w w:val="100"/>
        </w:rPr>
        <w:t>t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ed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in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t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h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e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3"/>
          <w:w w:val="100"/>
        </w:rPr>
        <w:t>r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4"/>
          <w:w w:val="100"/>
        </w:rPr>
        <w:t>e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vi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e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w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of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th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i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s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do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c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u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m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ent.</w:t>
      </w:r>
      <w:r>
        <w:rPr>
          <w:rFonts w:ascii="Archer Medium" w:hAnsi="Archer Medium" w:cs="Archer Medium" w:eastAsia="Archer Medium"/>
          <w:sz w:val="25"/>
          <w:szCs w:val="25"/>
          <w:color w:val="000000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64" w:right="-20"/>
        <w:jc w:val="left"/>
        <w:rPr>
          <w:rFonts w:ascii="Ideal Sans Medium" w:hAnsi="Ideal Sans Medium" w:cs="Ideal Sans Medium" w:eastAsia="Ideal Sans Medium"/>
          <w:sz w:val="23"/>
          <w:szCs w:val="23"/>
        </w:rPr>
      </w:pPr>
      <w:rPr/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1"/>
          <w:w w:val="100"/>
        </w:rPr>
        <w:t>Can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c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1"/>
          <w:w w:val="100"/>
        </w:rPr>
        <w:t>e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r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2"/>
          <w:w w:val="100"/>
        </w:rPr>
        <w:t> 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A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1"/>
          <w:w w:val="100"/>
        </w:rPr>
        <w:t>ust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-1"/>
          <w:w w:val="100"/>
        </w:rPr>
        <w:t>r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1"/>
          <w:w w:val="100"/>
        </w:rPr>
        <w:t>ali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a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2"/>
          <w:w w:val="100"/>
        </w:rPr>
        <w:t> 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-1"/>
          <w:w w:val="100"/>
        </w:rPr>
        <w:t>S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1"/>
          <w:w w:val="100"/>
        </w:rPr>
        <w:t>taff</w:t>
      </w:r>
      <w:r>
        <w:rPr>
          <w:rFonts w:ascii="Ideal Sans Medium" w:hAnsi="Ideal Sans Medium" w:cs="Ideal Sans Medium" w:eastAsia="Ideal Sans Medium"/>
          <w:sz w:val="23"/>
          <w:szCs w:val="23"/>
          <w:color w:val="000000"/>
          <w:spacing w:val="0"/>
          <w:w w:val="100"/>
        </w:rPr>
      </w:r>
    </w:p>
    <w:p>
      <w:pPr>
        <w:spacing w:before="94" w:after="0" w:line="240" w:lineRule="auto"/>
        <w:ind w:left="76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oll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wing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staff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elopment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this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esou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e: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59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•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38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annah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ancar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0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,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Senior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  <w:i/>
        </w:rPr>
        <w:t>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roject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Offi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er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59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•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38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oline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ehill,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Mana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er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59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•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38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rnella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e,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Mana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er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64" w:right="-20"/>
        <w:jc w:val="left"/>
        <w:rPr>
          <w:rFonts w:ascii="Ideal Sans Medium" w:hAnsi="Ideal Sans Medium" w:cs="Ideal Sans Medium" w:eastAsia="Ideal Sans Medium"/>
          <w:sz w:val="23"/>
          <w:szCs w:val="23"/>
        </w:rPr>
      </w:pPr>
      <w:rPr/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-8"/>
          <w:w w:val="100"/>
        </w:rPr>
        <w:t>F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1"/>
          <w:w w:val="100"/>
        </w:rPr>
        <w:t>unding</w:t>
      </w:r>
      <w:r>
        <w:rPr>
          <w:rFonts w:ascii="Ideal Sans Medium" w:hAnsi="Ideal Sans Medium" w:cs="Ideal Sans Medium" w:eastAsia="Ideal Sans Medium"/>
          <w:sz w:val="23"/>
          <w:szCs w:val="23"/>
          <w:color w:val="000000"/>
          <w:spacing w:val="0"/>
          <w:w w:val="100"/>
        </w:rPr>
      </w:r>
    </w:p>
    <w:p>
      <w:pPr>
        <w:spacing w:before="94" w:after="0" w:line="240" w:lineRule="auto"/>
        <w:ind w:left="76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8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unding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elopment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this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esou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vided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b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ust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alian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ernment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28" w:after="0" w:line="240" w:lineRule="auto"/>
        <w:ind w:left="76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Department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ealth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Ageing.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64" w:right="-20"/>
        <w:jc w:val="left"/>
        <w:rPr>
          <w:rFonts w:ascii="Ideal Sans Medium" w:hAnsi="Ideal Sans Medium" w:cs="Ideal Sans Medium" w:eastAsia="Ideal Sans Medium"/>
          <w:sz w:val="23"/>
          <w:szCs w:val="23"/>
        </w:rPr>
      </w:pPr>
      <w:rPr/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1"/>
          <w:w w:val="100"/>
        </w:rPr>
        <w:t>Contac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t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2"/>
          <w:w w:val="100"/>
        </w:rPr>
        <w:t> 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1"/>
          <w:w w:val="100"/>
        </w:rPr>
        <w:t>us</w:t>
      </w:r>
      <w:r>
        <w:rPr>
          <w:rFonts w:ascii="Ideal Sans Medium" w:hAnsi="Ideal Sans Medium" w:cs="Ideal Sans Medium" w:eastAsia="Ideal Sans Medium"/>
          <w:sz w:val="23"/>
          <w:szCs w:val="23"/>
          <w:color w:val="000000"/>
          <w:spacing w:val="0"/>
          <w:w w:val="100"/>
        </w:rPr>
      </w:r>
    </w:p>
    <w:p>
      <w:pPr>
        <w:spacing w:before="94" w:after="0" w:line="240" w:lineRule="exact"/>
        <w:ind w:left="76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/>
        <w:pict>
          <v:group style="position:absolute;margin-left:68.504196pt;margin-top:52.570267pt;width:326.437600pt;height:126.602968pt;mso-position-horizontal-relative:page;mso-position-vertical-relative:paragraph;z-index:-3079" coordorigin="1370,1051" coordsize="6529,2532">
            <v:group style="position:absolute;left:4944;top:2310;width:638;height:150" coordorigin="4944,2310" coordsize="638,150">
              <v:shape style="position:absolute;left:4944;top:2310;width:638;height:150" coordorigin="4944,2310" coordsize="638,150" path="m5484,2310l4944,2310,4944,2460,5581,2422,5484,2310e" filled="t" fillcolor="#D1D3D4" stroked="f">
                <v:path arrowok="t"/>
                <v:fill/>
              </v:shape>
            </v:group>
            <v:group style="position:absolute;left:3128;top:1081;width:4191;height:2158" coordorigin="3128,1081" coordsize="4191,2158">
              <v:shape style="position:absolute;left:3128;top:1081;width:4191;height:2158" coordorigin="3128,1081" coordsize="4191,2158" path="m5120,1081l5047,1081,4971,1083,4892,1085,4811,1088,4647,1097,4485,1109,4407,1116,4332,1124,4260,1132,4194,1140,4134,1149,4033,1167,3965,1185,3920,1234,3881,1335,3863,1401,3847,1476,3832,1557,3817,1642,3803,1731,3788,1822,3774,1913,3761,2001,3746,2087,3731,2167,3716,2241,3699,2306,3663,2405,3621,2451,3542,2474,3323,2528,3292,2536,3212,2561,3154,2586,3128,2645,3128,2671,3131,2736,3136,2816,3142,2904,3149,2993,3156,3077,3162,3150,3170,3239,6536,3217,6845,3211,6958,3207,7048,3203,7118,3199,7208,3188,7268,3167,7308,3104,7317,3043,7319,3007,7318,2968,7313,2884,7301,2796,7283,2710,7259,2630,7230,2561,7196,2510,7188,2502,3765,2502,3784,2330,3801,2175,3817,2036,3831,1912,3843,1804,3855,1709,3866,1625,3877,1554,3887,1493,3907,1399,3927,1337,3963,1285,4028,1256,4110,1240,4183,1232,4266,1226,4353,1222,4479,1218,4651,1215,4748,1215,4746,1195,4991,1163,5058,1156,5135,1150,5556,1150,5547,1143,5480,1114,5401,1098,5306,1089,5187,1083,5120,1081e" filled="t" fillcolor="#939598" stroked="f">
                <v:path arrowok="t"/>
                <v:fill/>
              </v:shape>
              <v:shape style="position:absolute;left:3128;top:1081;width:4191;height:2158" coordorigin="3128,1081" coordsize="4191,2158" path="m4748,1215l4665,1215,4735,2471,3765,2502,7188,2502,7177,2492,7152,2477,7136,2471,4846,2471,4748,1215e" filled="t" fillcolor="#939598" stroked="f">
                <v:path arrowok="t"/>
                <v:fill/>
              </v:shape>
              <v:shape style="position:absolute;left:3128;top:1081;width:4191;height:2158" coordorigin="3128,1081" coordsize="4191,2158" path="m5556,1150l5176,1150,5195,1150,5213,1151,5290,1162,5365,1183,5431,1254,5468,1308,5507,1373,5547,1447,5588,1527,5630,1613,5671,1701,5712,1792,5751,1882,5788,1970,5824,2054,5856,2133,5884,2204,5909,2267,5944,2357,5957,2391,4846,2471,7136,2471,7067,2452,6946,2432,6876,2423,6801,2415,6722,2409,6642,2403,6482,2394,6263,2385,6043,2380,5988,2201,5938,2039,5893,1894,5852,1765,5814,1651,5780,1551,5748,1464,5718,1390,5689,1326,5661,1273,5606,1193,5577,1165,5556,1150e" filled="t" fillcolor="#939598" stroked="f">
                <v:path arrowok="t"/>
                <v:fill/>
              </v:shape>
            </v:group>
            <v:group style="position:absolute;left:4802;top:1384;width:915;height:971" coordorigin="4802,1384" coordsize="915,971">
              <v:shape style="position:absolute;left:4802;top:1384;width:915;height:971" coordorigin="4802,1384" coordsize="915,971" path="m5342,1384l5156,1390,5068,1401,4995,1424,4935,1458,4888,1501,4852,1553,4827,1611,4811,1674,4803,1742,4802,1812,4807,1883,4816,1954,4830,2023,4845,2090,4863,2152,4898,2257,4925,2328,4936,2355,5482,2326,5716,2192,5511,2057,5529,1959,5545,1870,5558,1791,5569,1721,5577,1659,5583,1559,5580,1519,5562,1457,5500,1404,5433,1388,5390,1385,5342,1384e" filled="t" fillcolor="#939598" stroked="f">
                <v:path arrowok="t"/>
                <v:fill/>
              </v:shape>
            </v:group>
            <v:group style="position:absolute;left:4802;top:1390;width:454;height:965" coordorigin="4802,1390" coordsize="454,965">
              <v:shape style="position:absolute;left:4802;top:1390;width:454;height:965" coordorigin="4802,1390" coordsize="454,965" path="m5180,1390l5070,1401,4997,1424,4937,1458,4889,1501,4853,1553,4828,1611,4812,1674,4803,1742,4802,1812,4807,1883,4816,1954,4830,2023,4846,2090,4863,2152,4898,2257,4925,2328,4936,2355,4999,2351,4990,2331,4978,2300,4948,2215,4915,2105,4900,2043,4887,1978,4877,1912,4870,1845,4869,1779,4873,1715,4884,1653,4903,1596,4966,1497,5013,1458,5071,1428,5141,1407,5223,1398,5235,1397,5256,1397,5240,1394,5221,1392,5201,1390,5180,1390e" filled="t" fillcolor="#6D6E71" stroked="f">
                <v:path arrowok="t"/>
                <v:fill/>
              </v:shape>
            </v:group>
            <v:group style="position:absolute;left:5235;top:1397;width:23;height:2" coordorigin="5235,1397" coordsize="23,2">
              <v:shape style="position:absolute;left:5235;top:1397;width:23;height:2" coordorigin="5235,1397" coordsize="23,0" path="m5256,1397l5235,1397,5247,1397,5258,1397,5256,1397e" filled="t" fillcolor="#6D6E71" stroked="f">
                <v:path arrowok="t"/>
                <v:fill/>
              </v:shape>
            </v:group>
            <v:group style="position:absolute;left:4827;top:1390;width:588;height:220" coordorigin="4827,1390" coordsize="588,220">
              <v:shape style="position:absolute;left:4827;top:1390;width:588;height:220" coordorigin="4827,1390" coordsize="588,220" path="m5181,1390l5120,1395,5041,1411,4975,1436,4923,1469,4870,1525,4834,1591,4827,1609,5415,1485,5360,1439,5291,1406,5228,1392,5181,1390e" filled="t" fillcolor="#A7A9AC" stroked="f">
                <v:path arrowok="t"/>
                <v:fill/>
              </v:shape>
            </v:group>
            <v:group style="position:absolute;left:3128;top:1081;width:4191;height:2158" coordorigin="3128,1081" coordsize="4191,2158">
              <v:shape style="position:absolute;left:3128;top:1081;width:4191;height:2158" coordorigin="3128,1081" coordsize="4191,2158" path="m3170,3239l3744,3236,4261,3233,4724,3231,5136,3229,5500,3226,5819,3224,6095,3222,6333,3219,6536,3217,6705,3214,6845,3211,6958,3207,7048,3203,7118,3199,7208,3188,7268,3167,7308,3104,7317,3043,7319,3007,7318,2968,7313,2884,7301,2796,7283,2710,7259,2630,7230,2561,7196,2510,7114,2464,7010,2441,6946,2432,6876,2423,6801,2415,6722,2409,6642,2403,6562,2398,6482,2394,6405,2391,6332,2388,6263,2385,6202,2384,6104,2381,6043,2380,5988,2201,5938,2039,5893,1894,5852,1765,5814,1651,5780,1551,5748,1464,5718,1390,5689,1326,5661,1273,5606,1193,5547,1143,5480,1114,5401,1098,5306,1089,5187,1083,5120,1081,5047,1081,4971,1083,4892,1085,4811,1088,4729,1092,4647,1097,4565,1103,4485,1109,4407,1116,4332,1124,4260,1132,4194,1140,4134,1149,4033,1167,3965,1185,3920,1234,3881,1335,3863,1401,3847,1476,3832,1557,3817,1642,3803,1731,3788,1822,3775,1912,3761,2001,3746,2087,3731,2167,3716,2241,3699,2306,3663,2405,3621,2451,3542,2474,3482,2489,3418,2505,3386,2512,3323,2528,3264,2544,3190,2569,3134,2604,3128,2645,3128,2671,3131,2736,3136,2816,3142,2904,3149,2993,3156,3077,3162,3150,3168,3223,3169,3235,3170,3239xe" filled="f" stroked="t" strokeweight="2.25pt" strokecolor="#231F20">
                <v:path arrowok="t"/>
              </v:shape>
              <v:shape style="position:absolute;left:1370;top:1138;width:4616;height:2445" type="#_x0000_t75">
                <v:imagedata r:id="rId26" o:title=""/>
              </v:shape>
            </v:group>
            <v:group style="position:absolute;left:7404;top:2062;width:2;height:293" coordorigin="7404,2062" coordsize="2,293">
              <v:shape style="position:absolute;left:7404;top:2062;width:2;height:293" coordorigin="7404,2062" coordsize="0,293" path="m7404,2062l7404,2355e" filled="f" stroked="t" strokeweight="2.35pt" strokecolor="#BCBEC0">
                <v:path arrowok="t"/>
              </v:shape>
            </v:group>
            <v:group style="position:absolute;left:7111;top:1815;width:765;height:248" coordorigin="7111,1815" coordsize="765,248">
              <v:shape style="position:absolute;left:7111;top:1815;width:765;height:248" coordorigin="7111,1815" coordsize="765,248" path="m7771,1815l7119,1815,7111,2062,7779,2062,7876,1935,7771,1815e" filled="t" fillcolor="#808285" stroked="f">
                <v:path arrowok="t"/>
                <v:fill/>
              </v:shape>
            </v:group>
            <v:group style="position:absolute;left:7111;top:1815;width:765;height:248" coordorigin="7111,1815" coordsize="765,248">
              <v:shape style="position:absolute;left:7111;top:1815;width:765;height:248" coordorigin="7111,1815" coordsize="765,248" path="m7111,2062l7779,2062,7876,1935,7771,1815,7119,1815,7111,2062xe" filled="f" stroked="t" strokeweight="1.5pt" strokecolor="#231F20">
                <v:path arrowok="t"/>
              </v:shape>
            </v:group>
            <v:group style="position:absolute;left:6897;top:2564;width:263;height:281" coordorigin="6897,2564" coordsize="263,281">
              <v:shape style="position:absolute;left:6897;top:2564;width:263;height:281" coordorigin="6897,2564" coordsize="263,281" path="m7010,2564l6952,2588,6912,2639,6897,2708,6899,2730,6924,2789,6973,2830,7042,2844,7064,2840,7118,2806,7152,2750,7159,2704,7159,2697,7142,2635,7099,2588,7036,2565,7010,2564e" filled="t" fillcolor="#FFFFFF" stroked="f">
                <v:path arrowok="t"/>
                <v:fill/>
              </v:shape>
            </v:group>
            <v:group style="position:absolute;left:6897;top:2564;width:263;height:281" coordorigin="6897,2564" coordsize="263,281">
              <v:shape style="position:absolute;left:6897;top:2564;width:263;height:281" coordorigin="6897,2564" coordsize="263,281" path="m7159,2704l7143,2771,7102,2821,7042,2844,7017,2843,6955,2819,6913,2771,6897,2708,6898,2683,6923,2620,6970,2577,7010,2564,7036,2565,7099,2588,7142,2635,7159,2697,7159,2704xe" filled="f" stroked="t" strokeweight="2.25pt" strokecolor="#231F20">
                <v:path arrowok="t"/>
              </v:shape>
            </v:group>
            <v:group style="position:absolute;left:6958;top:2632;width:115;height:146" coordorigin="6958,2632" coordsize="115,146">
              <v:shape style="position:absolute;left:6958;top:2632;width:115;height:146" coordorigin="6958,2632" coordsize="115,146" path="m7014,2632l6995,2637,6978,2649,6965,2667,6958,2689,6960,2716,6967,2739,6979,2757,6994,2771,7011,2778,7038,2778,7057,2773,7071,2765,7072,2761,7066,2761,7045,2758,7026,2748,7011,2733,7000,2713,6995,2690,6997,2667,7004,2648,7014,2632e" filled="t" fillcolor="#A7A9AC" stroked="f">
                <v:path arrowok="t"/>
                <v:fill/>
              </v:shape>
              <v:shape style="position:absolute;left:6958;top:2632;width:115;height:146" coordorigin="6958,2632" coordsize="115,146" path="m7072,2761l7069,2761,7072,2761,7072,2761e" filled="t" fillcolor="#A7A9AC" stroked="f">
                <v:path arrowok="t"/>
                <v:fill/>
              </v:shape>
            </v:group>
            <v:group style="position:absolute;left:6984;top:2914;width:334;height:190" coordorigin="6984,2914" coordsize="334,190">
              <v:shape style="position:absolute;left:6984;top:2914;width:334;height:190" coordorigin="6984,2914" coordsize="334,190" path="m7234,2914l7163,2916,7095,2925,7026,2951,6990,3007,6984,3039,6987,3053,7043,3093,7118,3103,7161,3104,7183,3103,7247,3100,7308,3079,7318,3004,7318,2987,7318,2961,7278,2914,7234,2914e" filled="t" fillcolor="#D1D3D4" stroked="f">
                <v:path arrowok="t"/>
                <v:fill/>
              </v:shape>
            </v:group>
            <v:group style="position:absolute;left:6984;top:2914;width:334;height:190" coordorigin="6984,2914" coordsize="334,190">
              <v:shape style="position:absolute;left:6984;top:2914;width:334;height:190" coordorigin="6984,2914" coordsize="334,190" path="m7011,2966l6999,2987,6990,3007,6985,3024,6984,3039,6987,3053,7043,3093,7118,3103,7161,3104,7183,3103,7247,3100,7308,3079,7318,3004,7318,2983,7318,2961,7278,2914,7234,2914,7211,2914,7139,2919,7075,2930,7016,2961,7011,2966xe" filled="f" stroked="t" strokeweight="2.25pt" strokecolor="#231F20">
                <v:path arrowok="t"/>
              </v:shape>
            </v:group>
            <v:group style="position:absolute;left:7471;top:2062;width:2;height:450" coordorigin="7471,2062" coordsize="2,450">
              <v:shape style="position:absolute;left:7471;top:2062;width:2;height:450" coordorigin="7471,2062" coordsize="0,450" path="m7471,2062l7471,2512e" filled="f" stroked="t" strokeweight="1.5pt" strokecolor="#231F20">
                <v:path arrowok="t"/>
              </v:shape>
            </v:group>
            <v:group style="position:absolute;left:7389;top:2062;width:2;height:368" coordorigin="7389,2062" coordsize="2,368">
              <v:shape style="position:absolute;left:7389;top:2062;width:2;height:368" coordorigin="7389,2062" coordsize="0,368" path="m7389,2062l7389,2430e" filled="f" stroked="t" strokeweight="1.5pt" strokecolor="#231F20">
                <v:path arrowok="t"/>
              </v:shape>
            </v:group>
            <v:group style="position:absolute;left:6373;top:3139;width:423;height:422" coordorigin="6373,3139" coordsize="423,422">
              <v:shape style="position:absolute;left:6373;top:3139;width:423;height:422" coordorigin="6373,3139" coordsize="423,422" path="m6568,3139l6505,3153,6451,3186,6409,3234,6382,3296,6373,3369,6376,3391,6397,3450,6436,3499,6489,3536,6556,3557,6607,3561,6629,3557,6691,3533,6741,3492,6777,3438,6795,3373,6796,3350,6795,3337,6781,3274,6749,3219,6701,3176,6640,3148,6568,3139e" filled="t" fillcolor="#939598" stroked="f">
                <v:path arrowok="t"/>
                <v:fill/>
              </v:shape>
            </v:group>
            <v:group style="position:absolute;left:6373;top:3139;width:423;height:422" coordorigin="6373,3139" coordsize="423,422">
              <v:shape style="position:absolute;left:6373;top:3139;width:423;height:422" coordorigin="6373,3139" coordsize="423,422" path="m6796,3350l6785,3417,6755,3475,6709,3521,6651,3551,6607,3561,6581,3560,6510,3545,6452,3513,6408,3467,6381,3411,6373,3369,6374,3344,6389,3274,6422,3216,6468,3173,6525,3146,6568,3139,6593,3140,6662,3156,6719,3189,6762,3236,6788,3294,6796,3350xe" filled="f" stroked="t" strokeweight="2.25pt" strokecolor="#231F20">
                <v:path arrowok="t"/>
              </v:shape>
            </v:group>
            <v:group style="position:absolute;left:6501;top:3267;width:167;height:165" coordorigin="6501,3267" coordsize="167,165">
              <v:shape style="position:absolute;left:6501;top:3267;width:167;height:165" coordorigin="6501,3267" coordsize="167,165" path="m6569,3267l6509,3318,6501,3368,6508,3386,6554,3425,6606,3432,6626,3423,6643,3410,6657,3393,6665,3373,6668,3350,6668,3338,6618,3276,6569,3267e" filled="t" fillcolor="#FFFFFF" stroked="f">
                <v:path arrowok="t"/>
                <v:fill/>
              </v:shape>
            </v:group>
            <v:group style="position:absolute;left:6501;top:3267;width:167;height:165" coordorigin="6501,3267" coordsize="167,165">
              <v:shape style="position:absolute;left:6501;top:3267;width:167;height:165" coordorigin="6501,3267" coordsize="167,165" path="m6668,3350l6643,3410,6606,3432,6578,3431,6519,3402,6501,3368,6503,3341,6534,3283,6569,3267,6596,3269,6652,3301,6668,3350xe" filled="f" stroked="t" strokeweight="2.25pt" strokecolor="#231F20">
                <v:path arrowok="t"/>
              </v:shape>
            </v:group>
            <v:group style="position:absolute;left:6144;top:2475;width:774;height:65" coordorigin="6144,2475" coordsize="774,65">
              <v:shape style="position:absolute;left:6144;top:2475;width:774;height:65" coordorigin="6144,2475" coordsize="774,65" path="m6144,2475l6220,2497,6300,2510,6395,2521,6499,2530,6604,2536,6703,2540,6749,2540,6790,2539,6858,2535,6916,2508,6918,2502,6917,2498,6836,2480,6765,2478,6144,2475e" filled="t" fillcolor="#6D6E71" stroked="f">
                <v:path arrowok="t"/>
                <v:fill/>
              </v:shape>
            </v:group>
            <v:group style="position:absolute;left:3264;top:2533;width:390;height:136" coordorigin="3264,2533" coordsize="390,136">
              <v:shape style="position:absolute;left:3264;top:2533;width:390;height:136" coordorigin="3264,2533" coordsize="390,136" path="m3622,2533l3553,2550,3443,2593,3264,2670,3328,2661,3437,2643,3497,2631,3580,2611,3637,2588,3654,2573,3654,2565,3622,2533e" filled="t" fillcolor="#6D6E71" stroked="f">
                <v:path arrowok="t"/>
                <v:fill/>
              </v:shape>
            </v:group>
            <v:group style="position:absolute;left:7044;top:2975;width:195;height:62" coordorigin="7044,2975" coordsize="195,62">
              <v:shape style="position:absolute;left:7044;top:2975;width:195;height:62" coordorigin="7044,2975" coordsize="195,62" path="m7199,2975l7125,2987,7060,3011,7044,3030,7045,3032,7053,3035,7068,3037,7088,3036,7163,3023,7226,3000,7239,2984,7232,2978,7218,2975,7199,2975e" filled="t" fillcolor="#939598" stroked="f">
                <v:path arrowok="t"/>
                <v:fill/>
              </v:shape>
            </v:group>
            <w10:wrap type="none"/>
          </v:group>
        </w:pic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4"/>
          <w:w w:val="100"/>
          <w:position w:val="-1"/>
        </w:rPr>
        <w:t>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  <w:position w:val="-1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ou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  <w:position w:val="-1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  <w:position w:val="-1"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position w:val="-1"/>
        </w:rPr>
        <w:t>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queries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please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position w:val="-1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ontact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Can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position w:val="-1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position w:val="-1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ust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  <w:position w:val="-1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alia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di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  <w:position w:val="-1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ectly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on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position w:val="-1"/>
        </w:rPr>
        <w:t>0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2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  <w:position w:val="-1"/>
        </w:rPr>
        <w:t>9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357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  <w:position w:val="-1"/>
        </w:rPr>
        <w:t>9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40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  <w:position w:val="-1"/>
        </w:rPr>
        <w:t>0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.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0" w:after="0" w:line="244" w:lineRule="exact"/>
        <w:ind w:right="2429"/>
        <w:jc w:val="right"/>
        <w:rPr>
          <w:rFonts w:ascii="Ideal Sans Semibold" w:hAnsi="Ideal Sans Semibold" w:cs="Ideal Sans Semibold" w:eastAsia="Ideal Sans Semibold"/>
          <w:sz w:val="21"/>
          <w:szCs w:val="21"/>
        </w:rPr>
      </w:pPr>
      <w:rPr/>
      <w:r>
        <w:rPr>
          <w:rFonts w:ascii="Ideal Sans Semibold" w:hAnsi="Ideal Sans Semibold" w:cs="Ideal Sans Semibold" w:eastAsia="Ideal Sans Semibold"/>
          <w:sz w:val="21"/>
          <w:szCs w:val="21"/>
          <w:color w:val="231F20"/>
          <w:spacing w:val="11"/>
          <w:w w:val="81"/>
          <w:position w:val="-1"/>
        </w:rPr>
        <w:t>GUIDE</w:t>
      </w:r>
      <w:r>
        <w:rPr>
          <w:rFonts w:ascii="Ideal Sans Semibold" w:hAnsi="Ideal Sans Semibold" w:cs="Ideal Sans Semibold" w:eastAsia="Ideal Sans Semibold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66" w:lineRule="auto"/>
        <w:ind w:left="764" w:right="307" w:firstLine="-71"/>
        <w:jc w:val="both"/>
        <w:rPr>
          <w:rFonts w:ascii="Ideal Sans Light" w:hAnsi="Ideal Sans Light" w:cs="Ideal Sans Light" w:eastAsia="Ideal Sans Light"/>
          <w:sz w:val="18"/>
          <w:szCs w:val="18"/>
        </w:rPr>
      </w:pPr>
      <w:rPr/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*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n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30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-3"/>
          <w:w w:val="100"/>
        </w:rPr>
        <w:t>J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une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2011,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-2"/>
          <w:w w:val="100"/>
        </w:rPr>
        <w:t>N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ational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B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-2"/>
          <w:w w:val="100"/>
        </w:rPr>
        <w:t>r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east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O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-2"/>
          <w:w w:val="100"/>
        </w:rPr>
        <w:t>v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arian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Can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er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Cent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-2"/>
          <w:w w:val="100"/>
        </w:rPr>
        <w:t>r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9"/>
          <w:w w:val="100"/>
        </w:rPr>
        <w:t> 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9"/>
          <w:w w:val="78"/>
        </w:rPr>
        <w:t>(NBO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8"/>
          <w:w w:val="78"/>
        </w:rPr>
        <w:t>C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74"/>
        </w:rPr>
        <w:t>C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-21"/>
          <w:w w:val="100"/>
        </w:rPr>
        <w:t> 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)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9"/>
          <w:w w:val="100"/>
        </w:rPr>
        <w:t> 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amalgamated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with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Can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er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-1"/>
          <w:w w:val="100"/>
        </w:rPr>
        <w:t>A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ust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-2"/>
          <w:w w:val="100"/>
        </w:rPr>
        <w:t>r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alia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to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orm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single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national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agenc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-10"/>
          <w:w w:val="100"/>
        </w:rPr>
        <w:t>y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,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Can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er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-1"/>
          <w:w w:val="100"/>
        </w:rPr>
        <w:t>A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ust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-2"/>
          <w:w w:val="100"/>
        </w:rPr>
        <w:t>r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alia,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to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p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-2"/>
          <w:w w:val="100"/>
        </w:rPr>
        <w:t>r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vide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leadership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in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can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er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ont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-2"/>
          <w:w w:val="100"/>
        </w:rPr>
        <w:t>r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ol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imp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-2"/>
          <w:w w:val="100"/>
        </w:rPr>
        <w:t>r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-2"/>
          <w:w w:val="100"/>
        </w:rPr>
        <w:t>v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out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omes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or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-1"/>
          <w:w w:val="100"/>
        </w:rPr>
        <w:t>A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ust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-2"/>
          <w:w w:val="100"/>
        </w:rPr>
        <w:t>r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alians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af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ected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-1"/>
          <w:w w:val="100"/>
        </w:rPr>
        <w:t>b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y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can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-9"/>
          <w:w w:val="100"/>
        </w:rPr>
        <w:t>r</w:t>
      </w:r>
      <w:r>
        <w:rPr>
          <w:rFonts w:ascii="Ideal Sans Light" w:hAnsi="Ideal Sans Light" w:cs="Ideal Sans Light" w:eastAsia="Ideal Sans Light"/>
          <w:sz w:val="18"/>
          <w:szCs w:val="18"/>
          <w:color w:val="231F20"/>
          <w:spacing w:val="0"/>
          <w:w w:val="100"/>
        </w:rPr>
        <w:t>.</w:t>
      </w:r>
      <w:r>
        <w:rPr>
          <w:rFonts w:ascii="Ideal Sans Light" w:hAnsi="Ideal Sans Light" w:cs="Ideal Sans Light" w:eastAsia="Ideal Sans Light"/>
          <w:sz w:val="18"/>
          <w:szCs w:val="18"/>
          <w:color w:val="000000"/>
          <w:spacing w:val="0"/>
          <w:w w:val="100"/>
        </w:rPr>
      </w:r>
    </w:p>
    <w:p>
      <w:pPr>
        <w:jc w:val="both"/>
        <w:spacing w:after="0"/>
        <w:sectPr>
          <w:pgNumType w:start="2"/>
          <w:pgMar w:header="0" w:footer="0" w:top="1780" w:bottom="1120" w:left="940" w:right="1680"/>
          <w:headerReference w:type="even" r:id="rId24"/>
          <w:footerReference w:type="even" r:id="rId25"/>
          <w:pgSz w:w="11920" w:h="16860"/>
        </w:sectPr>
      </w:pPr>
      <w:rPr/>
    </w:p>
    <w:p>
      <w:pPr>
        <w:spacing w:before="73" w:after="0" w:line="228" w:lineRule="exact"/>
        <w:ind w:left="284" w:right="-20"/>
        <w:jc w:val="left"/>
        <w:rPr>
          <w:rFonts w:ascii="Ideal Sans Book" w:hAnsi="Ideal Sans Book" w:cs="Ideal Sans Book" w:eastAsia="Ideal Sans Book"/>
          <w:sz w:val="18"/>
          <w:szCs w:val="18"/>
        </w:rPr>
      </w:pPr>
      <w:rPr/>
      <w:r>
        <w:rPr/>
        <w:pict>
          <v:group style="position:absolute;margin-left:.090249pt;margin-top:0pt;width:.1pt;height:842.003769pt;mso-position-horizontal-relative:page;mso-position-vertical-relative:page;z-index:-3078" coordorigin="2,0" coordsize="2,16840">
            <v:shape style="position:absolute;left:2;top:0;width:2;height:16840" coordorigin="2,0" coordsize="0,16840" path="m2,0l2,16840e" filled="f" stroked="t" strokeweight=".280498pt" strokecolor="#E6E7E8">
              <v:path arrowok="t"/>
            </v:shape>
          </v:group>
          <w10:wrap type="none"/>
        </w:pict>
      </w:r>
      <w:r>
        <w:rPr/>
        <w:pict>
          <v:group style="position:absolute;margin-left:521.047119pt;margin-top:776.164551pt;width:35.432pt;height:35.433pt;mso-position-horizontal-relative:page;mso-position-vertical-relative:page;z-index:-3077" coordorigin="10421,15523" coordsize="709,709">
            <v:shape style="position:absolute;left:10421;top:15523;width:709;height:709" coordorigin="10421,15523" coordsize="709,709" path="m10775,15523l10690,15534,10612,15563,10545,15609,10489,15668,10449,15740,10426,15820,10421,15878,10422,15907,10439,15990,10474,16064,10525,16128,10589,16179,10663,16214,10746,16231,10775,16232,10804,16231,10887,16214,10962,16179,11026,16128,11077,16064,11112,15990,11128,15907,11130,15878,11128,15849,11112,15766,11077,15691,11026,15627,10962,15576,10887,15541,10804,15524,10775,15523e" filled="t" fillcolor="#010202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91.261902pt;margin-top:24.924372pt;width:406.3159pt;height:3pt;mso-position-horizontal-relative:page;mso-position-vertical-relative:paragraph;z-index:-3076" coordorigin="1825,498" coordsize="8126,60">
            <v:group style="position:absolute;left:1855;top:528;width:8036;height:2" coordorigin="1855,528" coordsize="8036,2">
              <v:shape style="position:absolute;left:1855;top:528;width:8036;height:2" coordorigin="1855,528" coordsize="8036,0" path="m1855,528l9891,528e" filled="f" stroked="t" strokeweight="3pt" strokecolor="#808285">
                <v:path arrowok="t"/>
                <v:stroke dashstyle="dash"/>
              </v:shape>
            </v:group>
            <v:group style="position:absolute;left:9952;top:498;width:2;height:60" coordorigin="9952,498" coordsize="2,60">
              <v:shape style="position:absolute;left:9952;top:498;width:2;height:60" coordorigin="9952,498" coordsize="0,60" path="m9952,498l9952,558e" filled="f" stroked="t" strokeweight="0pt" strokecolor="#80828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6.719795pt;margin-top:86.515472pt;width:.1pt;height:3pt;mso-position-horizontal-relative:page;mso-position-vertical-relative:page;z-index:-3075" coordorigin="1734,1730" coordsize="2,60">
            <v:shape style="position:absolute;left:1734;top:1730;width:2;height:60" coordorigin="1734,1730" coordsize="0,60" path="m1734,1730l1734,1790e" filled="f" stroked="t" strokeweight="0pt" strokecolor="#808285">
              <v:path arrowok="t"/>
            </v:shape>
          </v:group>
          <w10:wrap type="none"/>
        </w:pict>
      </w:r>
      <w:r>
        <w:rPr>
          <w:rFonts w:ascii="Ideal Sans Medium" w:hAnsi="Ideal Sans Medium" w:cs="Ideal Sans Medium" w:eastAsia="Ideal Sans Medium"/>
          <w:sz w:val="18"/>
          <w:szCs w:val="18"/>
          <w:color w:val="808285"/>
          <w:spacing w:val="10"/>
          <w:w w:val="111"/>
          <w:position w:val="1"/>
        </w:rPr>
        <w:t>learner</w:t>
      </w:r>
      <w:r>
        <w:rPr>
          <w:rFonts w:ascii="Ideal Sans Medium" w:hAnsi="Ideal Sans Medium" w:cs="Ideal Sans Medium" w:eastAsia="Ideal Sans Medium"/>
          <w:sz w:val="18"/>
          <w:szCs w:val="18"/>
          <w:color w:val="808285"/>
          <w:spacing w:val="9"/>
          <w:w w:val="111"/>
          <w:position w:val="1"/>
        </w:rPr>
        <w:t>’</w:t>
      </w:r>
      <w:r>
        <w:rPr>
          <w:rFonts w:ascii="Ideal Sans Medium" w:hAnsi="Ideal Sans Medium" w:cs="Ideal Sans Medium" w:eastAsia="Ideal Sans Medium"/>
          <w:sz w:val="18"/>
          <w:szCs w:val="18"/>
          <w:color w:val="808285"/>
          <w:spacing w:val="0"/>
          <w:w w:val="111"/>
          <w:position w:val="1"/>
        </w:rPr>
        <w:t>s</w:t>
      </w:r>
      <w:r>
        <w:rPr>
          <w:rFonts w:ascii="Ideal Sans Medium" w:hAnsi="Ideal Sans Medium" w:cs="Ideal Sans Medium" w:eastAsia="Ideal Sans Medium"/>
          <w:sz w:val="18"/>
          <w:szCs w:val="18"/>
          <w:color w:val="808285"/>
          <w:spacing w:val="15"/>
          <w:w w:val="111"/>
          <w:position w:val="1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808285"/>
          <w:spacing w:val="7"/>
          <w:w w:val="79"/>
          <w:position w:val="1"/>
        </w:rPr>
        <w:t>GUID</w:t>
      </w:r>
      <w:r>
        <w:rPr>
          <w:rFonts w:ascii="Ideal Sans Medium" w:hAnsi="Ideal Sans Medium" w:cs="Ideal Sans Medium" w:eastAsia="Ideal Sans Medium"/>
          <w:sz w:val="18"/>
          <w:szCs w:val="18"/>
          <w:color w:val="808285"/>
          <w:spacing w:val="0"/>
          <w:w w:val="79"/>
          <w:position w:val="1"/>
        </w:rPr>
        <w:t>E</w:t>
      </w:r>
      <w:r>
        <w:rPr>
          <w:rFonts w:ascii="Ideal Sans Medium" w:hAnsi="Ideal Sans Medium" w:cs="Ideal Sans Medium" w:eastAsia="Ideal Sans Medium"/>
          <w:sz w:val="18"/>
          <w:szCs w:val="18"/>
          <w:color w:val="808285"/>
          <w:spacing w:val="28"/>
          <w:w w:val="79"/>
          <w:position w:val="1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808285"/>
          <w:spacing w:val="0"/>
          <w:w w:val="100"/>
          <w:position w:val="-1"/>
        </w:rPr>
        <w:t>•</w:t>
      </w:r>
      <w:r>
        <w:rPr>
          <w:rFonts w:ascii="Ideal Sans Medium" w:hAnsi="Ideal Sans Medium" w:cs="Ideal Sans Medium" w:eastAsia="Ideal Sans Medium"/>
          <w:sz w:val="18"/>
          <w:szCs w:val="18"/>
          <w:color w:val="808285"/>
          <w:spacing w:val="19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8"/>
          <w:w w:val="74"/>
          <w:position w:val="1"/>
        </w:rPr>
        <w:t>O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9"/>
          <w:w w:val="109"/>
          <w:position w:val="1"/>
        </w:rPr>
        <w:t>ve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8"/>
          <w:w w:val="109"/>
          <w:position w:val="1"/>
        </w:rPr>
        <w:t>r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9"/>
          <w:w w:val="101"/>
          <w:position w:val="1"/>
        </w:rPr>
        <w:t>vie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0"/>
          <w:w w:val="101"/>
          <w:position w:val="1"/>
        </w:rPr>
        <w:t>w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18"/>
          <w:w w:val="100"/>
          <w:position w:val="1"/>
        </w:rPr>
        <w:t> 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9"/>
          <w:w w:val="100"/>
          <w:position w:val="1"/>
        </w:rPr>
        <w:t>o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0"/>
          <w:w w:val="100"/>
          <w:position w:val="1"/>
        </w:rPr>
        <w:t>f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0"/>
          <w:w w:val="100"/>
          <w:position w:val="1"/>
        </w:rPr>
        <w:t> 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4"/>
          <w:w w:val="100"/>
          <w:position w:val="1"/>
        </w:rPr>
        <w:t> 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9"/>
          <w:w w:val="103"/>
          <w:position w:val="1"/>
        </w:rPr>
        <w:t>guide</w:t>
      </w:r>
      <w:r>
        <w:rPr>
          <w:rFonts w:ascii="Ideal Sans Book" w:hAnsi="Ideal Sans Book" w:cs="Ideal Sans Book" w:eastAsia="Ideal Sans Book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auto"/>
        <w:ind w:left="270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58595B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color w:val="58595B"/>
          <w:spacing w:val="-6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32"/>
          <w:szCs w:val="32"/>
          <w:color w:val="58595B"/>
          <w:spacing w:val="-2"/>
          <w:w w:val="100"/>
          <w:b/>
          <w:bCs/>
        </w:rPr>
        <w:t>ervie</w:t>
      </w:r>
      <w:r>
        <w:rPr>
          <w:rFonts w:ascii="Times New Roman" w:hAnsi="Times New Roman" w:cs="Times New Roman" w:eastAsia="Times New Roman"/>
          <w:sz w:val="32"/>
          <w:szCs w:val="32"/>
          <w:color w:val="58595B"/>
          <w:spacing w:val="0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32"/>
          <w:szCs w:val="32"/>
          <w:color w:val="58595B"/>
          <w:spacing w:val="5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58595B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color w:val="58595B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32"/>
          <w:szCs w:val="32"/>
          <w:color w:val="58595B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58595B"/>
          <w:spacing w:val="-4"/>
          <w:w w:val="111"/>
          <w:b/>
          <w:bCs/>
        </w:rPr>
        <w:t>g</w:t>
      </w:r>
      <w:r>
        <w:rPr>
          <w:rFonts w:ascii="Times New Roman" w:hAnsi="Times New Roman" w:cs="Times New Roman" w:eastAsia="Times New Roman"/>
          <w:sz w:val="32"/>
          <w:szCs w:val="32"/>
          <w:color w:val="58595B"/>
          <w:spacing w:val="-2"/>
          <w:w w:val="105"/>
          <w:b/>
          <w:bCs/>
        </w:rPr>
        <w:t>uide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71" w:lineRule="auto"/>
        <w:ind w:left="284" w:right="566"/>
        <w:jc w:val="left"/>
        <w:rPr>
          <w:rFonts w:ascii="Archer Medium" w:hAnsi="Archer Medium" w:cs="Archer Medium" w:eastAsia="Archer Medium"/>
          <w:sz w:val="25"/>
          <w:szCs w:val="25"/>
        </w:rPr>
      </w:pPr>
      <w:rPr/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T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h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e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  <w:i/>
        </w:rPr>
        <w:t>L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  <w:i/>
        </w:rPr>
        <w:t>earner’s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  <w:i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  <w:i/>
        </w:rPr>
        <w:t>G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  <w:i/>
        </w:rPr>
        <w:t>ui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3"/>
          <w:w w:val="100"/>
          <w:i/>
        </w:rPr>
        <w:t>d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  <w:i/>
        </w:rPr>
        <w:t>e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4"/>
          <w:w w:val="100"/>
          <w:i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i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s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p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art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of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a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s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ui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1"/>
          <w:w w:val="100"/>
        </w:rPr>
        <w:t>t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e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of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3"/>
          <w:w w:val="100"/>
        </w:rPr>
        <w:t>r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e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1"/>
          <w:w w:val="100"/>
        </w:rPr>
        <w:t>s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o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u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3"/>
          <w:w w:val="100"/>
        </w:rPr>
        <w:t>r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c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es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d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4"/>
          <w:w w:val="100"/>
        </w:rPr>
        <w:t>e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5"/>
          <w:w w:val="100"/>
        </w:rPr>
        <w:t>v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eloped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3"/>
          <w:w w:val="100"/>
        </w:rPr>
        <w:t>b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y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6"/>
          <w:w w:val="100"/>
        </w:rPr>
        <w:t>C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a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n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c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er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3"/>
          <w:w w:val="100"/>
        </w:rPr>
        <w:t>A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ust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1"/>
          <w:w w:val="100"/>
        </w:rPr>
        <w:t>r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a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l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i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a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1"/>
          <w:w w:val="100"/>
        </w:rPr>
        <w:t>t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o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s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upport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i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m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ple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m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entation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of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t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h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e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unit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of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c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o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m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pe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1"/>
          <w:w w:val="100"/>
        </w:rPr>
        <w:t>t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e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n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c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y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H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15"/>
          <w:w w:val="100"/>
        </w:rPr>
        <w:t>L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13"/>
          <w:w w:val="100"/>
        </w:rPr>
        <w:t>T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AHW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3"/>
          <w:w w:val="100"/>
        </w:rPr>
        <w:t>4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31A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  <w:i/>
        </w:rPr>
        <w:t>P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5"/>
          <w:w w:val="100"/>
          <w:i/>
        </w:rPr>
        <w:t>r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5"/>
          <w:w w:val="100"/>
          <w:i/>
        </w:rPr>
        <w:t>o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  <w:i/>
        </w:rPr>
        <w:t>vi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3"/>
          <w:w w:val="100"/>
          <w:i/>
        </w:rPr>
        <w:t>d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  <w:i/>
        </w:rPr>
        <w:t>e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  <w:i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  <w:i/>
        </w:rPr>
        <w:t>in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6"/>
          <w:w w:val="100"/>
          <w:i/>
        </w:rPr>
        <w:t>f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  <w:i/>
        </w:rPr>
        <w:t>ormation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  <w:i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  <w:i/>
        </w:rPr>
        <w:t>and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  <w:i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  <w:i/>
        </w:rPr>
        <w:t>support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  <w:i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  <w:i/>
        </w:rPr>
        <w:t>to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  <w:i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3"/>
          <w:w w:val="100"/>
          <w:i/>
        </w:rPr>
        <w:t>w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3"/>
          <w:w w:val="100"/>
          <w:i/>
        </w:rPr>
        <w:t>o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  <w:i/>
        </w:rPr>
        <w:t>men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  <w:i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  <w:i/>
        </w:rPr>
        <w:t>with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  <w:i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  <w:i/>
        </w:rPr>
        <w:t>b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5"/>
          <w:w w:val="100"/>
          <w:i/>
        </w:rPr>
        <w:t>r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  <w:i/>
        </w:rPr>
        <w:t>east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  <w:i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  <w:i/>
        </w:rPr>
        <w:t>cancer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  <w:i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5"/>
          <w:w w:val="100"/>
          <w:i/>
        </w:rPr>
        <w:t>f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  <w:i/>
        </w:rPr>
        <w:t>or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  <w:i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A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borigi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n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a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l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a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n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d</w:t>
      </w:r>
      <w:r>
        <w:rPr>
          <w:rFonts w:ascii="Archer Medium" w:hAnsi="Archer Medium" w:cs="Archer Medium" w:eastAsia="Archer Medium"/>
          <w:sz w:val="25"/>
          <w:szCs w:val="25"/>
          <w:color w:val="000000"/>
          <w:spacing w:val="0"/>
          <w:w w:val="100"/>
        </w:rPr>
      </w:r>
    </w:p>
    <w:p>
      <w:pPr>
        <w:spacing w:before="0" w:after="0" w:line="240" w:lineRule="auto"/>
        <w:ind w:left="284" w:right="-20"/>
        <w:jc w:val="left"/>
        <w:rPr>
          <w:rFonts w:ascii="Archer Medium" w:hAnsi="Archer Medium" w:cs="Archer Medium" w:eastAsia="Archer Medium"/>
          <w:sz w:val="25"/>
          <w:szCs w:val="25"/>
        </w:rPr>
      </w:pPr>
      <w:rPr/>
      <w:r>
        <w:rPr>
          <w:rFonts w:ascii="Archer Medium" w:hAnsi="Archer Medium" w:cs="Archer Medium" w:eastAsia="Archer Medium"/>
          <w:sz w:val="25"/>
          <w:szCs w:val="25"/>
          <w:color w:val="231F20"/>
          <w:spacing w:val="-17"/>
          <w:w w:val="100"/>
        </w:rPr>
        <w:t>T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or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3"/>
          <w:w w:val="100"/>
        </w:rPr>
        <w:t>r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es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St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1"/>
          <w:w w:val="100"/>
        </w:rPr>
        <w:t>r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ait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I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3"/>
          <w:w w:val="100"/>
        </w:rPr>
        <w:t>s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l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a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n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der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4"/>
          <w:w w:val="100"/>
        </w:rPr>
        <w:t>H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3"/>
          <w:w w:val="100"/>
        </w:rPr>
        <w:t>e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a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lth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 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19"/>
          <w:w w:val="100"/>
        </w:rPr>
        <w:t>W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or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2"/>
          <w:w w:val="100"/>
        </w:rPr>
        <w:t>k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e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-1"/>
          <w:w w:val="100"/>
        </w:rPr>
        <w:t>r</w:t>
      </w:r>
      <w:r>
        <w:rPr>
          <w:rFonts w:ascii="Archer Medium" w:hAnsi="Archer Medium" w:cs="Archer Medium" w:eastAsia="Archer Medium"/>
          <w:sz w:val="25"/>
          <w:szCs w:val="25"/>
          <w:color w:val="231F20"/>
          <w:spacing w:val="0"/>
          <w:w w:val="100"/>
        </w:rPr>
        <w:t>s.</w:t>
      </w:r>
      <w:r>
        <w:rPr>
          <w:rFonts w:ascii="Archer Medium" w:hAnsi="Archer Medium" w:cs="Archer Medium" w:eastAsia="Archer Medium"/>
          <w:sz w:val="25"/>
          <w:szCs w:val="25"/>
          <w:color w:val="000000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84" w:right="-20"/>
        <w:jc w:val="left"/>
        <w:rPr>
          <w:rFonts w:ascii="Ideal Sans Medium" w:hAnsi="Ideal Sans Medium" w:cs="Ideal Sans Medium" w:eastAsia="Ideal Sans Medium"/>
          <w:sz w:val="23"/>
          <w:szCs w:val="23"/>
        </w:rPr>
      </w:pPr>
      <w:rPr/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S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1"/>
          <w:w w:val="100"/>
        </w:rPr>
        <w:t>upportin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g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2"/>
          <w:w w:val="100"/>
        </w:rPr>
        <w:t> 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-1"/>
          <w:w w:val="100"/>
        </w:rPr>
        <w:t>r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1"/>
          <w:w w:val="100"/>
        </w:rPr>
        <w:t>esou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-1"/>
          <w:w w:val="100"/>
        </w:rPr>
        <w:t>r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c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1"/>
          <w:w w:val="100"/>
        </w:rPr>
        <w:t>es</w:t>
      </w:r>
      <w:r>
        <w:rPr>
          <w:rFonts w:ascii="Ideal Sans Medium" w:hAnsi="Ideal Sans Medium" w:cs="Ideal Sans Medium" w:eastAsia="Ideal Sans Medium"/>
          <w:sz w:val="23"/>
          <w:szCs w:val="23"/>
          <w:color w:val="000000"/>
          <w:spacing w:val="0"/>
          <w:w w:val="100"/>
        </w:rPr>
      </w:r>
    </w:p>
    <w:p>
      <w:pPr>
        <w:spacing w:before="94" w:after="0" w:line="240" w:lineRule="auto"/>
        <w:ind w:left="28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ust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alia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supporting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esou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include: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72"/>
          <w:i/>
        </w:rPr>
        <w:t>••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15"/>
          <w:w w:val="72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arne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6"/>
          <w:w w:val="100"/>
          <w:i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8"/>
          <w:w w:val="100"/>
          <w:i/>
        </w:rPr>
        <w:t>’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  <w:i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esour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e: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  <w:i/>
        </w:rPr>
        <w:t>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  <w:i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viding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in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ormation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support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Aboriginal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1"/>
          <w:w w:val="100"/>
          <w:i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orres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  <w:i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  <w:i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ait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28" w:after="0" w:line="240" w:lineRule="auto"/>
        <w:ind w:left="28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  <w:i/>
        </w:rPr>
        <w:t>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slander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4"/>
          <w:w w:val="100"/>
          <w:i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omen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with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br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  <w:i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-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andbook.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66" w:lineRule="auto"/>
        <w:ind w:left="284" w:right="2027" w:firstLine="-170"/>
        <w:jc w:val="left"/>
        <w:rPr>
          <w:rFonts w:ascii="Ideal Sans Medium" w:hAnsi="Ideal Sans Medium" w:cs="Ideal Sans Medium" w:eastAsia="Ideal Sans Medium"/>
          <w:sz w:val="21"/>
          <w:szCs w:val="21"/>
        </w:rPr>
      </w:pPr>
      <w:rPr/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0"/>
          <w:w w:val="100"/>
          <w:i/>
        </w:rPr>
        <w:t>•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37"/>
          <w:w w:val="100"/>
          <w:i/>
        </w:rPr>
        <w:t> 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0"/>
          <w:w w:val="100"/>
          <w:i/>
        </w:rPr>
        <w:t>Learne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6"/>
          <w:w w:val="100"/>
          <w:i/>
        </w:rPr>
        <w:t>r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-8"/>
          <w:w w:val="100"/>
          <w:i/>
        </w:rPr>
        <w:t>’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0"/>
          <w:w w:val="100"/>
          <w:i/>
        </w:rPr>
        <w:t>s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0"/>
          <w:w w:val="100"/>
          <w:i/>
        </w:rPr>
        <w:t>Guide: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-1"/>
          <w:w w:val="100"/>
          <w:i/>
        </w:rPr>
        <w:t>P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0"/>
          <w:w w:val="100"/>
          <w:i/>
        </w:rPr>
        <w:t>r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-2"/>
          <w:w w:val="100"/>
          <w:i/>
        </w:rPr>
        <w:t>o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0"/>
          <w:w w:val="100"/>
          <w:i/>
        </w:rPr>
        <w:t>viding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0"/>
          <w:w w:val="100"/>
          <w:i/>
        </w:rPr>
        <w:t>in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-1"/>
          <w:w w:val="100"/>
          <w:i/>
        </w:rPr>
        <w:t>f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0"/>
          <w:w w:val="100"/>
          <w:i/>
        </w:rPr>
        <w:t>ormation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0"/>
          <w:w w:val="100"/>
          <w:i/>
        </w:rPr>
        <w:t>and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0"/>
          <w:w w:val="100"/>
          <w:i/>
        </w:rPr>
        <w:t>support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-1"/>
          <w:w w:val="100"/>
          <w:i/>
        </w:rPr>
        <w:t>t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0"/>
          <w:w w:val="100"/>
          <w:i/>
        </w:rPr>
        <w:t>o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0"/>
          <w:w w:val="100"/>
          <w:i/>
        </w:rPr>
        <w:t>Aboriginal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0"/>
          <w:w w:val="100"/>
          <w:i/>
        </w:rPr>
        <w:t>and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-21"/>
          <w:w w:val="100"/>
          <w:i/>
        </w:rPr>
        <w:t>T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0"/>
          <w:w w:val="100"/>
          <w:i/>
        </w:rPr>
        <w:t>orres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-2"/>
          <w:w w:val="100"/>
          <w:i/>
        </w:rPr>
        <w:t>S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0"/>
          <w:w w:val="100"/>
          <w:i/>
        </w:rPr>
        <w:t>t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-1"/>
          <w:w w:val="100"/>
          <w:i/>
        </w:rPr>
        <w:t>r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0"/>
          <w:w w:val="100"/>
          <w:i/>
        </w:rPr>
        <w:t>ait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-2"/>
          <w:w w:val="100"/>
          <w:i/>
        </w:rPr>
        <w:t>I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0"/>
          <w:w w:val="100"/>
          <w:i/>
        </w:rPr>
        <w:t>slander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-4"/>
          <w:w w:val="100"/>
          <w:i/>
        </w:rPr>
        <w:t>w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0"/>
          <w:w w:val="100"/>
          <w:i/>
        </w:rPr>
        <w:t>omen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0"/>
          <w:w w:val="100"/>
          <w:i/>
        </w:rPr>
        <w:t>with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0"/>
          <w:w w:val="100"/>
          <w:i/>
        </w:rPr>
        <w:t>brea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-2"/>
          <w:w w:val="100"/>
          <w:i/>
        </w:rPr>
        <w:t>s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0"/>
          <w:w w:val="100"/>
          <w:i/>
        </w:rPr>
        <w:t>t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-1"/>
          <w:w w:val="100"/>
          <w:i/>
        </w:rPr>
        <w:t>c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0"/>
          <w:w w:val="100"/>
          <w:i/>
        </w:rPr>
        <w:t>an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-1"/>
          <w:w w:val="100"/>
          <w:i/>
        </w:rPr>
        <w:t>c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0"/>
          <w:w w:val="100"/>
          <w:i/>
        </w:rPr>
        <w:t>er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0"/>
          <w:w w:val="100"/>
          <w:i/>
        </w:rPr>
        <w:t>-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4"/>
          <w:w w:val="100"/>
          <w:i/>
        </w:rPr>
        <w:t> 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-1"/>
          <w:w w:val="100"/>
        </w:rPr>
        <w:t>A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0"/>
          <w:w w:val="100"/>
        </w:rPr>
        <w:t>ctivities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-1"/>
          <w:w w:val="100"/>
        </w:rPr>
        <w:t>s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0"/>
          <w:w w:val="100"/>
        </w:rPr>
        <w:t>se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-1"/>
          <w:w w:val="100"/>
        </w:rPr>
        <w:t>s</w:t>
      </w:r>
      <w:r>
        <w:rPr>
          <w:rFonts w:ascii="Ideal Sans Medium" w:hAnsi="Ideal Sans Medium" w:cs="Ideal Sans Medium" w:eastAsia="Ideal Sans Medium"/>
          <w:sz w:val="21"/>
          <w:szCs w:val="21"/>
          <w:color w:val="231F20"/>
          <w:spacing w:val="0"/>
          <w:w w:val="100"/>
        </w:rPr>
        <w:t>sments.</w:t>
      </w:r>
      <w:r>
        <w:rPr>
          <w:rFonts w:ascii="Ideal Sans Medium" w:hAnsi="Ideal Sans Medium" w:cs="Ideal Sans Medium" w:eastAsia="Ideal Sans Medium"/>
          <w:sz w:val="21"/>
          <w:szCs w:val="21"/>
          <w:color w:val="000000"/>
          <w:spacing w:val="0"/>
          <w:w w:val="100"/>
        </w:rPr>
      </w:r>
    </w:p>
    <w:p>
      <w:pPr>
        <w:spacing w:before="85" w:after="0" w:line="240" w:lineRule="auto"/>
        <w:ind w:left="11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72"/>
          <w:i/>
        </w:rPr>
        <w:t>••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15"/>
          <w:w w:val="72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8"/>
          <w:w w:val="100"/>
          <w:i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acili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6"/>
          <w:w w:val="100"/>
          <w:i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8"/>
          <w:w w:val="100"/>
          <w:i/>
        </w:rPr>
        <w:t>’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Guide: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  <w:i/>
        </w:rPr>
        <w:t>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  <w:i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viding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in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ormation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support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Aboriginal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1"/>
          <w:w w:val="100"/>
          <w:i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orres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  <w:i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  <w:i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ait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36" w:after="0" w:line="240" w:lineRule="auto"/>
        <w:ind w:left="28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  <w:i/>
        </w:rPr>
        <w:t>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slander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4"/>
          <w:w w:val="100"/>
          <w:i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omen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with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br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  <w:i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-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0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acilitato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6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0"/>
          <w:w w:val="100"/>
        </w:rPr>
        <w:t>’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notes.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84" w:right="-20"/>
        <w:jc w:val="left"/>
        <w:rPr>
          <w:rFonts w:ascii="Ideal Sans Medium" w:hAnsi="Ideal Sans Medium" w:cs="Ideal Sans Medium" w:eastAsia="Ideal Sans Medium"/>
          <w:sz w:val="23"/>
          <w:szCs w:val="23"/>
        </w:rPr>
      </w:pPr>
      <w:rPr/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1"/>
          <w:w w:val="100"/>
        </w:rPr>
        <w:t>Aim</w:t>
      </w:r>
      <w:r>
        <w:rPr>
          <w:rFonts w:ascii="Ideal Sans Medium" w:hAnsi="Ideal Sans Medium" w:cs="Ideal Sans Medium" w:eastAsia="Ideal Sans Medium"/>
          <w:sz w:val="23"/>
          <w:szCs w:val="23"/>
          <w:color w:val="000000"/>
          <w:spacing w:val="0"/>
          <w:w w:val="100"/>
        </w:rPr>
      </w:r>
    </w:p>
    <w:p>
      <w:pPr>
        <w:spacing w:before="94" w:after="0" w:line="269" w:lineRule="auto"/>
        <w:ind w:left="284" w:right="1293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arne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6"/>
          <w:w w:val="100"/>
          <w:i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8"/>
          <w:w w:val="100"/>
          <w:i/>
        </w:rPr>
        <w:t>’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Guide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4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vides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Aboriginal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5"/>
          <w:w w:val="100"/>
        </w:rPr>
        <w:t>/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1"/>
          <w:w w:val="100"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ait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5"/>
          <w:w w:val="100"/>
        </w:rPr>
        <w:t>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slander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ealth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2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k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with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activities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sments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support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learning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viding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ormation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support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Aboriginal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1"/>
          <w:w w:val="100"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ait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5"/>
          <w:w w:val="100"/>
        </w:rPr>
        <w:t>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slander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omen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ough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their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journ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oll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wing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diagnosis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early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1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.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84" w:right="-20"/>
        <w:jc w:val="left"/>
        <w:rPr>
          <w:rFonts w:ascii="Ideal Sans Medium" w:hAnsi="Ideal Sans Medium" w:cs="Ideal Sans Medium" w:eastAsia="Ideal Sans Medium"/>
          <w:sz w:val="23"/>
          <w:szCs w:val="23"/>
        </w:rPr>
      </w:pPr>
      <w:rPr/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O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1"/>
          <w:w w:val="100"/>
        </w:rPr>
        <w:t>ut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c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1"/>
          <w:w w:val="100"/>
        </w:rPr>
        <w:t>omes</w:t>
      </w:r>
      <w:r>
        <w:rPr>
          <w:rFonts w:ascii="Ideal Sans Medium" w:hAnsi="Ideal Sans Medium" w:cs="Ideal Sans Medium" w:eastAsia="Ideal Sans Medium"/>
          <w:sz w:val="23"/>
          <w:szCs w:val="23"/>
          <w:color w:val="000000"/>
          <w:spacing w:val="0"/>
          <w:w w:val="100"/>
        </w:rPr>
      </w:r>
    </w:p>
    <w:p>
      <w:pPr>
        <w:spacing w:before="94" w:after="0" w:line="266" w:lineRule="auto"/>
        <w:ind w:left="284" w:right="16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1"/>
          <w:w w:val="100"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gether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with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arne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6"/>
          <w:w w:val="100"/>
          <w:i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8"/>
          <w:w w:val="100"/>
          <w:i/>
        </w:rPr>
        <w:t>’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  <w:i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esour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e,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4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arne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6"/>
          <w:w w:val="100"/>
          <w:i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8"/>
          <w:w w:val="100"/>
          <w:i/>
        </w:rPr>
        <w:t>’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Guide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4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kn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wledge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skills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equi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unit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ompetency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  <w:i/>
        </w:rPr>
        <w:t>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  <w:i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vide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in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ormation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support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Aboriginal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1"/>
          <w:w w:val="100"/>
          <w:i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orres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  <w:i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  <w:i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ait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  <w:i/>
        </w:rPr>
        <w:t>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slander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4"/>
          <w:w w:val="100"/>
          <w:i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omen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with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br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  <w:i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9"/>
          <w:w w:val="100"/>
          <w:i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.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84" w:right="-20"/>
        <w:jc w:val="left"/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</w:rPr>
        <w:t>E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0"/>
          <w:w w:val="100"/>
        </w:rPr>
        <w:t>s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</w:rPr>
        <w:t>sentia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0"/>
          <w:w w:val="100"/>
        </w:rPr>
        <w:t>l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2"/>
          <w:w w:val="100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</w:rPr>
        <w:t>out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0"/>
          <w:w w:val="100"/>
        </w:rPr>
        <w:t>c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</w:rPr>
        <w:t>ome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0"/>
          <w:w w:val="100"/>
        </w:rPr>
        <w:t>s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2"/>
          <w:w w:val="100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-1"/>
          <w:w w:val="100"/>
        </w:rPr>
        <w:t>o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0"/>
          <w:w w:val="100"/>
        </w:rPr>
        <w:t>f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2"/>
          <w:w w:val="100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</w:rPr>
        <w:t>th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0"/>
          <w:w w:val="100"/>
        </w:rPr>
        <w:t>e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2"/>
          <w:w w:val="100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  <w:i/>
        </w:rPr>
        <w:t>Learne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7"/>
          <w:w w:val="100"/>
          <w:i/>
        </w:rPr>
        <w:t>r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-7"/>
          <w:w w:val="100"/>
          <w:i/>
        </w:rPr>
        <w:t>’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0"/>
          <w:w w:val="100"/>
          <w:i/>
        </w:rPr>
        <w:t>s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2"/>
          <w:w w:val="100"/>
          <w:i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-2"/>
          <w:w w:val="100"/>
          <w:i/>
        </w:rPr>
        <w:t>R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  <w:i/>
        </w:rPr>
        <w:t>esour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0"/>
          <w:w w:val="100"/>
          <w:i/>
        </w:rPr>
        <w:t>ce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5"/>
          <w:w w:val="100"/>
          <w:i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</w:rPr>
        <w:t>an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0"/>
          <w:w w:val="100"/>
        </w:rPr>
        <w:t>d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2"/>
          <w:w w:val="100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  <w:i/>
        </w:rPr>
        <w:t>Learne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7"/>
          <w:w w:val="100"/>
          <w:i/>
        </w:rPr>
        <w:t>r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-7"/>
          <w:w w:val="100"/>
          <w:i/>
        </w:rPr>
        <w:t>’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0"/>
          <w:w w:val="100"/>
          <w:i/>
        </w:rPr>
        <w:t>s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2"/>
          <w:w w:val="100"/>
          <w:i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  <w:i/>
        </w:rPr>
        <w:t>Guid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0"/>
          <w:w w:val="100"/>
          <w:i/>
        </w:rPr>
        <w:t>e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5"/>
          <w:w w:val="100"/>
          <w:i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</w:rPr>
        <w:t>a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-1"/>
          <w:w w:val="100"/>
        </w:rPr>
        <w:t>r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0"/>
          <w:w w:val="100"/>
        </w:rPr>
        <w:t>e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2"/>
          <w:w w:val="100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</w:rPr>
        <w:t>to: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•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38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omote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ene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early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detection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•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38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vide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ormation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support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clients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being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estigated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symptom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•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38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vide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ormation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support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clients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being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eated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early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exact"/>
        <w:ind w:left="11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•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38"/>
          <w:w w:val="100"/>
          <w:position w:val="-1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  <w:position w:val="-1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  <w:position w:val="-1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vide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in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position w:val="-1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ormation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support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clients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position w:val="-1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omplete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b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  <w:position w:val="-1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east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can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position w:val="-1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position w:val="-1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oll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position w:val="-1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position w:val="-1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-up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ca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  <w:position w:val="-1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e.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15" w:after="0" w:line="240" w:lineRule="auto"/>
        <w:ind w:right="82"/>
        <w:jc w:val="righ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FFFFFF"/>
          <w:spacing w:val="0"/>
          <w:w w:val="100"/>
          <w:b/>
          <w:bCs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jc w:val="right"/>
        <w:spacing w:after="0"/>
        <w:sectPr>
          <w:pgMar w:header="1332" w:footer="925" w:top="1220" w:bottom="280" w:left="1420" w:right="960"/>
          <w:headerReference w:type="odd" r:id="rId27"/>
          <w:footerReference w:type="odd" r:id="rId28"/>
          <w:pgSz w:w="11920" w:h="16860"/>
        </w:sectPr>
      </w:pPr>
      <w:rPr/>
    </w:p>
    <w:p>
      <w:pPr>
        <w:spacing w:before="98" w:after="0" w:line="240" w:lineRule="auto"/>
        <w:ind w:left="750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pict>
          <v:group style="position:absolute;margin-left:86.719795pt;margin-top:86.515472pt;width:.1pt;height:3pt;mso-position-horizontal-relative:page;mso-position-vertical-relative:page;z-index:-3074" coordorigin="1734,1730" coordsize="2,60">
            <v:shape style="position:absolute;left:1734;top:1730;width:2;height:60" coordorigin="1734,1730" coordsize="0,60" path="m1734,1730l1734,1790e" filled="f" stroked="t" strokeweight="0pt" strokecolor="#808285">
              <v:path arrowok="t"/>
            </v:shape>
          </v:group>
          <w10:wrap type="none"/>
        </w:pict>
      </w:r>
      <w:r>
        <w:rPr/>
        <w:pict>
          <v:group style="position:absolute;margin-left:85.219795pt;margin-top:348.82959pt;width:442.205pt;height:.1pt;mso-position-horizontal-relative:page;mso-position-vertical-relative:page;z-index:-3073" coordorigin="1704,6977" coordsize="8844,2">
            <v:shape style="position:absolute;left:1704;top:6977;width:8844;height:2" coordorigin="1704,6977" coordsize="8844,0" path="m1704,6977l10548,6977e" filled="f" stroked="t" strokeweight=".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531.49585pt;width:442.205pt;height:.1pt;mso-position-horizontal-relative:page;mso-position-vertical-relative:page;z-index:-3072" coordorigin="1704,10630" coordsize="8844,2">
            <v:shape style="position:absolute;left:1704;top:10630;width:8844;height:2" coordorigin="1704,10630" coordsize="8844,0" path="m1704,10630l10548,10630e" filled="f" stroked="t" strokeweight=".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714.16217pt;width:442.205pt;height:.1pt;mso-position-horizontal-relative:page;mso-position-vertical-relative:page;z-index:-3071" coordorigin="1704,14283" coordsize="8844,2">
            <v:shape style="position:absolute;left:1704;top:14283;width:8844;height:2" coordorigin="1704,14283" coordsize="8844,0" path="m1704,14283l10548,14283e" filled="f" stroked="t" strokeweight=".5pt" strokecolor="#231F2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2"/>
          <w:szCs w:val="32"/>
          <w:color w:val="58595B"/>
          <w:spacing w:val="-2"/>
          <w:b/>
          <w:bCs/>
        </w:rPr>
        <w:t>Int</w:t>
      </w:r>
      <w:r>
        <w:rPr>
          <w:rFonts w:ascii="Times New Roman" w:hAnsi="Times New Roman" w:cs="Times New Roman" w:eastAsia="Times New Roman"/>
          <w:sz w:val="32"/>
          <w:szCs w:val="32"/>
          <w:color w:val="58595B"/>
          <w:spacing w:val="-6"/>
          <w:b/>
          <w:bCs/>
        </w:rPr>
        <w:t>r</w:t>
      </w:r>
      <w:r>
        <w:rPr>
          <w:rFonts w:ascii="Times New Roman" w:hAnsi="Times New Roman" w:cs="Times New Roman" w:eastAsia="Times New Roman"/>
          <w:sz w:val="32"/>
          <w:szCs w:val="32"/>
          <w:color w:val="58595B"/>
          <w:spacing w:val="-2"/>
          <w:w w:val="105"/>
          <w:b/>
          <w:bCs/>
        </w:rPr>
        <w:t>oduction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64" w:right="-20"/>
        <w:jc w:val="left"/>
        <w:rPr>
          <w:rFonts w:ascii="Ideal Sans Medium" w:hAnsi="Ideal Sans Medium" w:cs="Ideal Sans Medium" w:eastAsia="Ideal Sans Medium"/>
          <w:sz w:val="23"/>
          <w:szCs w:val="23"/>
        </w:rPr>
      </w:pPr>
      <w:rPr/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A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1"/>
          <w:w w:val="100"/>
        </w:rPr>
        <w:t>ctivit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y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2"/>
          <w:w w:val="100"/>
        </w:rPr>
        <w:t> 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1</w:t>
      </w:r>
      <w:r>
        <w:rPr>
          <w:rFonts w:ascii="Ideal Sans Medium" w:hAnsi="Ideal Sans Medium" w:cs="Ideal Sans Medium" w:eastAsia="Ideal Sans Medium"/>
          <w:sz w:val="23"/>
          <w:szCs w:val="23"/>
          <w:color w:val="000000"/>
          <w:spacing w:val="0"/>
          <w:w w:val="100"/>
        </w:rPr>
      </w:r>
    </w:p>
    <w:p>
      <w:pPr>
        <w:spacing w:before="94" w:after="0" w:line="240" w:lineRule="auto"/>
        <w:ind w:left="76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What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learning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goals?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8"/>
          <w:w w:val="100"/>
        </w:rPr>
        <w:t>(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What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hope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get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om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ompleting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this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ourse?)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761.889954" w:type="dxa"/>
      </w:tblPr>
      <w:tblGrid/>
      <w:tr>
        <w:trPr>
          <w:trHeight w:val="454" w:hRule="exact"/>
        </w:trPr>
        <w:tc>
          <w:tcPr>
            <w:tcW w:w="8844" w:type="dxa"/>
            <w:tcBorders>
              <w:top w:val="single" w:sz="2" w:space="0" w:color="231F20"/>
              <w:bottom w:val="single" w:sz="2" w:space="0" w:color="231F20"/>
              <w:left w:val="nil" w:sz="6" w:space="0" w:color="auto"/>
              <w:right w:val="nil" w:sz="6" w:space="0" w:color="auto"/>
            </w:tcBorders>
            <w:shd w:val="clear" w:color="auto" w:fill="FFFFFF"/>
          </w:tcPr>
          <w:p>
            <w:pPr>
              <w:spacing w:before="7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57" w:right="-20"/>
              <w:jc w:val="left"/>
              <w:rPr>
                <w:rFonts w:ascii="Ideal Sans Semibold" w:hAnsi="Ideal Sans Semibold" w:cs="Ideal Sans Semibold" w:eastAsia="Ideal Sans Semibold"/>
                <w:sz w:val="19"/>
                <w:szCs w:val="19"/>
              </w:rPr>
            </w:pPr>
            <w:rPr/>
            <w:r>
              <w:rPr>
                <w:rFonts w:ascii="Ideal Sans Semibold" w:hAnsi="Ideal Sans Semibold" w:cs="Ideal Sans Semibold" w:eastAsia="Ideal Sans Semibold"/>
                <w:sz w:val="19"/>
                <w:szCs w:val="19"/>
                <w:color w:val="414042"/>
                <w:spacing w:val="1"/>
                <w:w w:val="100"/>
              </w:rPr>
              <w:t>Goa</w:t>
            </w:r>
            <w:r>
              <w:rPr>
                <w:rFonts w:ascii="Ideal Sans Semibold" w:hAnsi="Ideal Sans Semibold" w:cs="Ideal Sans Semibold" w:eastAsia="Ideal Sans Semibold"/>
                <w:sz w:val="19"/>
                <w:szCs w:val="19"/>
                <w:color w:val="414042"/>
                <w:spacing w:val="0"/>
                <w:w w:val="100"/>
              </w:rPr>
              <w:t>l</w:t>
            </w:r>
            <w:r>
              <w:rPr>
                <w:rFonts w:ascii="Ideal Sans Semibold" w:hAnsi="Ideal Sans Semibold" w:cs="Ideal Sans Semibold" w:eastAsia="Ideal Sans Semibold"/>
                <w:sz w:val="19"/>
                <w:szCs w:val="19"/>
                <w:color w:val="414042"/>
                <w:spacing w:val="2"/>
                <w:w w:val="100"/>
              </w:rPr>
              <w:t> </w:t>
            </w:r>
            <w:r>
              <w:rPr>
                <w:rFonts w:ascii="Ideal Sans Semibold" w:hAnsi="Ideal Sans Semibold" w:cs="Ideal Sans Semibold" w:eastAsia="Ideal Sans Semibold"/>
                <w:sz w:val="19"/>
                <w:szCs w:val="19"/>
                <w:color w:val="414042"/>
                <w:spacing w:val="0"/>
                <w:w w:val="100"/>
              </w:rPr>
              <w:t>1</w:t>
            </w:r>
            <w:r>
              <w:rPr>
                <w:rFonts w:ascii="Ideal Sans Semibold" w:hAnsi="Ideal Sans Semibold" w:cs="Ideal Sans Semibold" w:eastAsia="Ideal Sans Semibold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454" w:hRule="exact"/>
        </w:trPr>
        <w:tc>
          <w:tcPr>
            <w:tcW w:w="8844" w:type="dxa"/>
            <w:tcBorders>
              <w:top w:val="single" w:sz="2" w:space="0" w:color="231F20"/>
              <w:bottom w:val="single" w:sz="2" w:space="0" w:color="231F20"/>
              <w:left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  <w:rPr/>
          </w:p>
        </w:tc>
      </w:tr>
      <w:tr>
        <w:trPr>
          <w:trHeight w:val="454" w:hRule="exact"/>
        </w:trPr>
        <w:tc>
          <w:tcPr>
            <w:tcW w:w="8844" w:type="dxa"/>
            <w:tcBorders>
              <w:top w:val="single" w:sz="2" w:space="0" w:color="231F20"/>
              <w:bottom w:val="single" w:sz="2" w:space="0" w:color="231F20"/>
              <w:left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  <w:rPr/>
          </w:p>
        </w:tc>
      </w:tr>
      <w:tr>
        <w:trPr>
          <w:trHeight w:val="454" w:hRule="exact"/>
        </w:trPr>
        <w:tc>
          <w:tcPr>
            <w:tcW w:w="8844" w:type="dxa"/>
            <w:tcBorders>
              <w:top w:val="single" w:sz="2" w:space="0" w:color="231F20"/>
              <w:bottom w:val="single" w:sz="2" w:space="0" w:color="231F20"/>
              <w:left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  <w:rPr/>
          </w:p>
        </w:tc>
      </w:tr>
      <w:tr>
        <w:trPr>
          <w:trHeight w:val="454" w:hRule="exact"/>
        </w:trPr>
        <w:tc>
          <w:tcPr>
            <w:tcW w:w="8844" w:type="dxa"/>
            <w:tcBorders>
              <w:top w:val="single" w:sz="2" w:space="0" w:color="231F20"/>
              <w:bottom w:val="single" w:sz="2" w:space="0" w:color="231F20"/>
              <w:left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  <w:rPr/>
          </w:p>
        </w:tc>
      </w:tr>
      <w:tr>
        <w:trPr>
          <w:trHeight w:val="454" w:hRule="exact"/>
        </w:trPr>
        <w:tc>
          <w:tcPr>
            <w:tcW w:w="8844" w:type="dxa"/>
            <w:tcBorders>
              <w:top w:val="single" w:sz="2" w:space="0" w:color="231F20"/>
              <w:bottom w:val="single" w:sz="2" w:space="0" w:color="231F20"/>
              <w:left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  <w:rPr/>
          </w:p>
        </w:tc>
      </w:tr>
      <w:tr>
        <w:trPr>
          <w:trHeight w:val="454" w:hRule="exact"/>
        </w:trPr>
        <w:tc>
          <w:tcPr>
            <w:tcW w:w="8844" w:type="dxa"/>
            <w:tcBorders>
              <w:top w:val="single" w:sz="2" w:space="0" w:color="231F20"/>
              <w:bottom w:val="single" w:sz="2" w:space="0" w:color="231F20"/>
              <w:left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  <w:rPr/>
          </w:p>
        </w:tc>
      </w:tr>
    </w:tbl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761.889954" w:type="dxa"/>
      </w:tblPr>
      <w:tblGrid/>
      <w:tr>
        <w:trPr>
          <w:trHeight w:val="454" w:hRule="exact"/>
        </w:trPr>
        <w:tc>
          <w:tcPr>
            <w:tcW w:w="8844" w:type="dxa"/>
            <w:tcBorders>
              <w:top w:val="single" w:sz="2" w:space="0" w:color="231F20"/>
              <w:bottom w:val="single" w:sz="2" w:space="0" w:color="231F20"/>
              <w:left w:val="nil" w:sz="6" w:space="0" w:color="auto"/>
              <w:right w:val="nil" w:sz="6" w:space="0" w:color="auto"/>
            </w:tcBorders>
            <w:shd w:val="clear" w:color="auto" w:fill="FFFFFF"/>
          </w:tcPr>
          <w:p>
            <w:pPr>
              <w:spacing w:before="7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57" w:right="-20"/>
              <w:jc w:val="left"/>
              <w:rPr>
                <w:rFonts w:ascii="Ideal Sans Semibold" w:hAnsi="Ideal Sans Semibold" w:cs="Ideal Sans Semibold" w:eastAsia="Ideal Sans Semibold"/>
                <w:sz w:val="19"/>
                <w:szCs w:val="19"/>
              </w:rPr>
            </w:pPr>
            <w:rPr/>
            <w:r>
              <w:rPr>
                <w:rFonts w:ascii="Ideal Sans Semibold" w:hAnsi="Ideal Sans Semibold" w:cs="Ideal Sans Semibold" w:eastAsia="Ideal Sans Semibold"/>
                <w:sz w:val="19"/>
                <w:szCs w:val="19"/>
                <w:color w:val="414042"/>
                <w:spacing w:val="1"/>
                <w:w w:val="100"/>
              </w:rPr>
              <w:t>Goa</w:t>
            </w:r>
            <w:r>
              <w:rPr>
                <w:rFonts w:ascii="Ideal Sans Semibold" w:hAnsi="Ideal Sans Semibold" w:cs="Ideal Sans Semibold" w:eastAsia="Ideal Sans Semibold"/>
                <w:sz w:val="19"/>
                <w:szCs w:val="19"/>
                <w:color w:val="414042"/>
                <w:spacing w:val="0"/>
                <w:w w:val="100"/>
              </w:rPr>
              <w:t>l</w:t>
            </w:r>
            <w:r>
              <w:rPr>
                <w:rFonts w:ascii="Ideal Sans Semibold" w:hAnsi="Ideal Sans Semibold" w:cs="Ideal Sans Semibold" w:eastAsia="Ideal Sans Semibold"/>
                <w:sz w:val="19"/>
                <w:szCs w:val="19"/>
                <w:color w:val="414042"/>
                <w:spacing w:val="2"/>
                <w:w w:val="100"/>
              </w:rPr>
              <w:t> </w:t>
            </w:r>
            <w:r>
              <w:rPr>
                <w:rFonts w:ascii="Ideal Sans Semibold" w:hAnsi="Ideal Sans Semibold" w:cs="Ideal Sans Semibold" w:eastAsia="Ideal Sans Semibold"/>
                <w:sz w:val="19"/>
                <w:szCs w:val="19"/>
                <w:color w:val="414042"/>
                <w:spacing w:val="0"/>
                <w:w w:val="100"/>
              </w:rPr>
              <w:t>2</w:t>
            </w:r>
            <w:r>
              <w:rPr>
                <w:rFonts w:ascii="Ideal Sans Semibold" w:hAnsi="Ideal Sans Semibold" w:cs="Ideal Sans Semibold" w:eastAsia="Ideal Sans Semibold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454" w:hRule="exact"/>
        </w:trPr>
        <w:tc>
          <w:tcPr>
            <w:tcW w:w="8844" w:type="dxa"/>
            <w:tcBorders>
              <w:top w:val="single" w:sz="2" w:space="0" w:color="231F20"/>
              <w:bottom w:val="single" w:sz="2" w:space="0" w:color="231F20"/>
              <w:left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  <w:rPr/>
          </w:p>
        </w:tc>
      </w:tr>
      <w:tr>
        <w:trPr>
          <w:trHeight w:val="454" w:hRule="exact"/>
        </w:trPr>
        <w:tc>
          <w:tcPr>
            <w:tcW w:w="8844" w:type="dxa"/>
            <w:tcBorders>
              <w:top w:val="single" w:sz="2" w:space="0" w:color="231F20"/>
              <w:bottom w:val="single" w:sz="2" w:space="0" w:color="231F20"/>
              <w:left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  <w:rPr/>
          </w:p>
        </w:tc>
      </w:tr>
      <w:tr>
        <w:trPr>
          <w:trHeight w:val="454" w:hRule="exact"/>
        </w:trPr>
        <w:tc>
          <w:tcPr>
            <w:tcW w:w="8844" w:type="dxa"/>
            <w:tcBorders>
              <w:top w:val="single" w:sz="2" w:space="0" w:color="231F20"/>
              <w:bottom w:val="single" w:sz="2" w:space="0" w:color="231F20"/>
              <w:left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  <w:rPr/>
          </w:p>
        </w:tc>
      </w:tr>
      <w:tr>
        <w:trPr>
          <w:trHeight w:val="454" w:hRule="exact"/>
        </w:trPr>
        <w:tc>
          <w:tcPr>
            <w:tcW w:w="8844" w:type="dxa"/>
            <w:tcBorders>
              <w:top w:val="single" w:sz="2" w:space="0" w:color="231F20"/>
              <w:bottom w:val="single" w:sz="2" w:space="0" w:color="231F20"/>
              <w:left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  <w:rPr/>
          </w:p>
        </w:tc>
      </w:tr>
      <w:tr>
        <w:trPr>
          <w:trHeight w:val="454" w:hRule="exact"/>
        </w:trPr>
        <w:tc>
          <w:tcPr>
            <w:tcW w:w="8844" w:type="dxa"/>
            <w:tcBorders>
              <w:top w:val="single" w:sz="2" w:space="0" w:color="231F20"/>
              <w:bottom w:val="single" w:sz="2" w:space="0" w:color="231F20"/>
              <w:left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  <w:rPr/>
          </w:p>
        </w:tc>
      </w:tr>
      <w:tr>
        <w:trPr>
          <w:trHeight w:val="454" w:hRule="exact"/>
        </w:trPr>
        <w:tc>
          <w:tcPr>
            <w:tcW w:w="8844" w:type="dxa"/>
            <w:tcBorders>
              <w:top w:val="single" w:sz="2" w:space="0" w:color="231F20"/>
              <w:bottom w:val="single" w:sz="2" w:space="0" w:color="231F20"/>
              <w:left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  <w:rPr/>
          </w:p>
        </w:tc>
      </w:tr>
    </w:tbl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761.889954" w:type="dxa"/>
      </w:tblPr>
      <w:tblGrid/>
      <w:tr>
        <w:trPr>
          <w:trHeight w:val="454" w:hRule="exact"/>
        </w:trPr>
        <w:tc>
          <w:tcPr>
            <w:tcW w:w="8844" w:type="dxa"/>
            <w:tcBorders>
              <w:top w:val="single" w:sz="2" w:space="0" w:color="231F20"/>
              <w:bottom w:val="single" w:sz="2" w:space="0" w:color="231F20"/>
              <w:left w:val="nil" w:sz="6" w:space="0" w:color="auto"/>
              <w:right w:val="nil" w:sz="6" w:space="0" w:color="auto"/>
            </w:tcBorders>
            <w:shd w:val="clear" w:color="auto" w:fill="FFFFFF"/>
          </w:tcPr>
          <w:p>
            <w:pPr>
              <w:spacing w:before="7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57" w:right="-20"/>
              <w:jc w:val="left"/>
              <w:rPr>
                <w:rFonts w:ascii="Ideal Sans Semibold" w:hAnsi="Ideal Sans Semibold" w:cs="Ideal Sans Semibold" w:eastAsia="Ideal Sans Semibold"/>
                <w:sz w:val="19"/>
                <w:szCs w:val="19"/>
              </w:rPr>
            </w:pPr>
            <w:rPr/>
            <w:r>
              <w:rPr>
                <w:rFonts w:ascii="Ideal Sans Semibold" w:hAnsi="Ideal Sans Semibold" w:cs="Ideal Sans Semibold" w:eastAsia="Ideal Sans Semibold"/>
                <w:sz w:val="19"/>
                <w:szCs w:val="19"/>
                <w:color w:val="414042"/>
                <w:spacing w:val="1"/>
                <w:w w:val="100"/>
              </w:rPr>
              <w:t>Goa</w:t>
            </w:r>
            <w:r>
              <w:rPr>
                <w:rFonts w:ascii="Ideal Sans Semibold" w:hAnsi="Ideal Sans Semibold" w:cs="Ideal Sans Semibold" w:eastAsia="Ideal Sans Semibold"/>
                <w:sz w:val="19"/>
                <w:szCs w:val="19"/>
                <w:color w:val="414042"/>
                <w:spacing w:val="0"/>
                <w:w w:val="100"/>
              </w:rPr>
              <w:t>l</w:t>
            </w:r>
            <w:r>
              <w:rPr>
                <w:rFonts w:ascii="Ideal Sans Semibold" w:hAnsi="Ideal Sans Semibold" w:cs="Ideal Sans Semibold" w:eastAsia="Ideal Sans Semibold"/>
                <w:sz w:val="19"/>
                <w:szCs w:val="19"/>
                <w:color w:val="414042"/>
                <w:spacing w:val="2"/>
                <w:w w:val="100"/>
              </w:rPr>
              <w:t> </w:t>
            </w:r>
            <w:r>
              <w:rPr>
                <w:rFonts w:ascii="Ideal Sans Semibold" w:hAnsi="Ideal Sans Semibold" w:cs="Ideal Sans Semibold" w:eastAsia="Ideal Sans Semibold"/>
                <w:sz w:val="19"/>
                <w:szCs w:val="19"/>
                <w:color w:val="414042"/>
                <w:spacing w:val="0"/>
                <w:w w:val="100"/>
              </w:rPr>
              <w:t>3</w:t>
            </w:r>
            <w:r>
              <w:rPr>
                <w:rFonts w:ascii="Ideal Sans Semibold" w:hAnsi="Ideal Sans Semibold" w:cs="Ideal Sans Semibold" w:eastAsia="Ideal Sans Semibold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454" w:hRule="exact"/>
        </w:trPr>
        <w:tc>
          <w:tcPr>
            <w:tcW w:w="8844" w:type="dxa"/>
            <w:tcBorders>
              <w:top w:val="single" w:sz="2" w:space="0" w:color="231F20"/>
              <w:bottom w:val="single" w:sz="2" w:space="0" w:color="231F20"/>
              <w:left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  <w:rPr/>
          </w:p>
        </w:tc>
      </w:tr>
      <w:tr>
        <w:trPr>
          <w:trHeight w:val="454" w:hRule="exact"/>
        </w:trPr>
        <w:tc>
          <w:tcPr>
            <w:tcW w:w="8844" w:type="dxa"/>
            <w:tcBorders>
              <w:top w:val="single" w:sz="2" w:space="0" w:color="231F20"/>
              <w:bottom w:val="single" w:sz="2" w:space="0" w:color="231F20"/>
              <w:left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  <w:rPr/>
          </w:p>
        </w:tc>
      </w:tr>
      <w:tr>
        <w:trPr>
          <w:trHeight w:val="454" w:hRule="exact"/>
        </w:trPr>
        <w:tc>
          <w:tcPr>
            <w:tcW w:w="8844" w:type="dxa"/>
            <w:tcBorders>
              <w:top w:val="single" w:sz="2" w:space="0" w:color="231F20"/>
              <w:bottom w:val="single" w:sz="2" w:space="0" w:color="231F20"/>
              <w:left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  <w:rPr/>
          </w:p>
        </w:tc>
      </w:tr>
      <w:tr>
        <w:trPr>
          <w:trHeight w:val="454" w:hRule="exact"/>
        </w:trPr>
        <w:tc>
          <w:tcPr>
            <w:tcW w:w="8844" w:type="dxa"/>
            <w:tcBorders>
              <w:top w:val="single" w:sz="2" w:space="0" w:color="231F20"/>
              <w:bottom w:val="single" w:sz="2" w:space="0" w:color="231F20"/>
              <w:left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  <w:rPr/>
          </w:p>
        </w:tc>
      </w:tr>
      <w:tr>
        <w:trPr>
          <w:trHeight w:val="454" w:hRule="exact"/>
        </w:trPr>
        <w:tc>
          <w:tcPr>
            <w:tcW w:w="8844" w:type="dxa"/>
            <w:tcBorders>
              <w:top w:val="single" w:sz="2" w:space="0" w:color="231F20"/>
              <w:bottom w:val="single" w:sz="2" w:space="0" w:color="231F20"/>
              <w:left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  <w:rPr/>
          </w:p>
        </w:tc>
      </w:tr>
      <w:tr>
        <w:trPr>
          <w:trHeight w:val="454" w:hRule="exact"/>
        </w:trPr>
        <w:tc>
          <w:tcPr>
            <w:tcW w:w="8844" w:type="dxa"/>
            <w:tcBorders>
              <w:top w:val="single" w:sz="2" w:space="0" w:color="231F20"/>
              <w:bottom w:val="single" w:sz="2" w:space="0" w:color="231F20"/>
              <w:left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  <w:rPr/>
          </w:p>
        </w:tc>
      </w:tr>
    </w:tbl>
    <w:p>
      <w:pPr>
        <w:spacing w:after="0"/>
        <w:sectPr>
          <w:pgNumType w:start="4"/>
          <w:pgMar w:header="0" w:footer="0" w:top="1780" w:bottom="1120" w:left="940" w:right="1240"/>
          <w:headerReference w:type="even" r:id="rId29"/>
          <w:footerReference w:type="even" r:id="rId30"/>
          <w:pgSz w:w="11920" w:h="16860"/>
        </w:sectPr>
      </w:pPr>
      <w:rPr/>
    </w:p>
    <w:p>
      <w:pPr>
        <w:spacing w:before="73" w:after="0" w:line="228" w:lineRule="exact"/>
        <w:ind w:left="684" w:right="-20"/>
        <w:jc w:val="left"/>
        <w:rPr>
          <w:rFonts w:ascii="Ideal Sans Book" w:hAnsi="Ideal Sans Book" w:cs="Ideal Sans Book" w:eastAsia="Ideal Sans Book"/>
          <w:sz w:val="18"/>
          <w:szCs w:val="18"/>
        </w:rPr>
      </w:pPr>
      <w:rPr/>
      <w:r>
        <w:rPr/>
        <w:pict>
          <v:group style="position:absolute;margin-left:521.047119pt;margin-top:776.164551pt;width:35.432pt;height:35.433pt;mso-position-horizontal-relative:page;mso-position-vertical-relative:page;z-index:-3070" coordorigin="10421,15523" coordsize="709,709">
            <v:shape style="position:absolute;left:10421;top:15523;width:709;height:709" coordorigin="10421,15523" coordsize="709,709" path="m10775,15523l10690,15534,10612,15563,10545,15609,10489,15668,10449,15740,10426,15820,10421,15878,10422,15907,10439,15990,10474,16064,10525,16128,10589,16179,10663,16214,10746,16231,10775,16232,10804,16231,10887,16214,10962,16179,11026,16128,11077,16064,11112,15990,11128,15907,11130,15878,11128,15849,11112,15766,11077,15691,11026,15627,10962,15576,10887,15541,10804,15524,10775,15523e" filled="t" fillcolor="#010202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.090249pt;margin-top:0pt;width:.1pt;height:842.003769pt;mso-position-horizontal-relative:page;mso-position-vertical-relative:page;z-index:-3069" coordorigin="2,0" coordsize="2,16840">
            <v:shape style="position:absolute;left:2;top:0;width:2;height:16840" coordorigin="2,0" coordsize="0,16840" path="m2,0l2,16840e" filled="f" stroked="t" strokeweight=".280498pt" strokecolor="#E6E7E8">
              <v:path arrowok="t"/>
            </v:shape>
          </v:group>
          <w10:wrap type="none"/>
        </w:pict>
      </w:r>
      <w:r>
        <w:rPr/>
        <w:pict>
          <v:group style="position:absolute;margin-left:91.261902pt;margin-top:24.924372pt;width:406.3159pt;height:3pt;mso-position-horizontal-relative:page;mso-position-vertical-relative:paragraph;z-index:-3068" coordorigin="1825,498" coordsize="8126,60">
            <v:group style="position:absolute;left:1855;top:528;width:8036;height:2" coordorigin="1855,528" coordsize="8036,2">
              <v:shape style="position:absolute;left:1855;top:528;width:8036;height:2" coordorigin="1855,528" coordsize="8036,0" path="m1855,528l9891,528e" filled="f" stroked="t" strokeweight="3pt" strokecolor="#808285">
                <v:path arrowok="t"/>
                <v:stroke dashstyle="dash"/>
              </v:shape>
            </v:group>
            <v:group style="position:absolute;left:9952;top:498;width:2;height:60" coordorigin="9952,498" coordsize="2,60">
              <v:shape style="position:absolute;left:9952;top:498;width:2;height:60" coordorigin="9952,498" coordsize="0,60" path="m9952,498l9952,558e" filled="f" stroked="t" strokeweight="0pt" strokecolor="#80828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6.719795pt;margin-top:86.515472pt;width:.1pt;height:3pt;mso-position-horizontal-relative:page;mso-position-vertical-relative:page;z-index:-3067" coordorigin="1734,1730" coordsize="2,60">
            <v:shape style="position:absolute;left:1734;top:1730;width:2;height:60" coordorigin="1734,1730" coordsize="0,60" path="m1734,1730l1734,1790e" filled="f" stroked="t" strokeweight="0pt" strokecolor="#808285">
              <v:path arrowok="t"/>
            </v:shape>
          </v:group>
          <w10:wrap type="none"/>
        </w:pict>
      </w:r>
      <w:r>
        <w:rPr>
          <w:rFonts w:ascii="Ideal Sans Medium" w:hAnsi="Ideal Sans Medium" w:cs="Ideal Sans Medium" w:eastAsia="Ideal Sans Medium"/>
          <w:sz w:val="18"/>
          <w:szCs w:val="18"/>
          <w:color w:val="808285"/>
          <w:spacing w:val="10"/>
          <w:w w:val="111"/>
          <w:position w:val="1"/>
        </w:rPr>
        <w:t>learner</w:t>
      </w:r>
      <w:r>
        <w:rPr>
          <w:rFonts w:ascii="Ideal Sans Medium" w:hAnsi="Ideal Sans Medium" w:cs="Ideal Sans Medium" w:eastAsia="Ideal Sans Medium"/>
          <w:sz w:val="18"/>
          <w:szCs w:val="18"/>
          <w:color w:val="808285"/>
          <w:spacing w:val="9"/>
          <w:w w:val="111"/>
          <w:position w:val="1"/>
        </w:rPr>
        <w:t>’</w:t>
      </w:r>
      <w:r>
        <w:rPr>
          <w:rFonts w:ascii="Ideal Sans Medium" w:hAnsi="Ideal Sans Medium" w:cs="Ideal Sans Medium" w:eastAsia="Ideal Sans Medium"/>
          <w:sz w:val="18"/>
          <w:szCs w:val="18"/>
          <w:color w:val="808285"/>
          <w:spacing w:val="0"/>
          <w:w w:val="111"/>
          <w:position w:val="1"/>
        </w:rPr>
        <w:t>s</w:t>
      </w:r>
      <w:r>
        <w:rPr>
          <w:rFonts w:ascii="Ideal Sans Medium" w:hAnsi="Ideal Sans Medium" w:cs="Ideal Sans Medium" w:eastAsia="Ideal Sans Medium"/>
          <w:sz w:val="18"/>
          <w:szCs w:val="18"/>
          <w:color w:val="808285"/>
          <w:spacing w:val="15"/>
          <w:w w:val="111"/>
          <w:position w:val="1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808285"/>
          <w:spacing w:val="7"/>
          <w:w w:val="79"/>
          <w:position w:val="1"/>
        </w:rPr>
        <w:t>GUID</w:t>
      </w:r>
      <w:r>
        <w:rPr>
          <w:rFonts w:ascii="Ideal Sans Medium" w:hAnsi="Ideal Sans Medium" w:cs="Ideal Sans Medium" w:eastAsia="Ideal Sans Medium"/>
          <w:sz w:val="18"/>
          <w:szCs w:val="18"/>
          <w:color w:val="808285"/>
          <w:spacing w:val="0"/>
          <w:w w:val="79"/>
          <w:position w:val="1"/>
        </w:rPr>
        <w:t>E</w:t>
      </w:r>
      <w:r>
        <w:rPr>
          <w:rFonts w:ascii="Ideal Sans Medium" w:hAnsi="Ideal Sans Medium" w:cs="Ideal Sans Medium" w:eastAsia="Ideal Sans Medium"/>
          <w:sz w:val="18"/>
          <w:szCs w:val="18"/>
          <w:color w:val="808285"/>
          <w:spacing w:val="28"/>
          <w:w w:val="79"/>
          <w:position w:val="1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808285"/>
          <w:spacing w:val="0"/>
          <w:w w:val="100"/>
          <w:position w:val="-1"/>
        </w:rPr>
        <w:t>•</w:t>
      </w:r>
      <w:r>
        <w:rPr>
          <w:rFonts w:ascii="Ideal Sans Medium" w:hAnsi="Ideal Sans Medium" w:cs="Ideal Sans Medium" w:eastAsia="Ideal Sans Medium"/>
          <w:sz w:val="18"/>
          <w:szCs w:val="18"/>
          <w:color w:val="808285"/>
          <w:spacing w:val="19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9"/>
          <w:w w:val="100"/>
          <w:position w:val="1"/>
        </w:rPr>
        <w:t>Brea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7"/>
          <w:w w:val="100"/>
          <w:position w:val="1"/>
        </w:rPr>
        <w:t>s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0"/>
          <w:w w:val="141"/>
          <w:position w:val="1"/>
        </w:rPr>
        <w:t>t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18"/>
          <w:w w:val="100"/>
          <w:position w:val="1"/>
        </w:rPr>
        <w:t> 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9"/>
          <w:w w:val="100"/>
          <w:position w:val="1"/>
        </w:rPr>
        <w:t>cancer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0"/>
          <w:w w:val="100"/>
          <w:position w:val="1"/>
        </w:rPr>
        <w:t>: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0"/>
          <w:w w:val="100"/>
          <w:position w:val="1"/>
        </w:rPr>
        <w:t> 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23"/>
          <w:w w:val="100"/>
          <w:position w:val="1"/>
        </w:rPr>
        <w:t> 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9"/>
          <w:w w:val="100"/>
          <w:position w:val="1"/>
        </w:rPr>
        <w:t>th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0"/>
          <w:w w:val="100"/>
          <w:position w:val="1"/>
        </w:rPr>
        <w:t>e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38"/>
          <w:w w:val="100"/>
          <w:position w:val="1"/>
        </w:rPr>
        <w:t> 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3"/>
          <w:w w:val="124"/>
          <w:position w:val="1"/>
        </w:rPr>
        <w:t>f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7"/>
          <w:w w:val="112"/>
          <w:position w:val="1"/>
        </w:rPr>
        <w:t>a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9"/>
          <w:w w:val="114"/>
          <w:position w:val="1"/>
        </w:rPr>
        <w:t>cts</w:t>
      </w:r>
      <w:r>
        <w:rPr>
          <w:rFonts w:ascii="Ideal Sans Book" w:hAnsi="Ideal Sans Book" w:cs="Ideal Sans Book" w:eastAsia="Ideal Sans Book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auto"/>
        <w:ind w:left="117" w:right="-20"/>
        <w:jc w:val="left"/>
        <w:tabs>
          <w:tab w:pos="680" w:val="left"/>
        </w:tabs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Archer Medium" w:hAnsi="Archer Medium" w:cs="Archer Medium" w:eastAsia="Archer Medium"/>
          <w:sz w:val="28"/>
          <w:szCs w:val="28"/>
          <w:color w:val="231F20"/>
          <w:spacing w:val="-1"/>
          <w:w w:val="100"/>
        </w:rPr>
        <w:t>1.</w:t>
      </w:r>
      <w:r>
        <w:rPr>
          <w:rFonts w:ascii="Archer Medium" w:hAnsi="Archer Medium" w:cs="Archer Medium" w:eastAsia="Archer Medium"/>
          <w:sz w:val="28"/>
          <w:szCs w:val="28"/>
          <w:color w:val="231F20"/>
          <w:spacing w:val="59"/>
          <w:w w:val="100"/>
        </w:rPr>
        <w:t> </w:t>
      </w:r>
      <w:r>
        <w:rPr>
          <w:rFonts w:ascii="Archer Medium" w:hAnsi="Archer Medium" w:cs="Archer Medium" w:eastAsia="Archer Medium"/>
          <w:sz w:val="28"/>
          <w:szCs w:val="28"/>
          <w:color w:val="231F20"/>
          <w:spacing w:val="0"/>
          <w:w w:val="100"/>
        </w:rPr>
        <w:tab/>
      </w:r>
      <w:r>
        <w:rPr>
          <w:rFonts w:ascii="Archer Medium" w:hAnsi="Archer Medium" w:cs="Archer Medium" w:eastAsia="Archer Medium"/>
          <w:sz w:val="28"/>
          <w:szCs w:val="28"/>
          <w:color w:val="231F20"/>
          <w:spacing w:val="0"/>
          <w:w w:val="100"/>
        </w:rPr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6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5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2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2"/>
          <w:b/>
          <w:bCs/>
        </w:rPr>
        <w:t>f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102"/>
          <w:b/>
          <w:bCs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13"/>
          <w:b/>
          <w:bCs/>
        </w:rPr>
        <w:t>cts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84" w:right="-20"/>
        <w:jc w:val="left"/>
        <w:rPr>
          <w:rFonts w:ascii="Ideal Sans Medium" w:hAnsi="Ideal Sans Medium" w:cs="Ideal Sans Medium" w:eastAsia="Ideal Sans Medium"/>
          <w:sz w:val="23"/>
          <w:szCs w:val="23"/>
        </w:rPr>
      </w:pPr>
      <w:rPr/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A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1"/>
          <w:w w:val="100"/>
        </w:rPr>
        <w:t>ctivit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y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2"/>
          <w:w w:val="100"/>
        </w:rPr>
        <w:t> 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2</w:t>
      </w:r>
      <w:r>
        <w:rPr>
          <w:rFonts w:ascii="Ideal Sans Medium" w:hAnsi="Ideal Sans Medium" w:cs="Ideal Sans Medium" w:eastAsia="Ideal Sans Medium"/>
          <w:sz w:val="23"/>
          <w:szCs w:val="23"/>
          <w:color w:val="000000"/>
          <w:spacing w:val="0"/>
          <w:w w:val="100"/>
        </w:rPr>
      </w:r>
    </w:p>
    <w:p>
      <w:pPr>
        <w:spacing w:before="94" w:after="0" w:line="266" w:lineRule="auto"/>
        <w:ind w:left="684" w:right="1017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la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discu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natu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0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,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using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that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think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,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hea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,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kn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sociate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with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7"/>
          <w:w w:val="100"/>
        </w:rPr>
        <w:t>‘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6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6"/>
          <w:w w:val="100"/>
        </w:rPr>
        <w:t>’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.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66" w:lineRule="auto"/>
        <w:ind w:left="684" w:right="944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During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this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  <w:i/>
        </w:rPr>
        <w:t>x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ercise,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some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m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yths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m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ome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up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–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tr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at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ther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people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with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respect,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whil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  <w:i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dispelling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m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yth.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Get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some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  <w:i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m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yths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out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there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wri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them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up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on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boa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  <w:i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or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participan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look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at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eflect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4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upon.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Are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there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ther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thin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  <w:i/>
        </w:rPr>
        <w:t>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4"/>
          <w:w w:val="100"/>
          <w:i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ou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4"/>
          <w:w w:val="100"/>
          <w:i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  <w:i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ommuni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members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or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doc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ors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that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4"/>
          <w:w w:val="100"/>
          <w:i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ou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5"/>
          <w:w w:val="100"/>
          <w:i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ant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clarify?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684" w:right="-20"/>
        <w:jc w:val="left"/>
        <w:rPr>
          <w:rFonts w:ascii="Ideal Sans Book" w:hAnsi="Ideal Sans Book" w:cs="Ideal Sans Book" w:eastAsia="Ideal Sans Book"/>
          <w:sz w:val="21"/>
          <w:szCs w:val="21"/>
        </w:rPr>
      </w:pPr>
      <w:rPr/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8"/>
          <w:w w:val="100"/>
        </w:rPr>
        <w:t>W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rite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d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wn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top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fi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k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y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points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discu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s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sed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about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natu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o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f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can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er:</w:t>
      </w:r>
      <w:r>
        <w:rPr>
          <w:rFonts w:ascii="Ideal Sans Book" w:hAnsi="Ideal Sans Book" w:cs="Ideal Sans Book" w:eastAsia="Ideal Sans Book"/>
          <w:sz w:val="21"/>
          <w:szCs w:val="21"/>
          <w:color w:val="000000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20" w:lineRule="exact"/>
        <w:ind w:left="684" w:right="-20"/>
        <w:jc w:val="left"/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/>
        <w:pict>
          <v:group style="position:absolute;margin-left:85.219795pt;margin-top:15.622875pt;width:442.205pt;height:.1pt;mso-position-horizontal-relative:page;mso-position-vertical-relative:paragraph;z-index:-3066" coordorigin="1704,312" coordsize="8844,2">
            <v:shape style="position:absolute;left:1704;top:312;width:8844;height:2" coordorigin="1704,312" coordsize="8844,0" path="m1704,312l10548,312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  <w:position w:val="-1"/>
        </w:rPr>
        <w:t>1.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0" w:after="0" w:line="220" w:lineRule="exact"/>
        <w:ind w:left="684" w:right="-20"/>
        <w:jc w:val="left"/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/>
        <w:pict>
          <v:group style="position:absolute;margin-left:85.219795pt;margin-top:-14.678318pt;width:442.205pt;height:.1pt;mso-position-horizontal-relative:page;mso-position-vertical-relative:paragraph;z-index:-3065" coordorigin="1704,-294" coordsize="8844,2">
            <v:shape style="position:absolute;left:1704;top:-294;width:8844;height:2" coordorigin="1704,-294" coordsize="8844,0" path="m1704,-294l10548,-294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17.122881pt;width:442.205pt;height:.1pt;mso-position-horizontal-relative:page;mso-position-vertical-relative:paragraph;z-index:-3064" coordorigin="1704,342" coordsize="8844,2">
            <v:shape style="position:absolute;left:1704;top:342;width:8844;height:2" coordorigin="1704,342" coordsize="8844,0" path="m1704,342l10548,342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  <w:position w:val="-1"/>
        </w:rPr>
        <w:t>2.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0" w:after="0" w:line="220" w:lineRule="exact"/>
        <w:ind w:left="684" w:right="-20"/>
        <w:jc w:val="left"/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/>
        <w:pict>
          <v:group style="position:absolute;margin-left:85.219795pt;margin-top:-14.678289pt;width:442.205pt;height:.1pt;mso-position-horizontal-relative:page;mso-position-vertical-relative:paragraph;z-index:-3063" coordorigin="1704,-294" coordsize="8844,2">
            <v:shape style="position:absolute;left:1704;top:-294;width:8844;height:2" coordorigin="1704,-294" coordsize="8844,0" path="m1704,-294l10548,-294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17.12291pt;width:442.205pt;height:.1pt;mso-position-horizontal-relative:page;mso-position-vertical-relative:paragraph;z-index:-3062" coordorigin="1704,342" coordsize="8844,2">
            <v:shape style="position:absolute;left:1704;top:342;width:8844;height:2" coordorigin="1704,342" coordsize="8844,0" path="m1704,342l10548,342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  <w:position w:val="-1"/>
        </w:rPr>
        <w:t>3.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0" w:after="0" w:line="220" w:lineRule="exact"/>
        <w:ind w:left="684" w:right="-20"/>
        <w:jc w:val="left"/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/>
        <w:pict>
          <v:group style="position:absolute;margin-left:85.219795pt;margin-top:-14.678192pt;width:442.205pt;height:.1pt;mso-position-horizontal-relative:page;mso-position-vertical-relative:paragraph;z-index:-3061" coordorigin="1704,-294" coordsize="8844,2">
            <v:shape style="position:absolute;left:1704;top:-294;width:8844;height:2" coordorigin="1704,-294" coordsize="8844,0" path="m1704,-294l10548,-294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17.123009pt;width:442.205pt;height:.1pt;mso-position-horizontal-relative:page;mso-position-vertical-relative:paragraph;z-index:-3060" coordorigin="1704,342" coordsize="8844,2">
            <v:shape style="position:absolute;left:1704;top:342;width:8844;height:2" coordorigin="1704,342" coordsize="8844,0" path="m1704,342l10548,342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  <w:position w:val="-1"/>
        </w:rPr>
        <w:t>4.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0" w:after="0" w:line="220" w:lineRule="exact"/>
        <w:ind w:left="684" w:right="-20"/>
        <w:jc w:val="left"/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/>
        <w:pict>
          <v:group style="position:absolute;margin-left:85.219795pt;margin-top:-14.678286pt;width:442.205pt;height:.1pt;mso-position-horizontal-relative:page;mso-position-vertical-relative:paragraph;z-index:-3059" coordorigin="1704,-294" coordsize="8844,2">
            <v:shape style="position:absolute;left:1704;top:-294;width:8844;height:2" coordorigin="1704,-294" coordsize="8844,0" path="m1704,-294l10548,-294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17.122915pt;width:442.205pt;height:.1pt;mso-position-horizontal-relative:page;mso-position-vertical-relative:paragraph;z-index:-3057" coordorigin="1704,342" coordsize="8844,2">
            <v:shape style="position:absolute;left:1704;top:342;width:8844;height:2" coordorigin="1704,342" coordsize="8844,0" path="m1704,342l10548,342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2"/>
          <w:w w:val="100"/>
          <w:position w:val="-1"/>
        </w:rPr>
        <w:t>5.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4" w:after="0" w:line="240" w:lineRule="auto"/>
        <w:ind w:left="684" w:right="-20"/>
        <w:jc w:val="left"/>
        <w:rPr>
          <w:rFonts w:ascii="Ideal Sans Medium" w:hAnsi="Ideal Sans Medium" w:cs="Ideal Sans Medium" w:eastAsia="Ideal Sans Medium"/>
          <w:sz w:val="23"/>
          <w:szCs w:val="23"/>
        </w:rPr>
      </w:pPr>
      <w:rPr/>
      <w:r>
        <w:rPr/>
        <w:pict>
          <v:group style="position:absolute;margin-left:84.969795pt;margin-top:-27.812185pt;width:442.705pt;height:3.375pt;mso-position-horizontal-relative:page;mso-position-vertical-relative:paragraph;z-index:-3058" coordorigin="1699,-556" coordsize="8854,68">
            <v:group style="position:absolute;left:1704;top:-494;width:8844;height:2" coordorigin="1704,-494" coordsize="8844,2">
              <v:shape style="position:absolute;left:1704;top:-494;width:8844;height:2" coordorigin="1704,-494" coordsize="8844,0" path="m1704,-494l10548,-494e" filled="f" stroked="t" strokeweight=".5pt" strokecolor="#231F20">
                <v:path arrowok="t"/>
              </v:shape>
            </v:group>
            <v:group style="position:absolute;left:1704;top:-554;width:8844;height:2" coordorigin="1704,-554" coordsize="8844,2">
              <v:shape style="position:absolute;left:1704;top:-554;width:8844;height:2" coordorigin="1704,-554" coordsize="8844,0" path="m1704,-554l10548,-554e" filled="f" stroked="t" strokeweight=".25pt" strokecolor="#231F20">
                <v:path arrowok="t"/>
              </v:shape>
            </v:group>
            <w10:wrap type="none"/>
          </v:group>
        </w:pic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A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1"/>
          <w:w w:val="100"/>
        </w:rPr>
        <w:t>ctivit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y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2"/>
          <w:w w:val="100"/>
        </w:rPr>
        <w:t> 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3</w:t>
      </w:r>
      <w:r>
        <w:rPr>
          <w:rFonts w:ascii="Ideal Sans Medium" w:hAnsi="Ideal Sans Medium" w:cs="Ideal Sans Medium" w:eastAsia="Ideal Sans Medium"/>
          <w:sz w:val="23"/>
          <w:szCs w:val="23"/>
          <w:color w:val="000000"/>
          <w:spacing w:val="0"/>
          <w:w w:val="100"/>
        </w:rPr>
      </w:r>
    </w:p>
    <w:p>
      <w:pPr>
        <w:spacing w:before="56" w:after="0" w:line="290" w:lineRule="atLeast"/>
        <w:ind w:left="684" w:right="1190"/>
        <w:jc w:val="left"/>
        <w:rPr>
          <w:rFonts w:ascii="Ideal Sans Book" w:hAnsi="Ideal Sans Book" w:cs="Ideal Sans Book" w:eastAsia="Ideal Sans Book"/>
          <w:sz w:val="21"/>
          <w:szCs w:val="21"/>
        </w:rPr>
      </w:pPr>
      <w:rPr/>
      <w:r>
        <w:rPr/>
        <w:pict>
          <v:group style="position:absolute;margin-left:85.219795pt;margin-top:54.816811pt;width:442.205pt;height:.1pt;mso-position-horizontal-relative:page;mso-position-vertical-relative:paragraph;z-index:-3056" coordorigin="1704,1096" coordsize="8844,2">
            <v:shape style="position:absolute;left:1704;top:1096;width:8844;height:2" coordorigin="1704,1096" coordsize="8844,0" path="m1704,1096l10548,1096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77.494011pt;width:442.205pt;height:.1pt;mso-position-horizontal-relative:page;mso-position-vertical-relative:paragraph;z-index:-3055" coordorigin="1704,1550" coordsize="8844,2">
            <v:shape style="position:absolute;left:1704;top:1550;width:8844;height:2" coordorigin="1704,1550" coordsize="8844,0" path="m1704,1550l10548,1550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100.171112pt;width:442.205pt;height:.1pt;mso-position-horizontal-relative:page;mso-position-vertical-relative:paragraph;z-index:-3054" coordorigin="1704,2003" coordsize="8844,2">
            <v:shape style="position:absolute;left:1704;top:2003;width:8844;height:2" coordorigin="1704,2003" coordsize="8844,0" path="m1704,2003l10548,2003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I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n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our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wn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</w:rPr>
        <w:t>w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o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ds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describe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what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b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east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can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is,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as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if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ou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</w:rPr>
        <w:t>w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telling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g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oup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o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f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</w:rPr>
        <w:t>w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omen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in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our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ommunit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4"/>
          <w:w w:val="100"/>
        </w:rPr>
        <w:t>y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:</w:t>
      </w:r>
      <w:r>
        <w:rPr>
          <w:rFonts w:ascii="Ideal Sans Book" w:hAnsi="Ideal Sans Book" w:cs="Ideal Sans Book" w:eastAsia="Ideal Sans Book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auto"/>
        <w:ind w:right="100"/>
        <w:jc w:val="righ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84.969795pt;margin-top:-54.977886pt;width:442.705pt;height:3.375pt;mso-position-horizontal-relative:page;mso-position-vertical-relative:paragraph;z-index:-3053" coordorigin="1699,-1100" coordsize="8854,68">
            <v:group style="position:absolute;left:1704;top:-1037;width:8844;height:2" coordorigin="1704,-1037" coordsize="8844,2">
              <v:shape style="position:absolute;left:1704;top:-1037;width:8844;height:2" coordorigin="1704,-1037" coordsize="8844,0" path="m1704,-1037l10548,-1037e" filled="f" stroked="t" strokeweight=".5pt" strokecolor="#231F20">
                <v:path arrowok="t"/>
              </v:shape>
            </v:group>
            <v:group style="position:absolute;left:1704;top:-1097;width:8844;height:2" coordorigin="1704,-1097" coordsize="8844,2">
              <v:shape style="position:absolute;left:1704;top:-1097;width:8844;height:2" coordorigin="1704,-1097" coordsize="8844,0" path="m1704,-1097l10548,-1097e" filled="f" stroked="t" strokeweight=".2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5.219795pt;margin-top:-77.530083pt;width:442.205pt;height:.1pt;mso-position-horizontal-relative:page;mso-position-vertical-relative:paragraph;z-index:-3052" coordorigin="1704,-1551" coordsize="8844,2">
            <v:shape style="position:absolute;left:1704;top:-1551;width:8844;height:2" coordorigin="1704,-1551" coordsize="8844,0" path="m1704,-1551l10548,-1551e" filled="f" stroked="t" strokeweight=".25pt" strokecolor="#231F2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color w:val="FFFFFF"/>
          <w:spacing w:val="0"/>
          <w:w w:val="103"/>
          <w:b/>
          <w:bCs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jc w:val="right"/>
        <w:spacing w:after="0"/>
        <w:sectPr>
          <w:pgMar w:header="1332" w:footer="925" w:top="1220" w:bottom="280" w:left="1020" w:right="940"/>
          <w:headerReference w:type="odd" r:id="rId31"/>
          <w:footerReference w:type="odd" r:id="rId32"/>
          <w:pgSz w:w="11920" w:h="16860"/>
        </w:sectPr>
      </w:pPr>
      <w:rPr/>
    </w:p>
    <w:p>
      <w:pPr>
        <w:spacing w:before="73" w:after="0" w:line="240" w:lineRule="auto"/>
        <w:ind w:left="764" w:right="-20"/>
        <w:jc w:val="left"/>
        <w:rPr>
          <w:rFonts w:ascii="Ideal Sans Book" w:hAnsi="Ideal Sans Book" w:cs="Ideal Sans Book" w:eastAsia="Ideal Sans Book"/>
          <w:sz w:val="18"/>
          <w:szCs w:val="18"/>
        </w:rPr>
      </w:pPr>
      <w:rPr/>
      <w:r>
        <w:rPr/>
        <w:pict>
          <v:group style="position:absolute;margin-left:85.219795pt;margin-top:162.938278pt;width:442.205pt;height:.1pt;mso-position-horizontal-relative:page;mso-position-vertical-relative:page;z-index:-3051" coordorigin="1704,3259" coordsize="8844,2">
            <v:shape style="position:absolute;left:1704;top:3259;width:8844;height:2" coordorigin="1704,3259" coordsize="8844,0" path="m1704,3259l10548,3259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185.615372pt;width:442.205pt;height:.1pt;mso-position-horizontal-relative:page;mso-position-vertical-relative:page;z-index:-3050" coordorigin="1704,3712" coordsize="8844,2">
            <v:shape style="position:absolute;left:1704;top:3712;width:8844;height:2" coordorigin="1704,3712" coordsize="8844,0" path="m1704,3712l10548,3712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208.292572pt;width:442.205pt;height:.1pt;mso-position-horizontal-relative:page;mso-position-vertical-relative:page;z-index:-3049" coordorigin="1704,4166" coordsize="8844,2">
            <v:shape style="position:absolute;left:1704;top:4166;width:8844;height:2" coordorigin="1704,4166" coordsize="8844,0" path="m1704,4166l10548,4166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230.969772pt;width:442.205pt;height:.1pt;mso-position-horizontal-relative:page;mso-position-vertical-relative:page;z-index:-3048" coordorigin="1704,4619" coordsize="8844,2">
            <v:shape style="position:absolute;left:1704;top:4619;width:8844;height:2" coordorigin="1704,4619" coordsize="8844,0" path="m1704,4619l10548,4619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4.969795pt;margin-top:276.199066pt;width:442.705pt;height:3.375pt;mso-position-horizontal-relative:page;mso-position-vertical-relative:page;z-index:-3047" coordorigin="1699,5524" coordsize="8854,68">
            <v:group style="position:absolute;left:1704;top:5586;width:8844;height:2" coordorigin="1704,5586" coordsize="8844,2">
              <v:shape style="position:absolute;left:1704;top:5586;width:8844;height:2" coordorigin="1704,5586" coordsize="8844,0" path="m1704,5586l10548,5586e" filled="f" stroked="t" strokeweight=".5pt" strokecolor="#231F20">
                <v:path arrowok="t"/>
              </v:shape>
            </v:group>
            <v:group style="position:absolute;left:1704;top:5526;width:8844;height:2" coordorigin="1704,5526" coordsize="8844,2">
              <v:shape style="position:absolute;left:1704;top:5526;width:8844;height:2" coordorigin="1704,5526" coordsize="8844,0" path="m1704,5526l10548,5526e" filled="f" stroked="t" strokeweight=".2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5.219795pt;margin-top:253.646881pt;width:442.205pt;height:.1pt;mso-position-horizontal-relative:page;mso-position-vertical-relative:page;z-index:-3046" coordorigin="1704,5073" coordsize="8844,2">
            <v:shape style="position:absolute;left:1704;top:5073;width:8844;height:2" coordorigin="1704,5073" coordsize="8844,0" path="m1704,5073l10548,5073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393.470673pt;width:442.205pt;height:.1pt;mso-position-horizontal-relative:page;mso-position-vertical-relative:page;z-index:-3045" coordorigin="1704,7869" coordsize="8844,2">
            <v:shape style="position:absolute;left:1704;top:7869;width:8844;height:2" coordorigin="1704,7869" coordsize="8844,0" path="m1704,7869l10548,7869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416.147888pt;width:442.205pt;height:.1pt;mso-position-horizontal-relative:page;mso-position-vertical-relative:page;z-index:-3044" coordorigin="1704,8323" coordsize="8844,2">
            <v:shape style="position:absolute;left:1704;top:8323;width:8844;height:2" coordorigin="1704,8323" coordsize="8844,0" path="m1704,8323l10548,8323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438.824982pt;width:442.205pt;height:.1pt;mso-position-horizontal-relative:page;mso-position-vertical-relative:page;z-index:-3043" coordorigin="1704,8776" coordsize="8844,2">
            <v:shape style="position:absolute;left:1704;top:8776;width:8844;height:2" coordorigin="1704,8776" coordsize="8844,0" path="m1704,8776l10548,8776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4.969795pt;margin-top:484.05426pt;width:442.705pt;height:3.375pt;mso-position-horizontal-relative:page;mso-position-vertical-relative:page;z-index:-3042" coordorigin="1699,9681" coordsize="8854,68">
            <v:group style="position:absolute;left:1704;top:9744;width:8844;height:2" coordorigin="1704,9744" coordsize="8844,2">
              <v:shape style="position:absolute;left:1704;top:9744;width:8844;height:2" coordorigin="1704,9744" coordsize="8844,0" path="m1704,9744l10548,9744e" filled="f" stroked="t" strokeweight=".5pt" strokecolor="#231F20">
                <v:path arrowok="t"/>
              </v:shape>
            </v:group>
            <v:group style="position:absolute;left:1704;top:9684;width:8844;height:2" coordorigin="1704,9684" coordsize="8844,2">
              <v:shape style="position:absolute;left:1704;top:9684;width:8844;height:2" coordorigin="1704,9684" coordsize="8844,0" path="m1704,9684l10548,9684e" filled="f" stroked="t" strokeweight=".2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5.219795pt;margin-top:461.502167pt;width:442.205pt;height:.1pt;mso-position-horizontal-relative:page;mso-position-vertical-relative:page;z-index:-3041" coordorigin="1704,9230" coordsize="8844,2">
            <v:shape style="position:absolute;left:1704;top:9230;width:8844;height:2" coordorigin="1704,9230" coordsize="8844,0" path="m1704,9230l10548,9230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519.105591pt;width:442.205pt;height:.1pt;mso-position-horizontal-relative:page;mso-position-vertical-relative:page;z-index:-3040" coordorigin="1704,10382" coordsize="8844,2">
            <v:shape style="position:absolute;left:1704;top:10382;width:8844;height:2" coordorigin="1704,10382" coordsize="8844,0" path="m1704,10382l10548,10382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541.782654pt;width:442.205pt;height:.1pt;mso-position-horizontal-relative:page;mso-position-vertical-relative:page;z-index:-3039" coordorigin="1704,10836" coordsize="8844,2">
            <v:shape style="position:absolute;left:1704;top:10836;width:8844;height:2" coordorigin="1704,10836" coordsize="8844,0" path="m1704,10836l10548,10836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564.459900pt;width:442.205pt;height:.1pt;mso-position-horizontal-relative:page;mso-position-vertical-relative:page;z-index:-3038" coordorigin="1704,11289" coordsize="8844,2">
            <v:shape style="position:absolute;left:1704;top:11289;width:8844;height:2" coordorigin="1704,11289" coordsize="8844,0" path="m1704,11289l10548,11289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4.969795pt;margin-top:609.689148pt;width:442.705pt;height:3.375pt;mso-position-horizontal-relative:page;mso-position-vertical-relative:page;z-index:-3037" coordorigin="1699,12194" coordsize="8854,68">
            <v:group style="position:absolute;left:1704;top:12256;width:8844;height:2" coordorigin="1704,12256" coordsize="8844,2">
              <v:shape style="position:absolute;left:1704;top:12256;width:8844;height:2" coordorigin="1704,12256" coordsize="8844,0" path="m1704,12256l10548,12256e" filled="f" stroked="t" strokeweight=".5pt" strokecolor="#231F20">
                <v:path arrowok="t"/>
              </v:shape>
            </v:group>
            <v:group style="position:absolute;left:1704;top:12196;width:8844;height:2" coordorigin="1704,12196" coordsize="8844,2">
              <v:shape style="position:absolute;left:1704;top:12196;width:8844;height:2" coordorigin="1704,12196" coordsize="8844,0" path="m1704,12196l10548,12196e" filled="f" stroked="t" strokeweight=".2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5.219795pt;margin-top:587.136963pt;width:442.205pt;height:.1pt;mso-position-horizontal-relative:page;mso-position-vertical-relative:page;z-index:-3036" coordorigin="1704,11743" coordsize="8844,2">
            <v:shape style="position:absolute;left:1704;top:11743;width:8844;height:2" coordorigin="1704,11743" coordsize="8844,0" path="m1704,11743l10548,11743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644.740356pt;width:442.205pt;height:.1pt;mso-position-horizontal-relative:page;mso-position-vertical-relative:page;z-index:-3035" coordorigin="1704,12895" coordsize="8844,2">
            <v:shape style="position:absolute;left:1704;top:12895;width:8844;height:2" coordorigin="1704,12895" coordsize="8844,0" path="m1704,12895l10548,12895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667.417603pt;width:442.205pt;height:.1pt;mso-position-horizontal-relative:page;mso-position-vertical-relative:page;z-index:-3034" coordorigin="1704,13348" coordsize="8844,2">
            <v:shape style="position:absolute;left:1704;top:13348;width:8844;height:2" coordorigin="1704,13348" coordsize="8844,0" path="m1704,13348l10548,13348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690.094666pt;width:442.205pt;height:.1pt;mso-position-horizontal-relative:page;mso-position-vertical-relative:page;z-index:-3033" coordorigin="1704,13802" coordsize="8844,2">
            <v:shape style="position:absolute;left:1704;top:13802;width:8844;height:2" coordorigin="1704,13802" coordsize="8844,0" path="m1704,13802l10548,13802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4.969795pt;margin-top:735.323975pt;width:442.705pt;height:3.375pt;mso-position-horizontal-relative:page;mso-position-vertical-relative:page;z-index:-3032" coordorigin="1699,14706" coordsize="8854,68">
            <v:group style="position:absolute;left:1704;top:14769;width:8844;height:2" coordorigin="1704,14769" coordsize="8844,2">
              <v:shape style="position:absolute;left:1704;top:14769;width:8844;height:2" coordorigin="1704,14769" coordsize="8844,0" path="m1704,14769l10548,14769e" filled="f" stroked="t" strokeweight=".5pt" strokecolor="#231F20">
                <v:path arrowok="t"/>
              </v:shape>
            </v:group>
            <v:group style="position:absolute;left:1704;top:14709;width:8844;height:2" coordorigin="1704,14709" coordsize="8844,2">
              <v:shape style="position:absolute;left:1704;top:14709;width:8844;height:2" coordorigin="1704,14709" coordsize="8844,0" path="m1704,14709l10548,14709e" filled="f" stroked="t" strokeweight=".2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5.219795pt;margin-top:712.771851pt;width:442.205pt;height:.1pt;mso-position-horizontal-relative:page;mso-position-vertical-relative:page;z-index:-3031" coordorigin="1704,14255" coordsize="8844,2">
            <v:shape style="position:absolute;left:1704;top:14255;width:8844;height:2" coordorigin="1704,14255" coordsize="8844,0" path="m1704,14255l10548,14255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Medium" w:hAnsi="Ideal Sans Medium" w:cs="Ideal Sans Medium" w:eastAsia="Ideal Sans Medium"/>
          <w:sz w:val="18"/>
          <w:szCs w:val="18"/>
          <w:color w:val="808285"/>
          <w:spacing w:val="10"/>
          <w:w w:val="111"/>
        </w:rPr>
        <w:t>learner</w:t>
      </w:r>
      <w:r>
        <w:rPr>
          <w:rFonts w:ascii="Ideal Sans Medium" w:hAnsi="Ideal Sans Medium" w:cs="Ideal Sans Medium" w:eastAsia="Ideal Sans Medium"/>
          <w:sz w:val="18"/>
          <w:szCs w:val="18"/>
          <w:color w:val="808285"/>
          <w:spacing w:val="9"/>
          <w:w w:val="111"/>
        </w:rPr>
        <w:t>’</w:t>
      </w:r>
      <w:r>
        <w:rPr>
          <w:rFonts w:ascii="Ideal Sans Medium" w:hAnsi="Ideal Sans Medium" w:cs="Ideal Sans Medium" w:eastAsia="Ideal Sans Medium"/>
          <w:sz w:val="18"/>
          <w:szCs w:val="18"/>
          <w:color w:val="808285"/>
          <w:spacing w:val="0"/>
          <w:w w:val="111"/>
        </w:rPr>
        <w:t>s</w:t>
      </w:r>
      <w:r>
        <w:rPr>
          <w:rFonts w:ascii="Ideal Sans Medium" w:hAnsi="Ideal Sans Medium" w:cs="Ideal Sans Medium" w:eastAsia="Ideal Sans Medium"/>
          <w:sz w:val="18"/>
          <w:szCs w:val="18"/>
          <w:color w:val="808285"/>
          <w:spacing w:val="15"/>
          <w:w w:val="111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808285"/>
          <w:spacing w:val="7"/>
          <w:w w:val="79"/>
        </w:rPr>
        <w:t>GUID</w:t>
      </w:r>
      <w:r>
        <w:rPr>
          <w:rFonts w:ascii="Ideal Sans Medium" w:hAnsi="Ideal Sans Medium" w:cs="Ideal Sans Medium" w:eastAsia="Ideal Sans Medium"/>
          <w:sz w:val="18"/>
          <w:szCs w:val="18"/>
          <w:color w:val="808285"/>
          <w:spacing w:val="0"/>
          <w:w w:val="79"/>
        </w:rPr>
        <w:t>E</w:t>
      </w:r>
      <w:r>
        <w:rPr>
          <w:rFonts w:ascii="Ideal Sans Medium" w:hAnsi="Ideal Sans Medium" w:cs="Ideal Sans Medium" w:eastAsia="Ideal Sans Medium"/>
          <w:sz w:val="18"/>
          <w:szCs w:val="18"/>
          <w:color w:val="808285"/>
          <w:spacing w:val="28"/>
          <w:w w:val="79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808285"/>
          <w:spacing w:val="0"/>
          <w:w w:val="100"/>
          <w:position w:val="-2"/>
        </w:rPr>
        <w:t>•</w:t>
      </w:r>
      <w:r>
        <w:rPr>
          <w:rFonts w:ascii="Ideal Sans Medium" w:hAnsi="Ideal Sans Medium" w:cs="Ideal Sans Medium" w:eastAsia="Ideal Sans Medium"/>
          <w:sz w:val="18"/>
          <w:szCs w:val="18"/>
          <w:color w:val="808285"/>
          <w:spacing w:val="19"/>
          <w:w w:val="100"/>
          <w:position w:val="-2"/>
        </w:rPr>
        <w:t> 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9"/>
          <w:w w:val="100"/>
          <w:position w:val="0"/>
        </w:rPr>
        <w:t>Brea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7"/>
          <w:w w:val="100"/>
          <w:position w:val="0"/>
        </w:rPr>
        <w:t>s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0"/>
          <w:w w:val="141"/>
          <w:position w:val="0"/>
        </w:rPr>
        <w:t>t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18"/>
          <w:w w:val="100"/>
          <w:position w:val="0"/>
        </w:rPr>
        <w:t> 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9"/>
          <w:w w:val="100"/>
          <w:position w:val="0"/>
        </w:rPr>
        <w:t>cancer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0"/>
          <w:w w:val="100"/>
          <w:position w:val="0"/>
        </w:rPr>
        <w:t>: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0"/>
          <w:w w:val="100"/>
          <w:position w:val="0"/>
        </w:rPr>
        <w:t> 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23"/>
          <w:w w:val="100"/>
          <w:position w:val="0"/>
        </w:rPr>
        <w:t> 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9"/>
          <w:w w:val="100"/>
          <w:position w:val="0"/>
        </w:rPr>
        <w:t>th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0"/>
          <w:w w:val="100"/>
          <w:position w:val="0"/>
        </w:rPr>
        <w:t>e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38"/>
          <w:w w:val="100"/>
          <w:position w:val="0"/>
        </w:rPr>
        <w:t> 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3"/>
          <w:w w:val="124"/>
          <w:position w:val="0"/>
        </w:rPr>
        <w:t>f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7"/>
          <w:w w:val="112"/>
          <w:position w:val="0"/>
        </w:rPr>
        <w:t>a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9"/>
          <w:w w:val="114"/>
          <w:position w:val="0"/>
        </w:rPr>
        <w:t>cts</w:t>
      </w:r>
      <w:r>
        <w:rPr>
          <w:rFonts w:ascii="Ideal Sans Book" w:hAnsi="Ideal Sans Book" w:cs="Ideal Sans Book" w:eastAsia="Ideal Sans Book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64" w:right="-20"/>
        <w:jc w:val="left"/>
        <w:rPr>
          <w:rFonts w:ascii="Ideal Sans Medium" w:hAnsi="Ideal Sans Medium" w:cs="Ideal Sans Medium" w:eastAsia="Ideal Sans Medium"/>
          <w:sz w:val="23"/>
          <w:szCs w:val="23"/>
        </w:rPr>
      </w:pPr>
      <w:rPr/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A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1"/>
          <w:w w:val="100"/>
        </w:rPr>
        <w:t>ctivit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y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2"/>
          <w:w w:val="100"/>
        </w:rPr>
        <w:t> 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4</w:t>
      </w:r>
      <w:r>
        <w:rPr>
          <w:rFonts w:ascii="Ideal Sans Medium" w:hAnsi="Ideal Sans Medium" w:cs="Ideal Sans Medium" w:eastAsia="Ideal Sans Medium"/>
          <w:sz w:val="23"/>
          <w:szCs w:val="23"/>
          <w:color w:val="000000"/>
          <w:spacing w:val="0"/>
          <w:w w:val="100"/>
        </w:rPr>
      </w:r>
    </w:p>
    <w:p>
      <w:pPr>
        <w:spacing w:before="66" w:after="0" w:line="280" w:lineRule="atLeast"/>
        <w:ind w:left="764" w:right="640"/>
        <w:jc w:val="left"/>
        <w:rPr>
          <w:rFonts w:ascii="Ideal Sans Book" w:hAnsi="Ideal Sans Book" w:cs="Ideal Sans Book" w:eastAsia="Ideal Sans Book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small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discu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dif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bet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een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ductal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cinoma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situ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9"/>
          <w:w w:val="84"/>
        </w:rPr>
        <w:t>(DCIS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8"/>
          <w:w w:val="84"/>
        </w:rPr>
        <w:t>)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84"/>
        </w:rPr>
        <w:t>,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12"/>
          <w:w w:val="84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early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ondary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1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.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Ma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k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n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y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notes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bel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0"/>
          <w:w w:val="100"/>
        </w:rPr>
        <w:t>w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.</w:t>
      </w:r>
      <w:r>
        <w:rPr>
          <w:rFonts w:ascii="Ideal Sans Book" w:hAnsi="Ideal Sans Book" w:cs="Ideal Sans Book" w:eastAsia="Ideal Sans Book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4" w:after="0" w:line="240" w:lineRule="auto"/>
        <w:ind w:left="764" w:right="-20"/>
        <w:jc w:val="left"/>
        <w:rPr>
          <w:rFonts w:ascii="Ideal Sans Medium" w:hAnsi="Ideal Sans Medium" w:cs="Ideal Sans Medium" w:eastAsia="Ideal Sans Medium"/>
          <w:sz w:val="23"/>
          <w:szCs w:val="23"/>
        </w:rPr>
      </w:pPr>
      <w:rPr/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A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1"/>
          <w:w w:val="100"/>
        </w:rPr>
        <w:t>ctivit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y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2"/>
          <w:w w:val="100"/>
        </w:rPr>
        <w:t> 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5</w:t>
      </w:r>
      <w:r>
        <w:rPr>
          <w:rFonts w:ascii="Ideal Sans Medium" w:hAnsi="Ideal Sans Medium" w:cs="Ideal Sans Medium" w:eastAsia="Ideal Sans Medium"/>
          <w:sz w:val="23"/>
          <w:szCs w:val="23"/>
          <w:color w:val="000000"/>
          <w:spacing w:val="0"/>
          <w:w w:val="100"/>
        </w:rPr>
      </w:r>
    </w:p>
    <w:p>
      <w:pPr>
        <w:spacing w:before="94" w:after="0" w:line="266" w:lineRule="auto"/>
        <w:ind w:left="764" w:right="117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small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oups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sea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ough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Br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  <w:i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Can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in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u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  <w:i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  <w:i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alia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-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  <w:i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4"/>
          <w:w w:val="100"/>
          <w:i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ervie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9"/>
          <w:w w:val="100"/>
          <w:i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,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4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2012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4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summarise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eviden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into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meaningful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ormation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inciden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e,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mortality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survi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ates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Aboriginal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1"/>
          <w:w w:val="100"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ait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5"/>
          <w:w w:val="100"/>
        </w:rPr>
        <w:t>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slander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omen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with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1-2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senten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es: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20" w:lineRule="exact"/>
        <w:ind w:left="764" w:right="-20"/>
        <w:jc w:val="left"/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-1"/>
          <w:w w:val="100"/>
          <w:position w:val="-1"/>
        </w:rPr>
        <w:t>I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  <w:position w:val="-1"/>
        </w:rPr>
        <w:t>nciden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0"/>
          <w:w w:val="100"/>
          <w:position w:val="-1"/>
        </w:rPr>
        <w:t>ce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0" w:after="0" w:line="220" w:lineRule="exact"/>
        <w:ind w:left="764" w:right="-20"/>
        <w:jc w:val="left"/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0"/>
          <w:w w:val="100"/>
          <w:position w:val="-1"/>
        </w:rPr>
        <w:t>M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  <w:position w:val="-1"/>
        </w:rPr>
        <w:t>ortality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0" w:after="0" w:line="240" w:lineRule="auto"/>
        <w:ind w:left="764" w:right="-20"/>
        <w:jc w:val="left"/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0"/>
          <w:w w:val="100"/>
        </w:rPr>
        <w:t>S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</w:rPr>
        <w:t>urvi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-1"/>
          <w:w w:val="100"/>
        </w:rPr>
        <w:t>v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</w:rPr>
        <w:t>al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</w:rPr>
      </w:r>
    </w:p>
    <w:p>
      <w:pPr>
        <w:jc w:val="left"/>
        <w:spacing w:after="0"/>
        <w:sectPr>
          <w:pgNumType w:start="6"/>
          <w:pgMar w:header="0" w:footer="1127" w:top="1220" w:bottom="1120" w:left="940" w:right="1680"/>
          <w:headerReference w:type="even" r:id="rId33"/>
          <w:footerReference w:type="even" r:id="rId34"/>
          <w:footerReference w:type="odd" r:id="rId35"/>
          <w:pgSz w:w="11920" w:h="16860"/>
        </w:sectPr>
      </w:pPr>
      <w:rPr/>
    </w:p>
    <w:p>
      <w:pPr>
        <w:spacing w:before="73" w:after="0" w:line="228" w:lineRule="exact"/>
        <w:ind w:left="684" w:right="-20"/>
        <w:jc w:val="left"/>
        <w:rPr>
          <w:rFonts w:ascii="Ideal Sans Book" w:hAnsi="Ideal Sans Book" w:cs="Ideal Sans Book" w:eastAsia="Ideal Sans Book"/>
          <w:sz w:val="18"/>
          <w:szCs w:val="18"/>
        </w:rPr>
      </w:pPr>
      <w:rPr/>
      <w:r>
        <w:rPr/>
        <w:pict>
          <v:group style="position:absolute;margin-left:91.261902pt;margin-top:24.924372pt;width:406.3159pt;height:3pt;mso-position-horizontal-relative:page;mso-position-vertical-relative:paragraph;z-index:-3030" coordorigin="1825,498" coordsize="8126,60">
            <v:group style="position:absolute;left:1855;top:528;width:8036;height:2" coordorigin="1855,528" coordsize="8036,2">
              <v:shape style="position:absolute;left:1855;top:528;width:8036;height:2" coordorigin="1855,528" coordsize="8036,0" path="m1855,528l9891,528e" filled="f" stroked="t" strokeweight="3pt" strokecolor="#808285">
                <v:path arrowok="t"/>
                <v:stroke dashstyle="dash"/>
              </v:shape>
            </v:group>
            <v:group style="position:absolute;left:9952;top:498;width:2;height:60" coordorigin="9952,498" coordsize="2,60">
              <v:shape style="position:absolute;left:9952;top:498;width:2;height:60" coordorigin="9952,498" coordsize="0,60" path="m9952,498l9952,558e" filled="f" stroked="t" strokeweight="0pt" strokecolor="#80828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6.719795pt;margin-top:86.515472pt;width:.1pt;height:3pt;mso-position-horizontal-relative:page;mso-position-vertical-relative:page;z-index:-3029" coordorigin="1734,1730" coordsize="2,60">
            <v:shape style="position:absolute;left:1734;top:1730;width:2;height:60" coordorigin="1734,1730" coordsize="0,60" path="m1734,1730l1734,1790e" filled="f" stroked="t" strokeweight="0pt" strokecolor="#808285">
              <v:path arrowok="t"/>
            </v:shape>
          </v:group>
          <w10:wrap type="none"/>
        </w:pict>
      </w:r>
      <w:r>
        <w:rPr/>
        <w:pict>
          <v:group style="position:absolute;margin-left:85.219795pt;margin-top:437.27829pt;width:442.205pt;height:.1pt;mso-position-horizontal-relative:page;mso-position-vertical-relative:page;z-index:-3024" coordorigin="1704,8746" coordsize="8844,2">
            <v:shape style="position:absolute;left:1704;top:8746;width:8844;height:2" coordorigin="1704,8746" coordsize="8844,0" path="m1704,8746l10548,8746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459.955475pt;width:442.205pt;height:.1pt;mso-position-horizontal-relative:page;mso-position-vertical-relative:page;z-index:-3023" coordorigin="1704,9199" coordsize="8844,2">
            <v:shape style="position:absolute;left:1704;top:9199;width:8844;height:2" coordorigin="1704,9199" coordsize="8844,0" path="m1704,9199l10548,9199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482.63266pt;width:442.205pt;height:.1pt;mso-position-horizontal-relative:page;mso-position-vertical-relative:page;z-index:-3022" coordorigin="1704,9653" coordsize="8844,2">
            <v:shape style="position:absolute;left:1704;top:9653;width:8844;height:2" coordorigin="1704,9653" coordsize="8844,0" path="m1704,9653l10548,9653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505.309784pt;width:442.205pt;height:.1pt;mso-position-horizontal-relative:page;mso-position-vertical-relative:page;z-index:-3021" coordorigin="1704,10106" coordsize="8844,2">
            <v:shape style="position:absolute;left:1704;top:10106;width:8844;height:2" coordorigin="1704,10106" coordsize="8844,0" path="m1704,10106l10548,10106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527.987pt;width:442.205pt;height:.1pt;mso-position-horizontal-relative:page;mso-position-vertical-relative:page;z-index:-3020" coordorigin="1704,10560" coordsize="8844,2">
            <v:shape style="position:absolute;left:1704;top:10560;width:8844;height:2" coordorigin="1704,10560" coordsize="8844,0" path="m1704,10560l10548,10560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550.664063pt;width:442.205pt;height:.1pt;mso-position-horizontal-relative:page;mso-position-vertical-relative:page;z-index:-3019" coordorigin="1704,11013" coordsize="8844,2">
            <v:shape style="position:absolute;left:1704;top:11013;width:8844;height:2" coordorigin="1704,11013" coordsize="8844,0" path="m1704,11013l10548,11013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573.341248pt;width:442.205pt;height:.1pt;mso-position-horizontal-relative:page;mso-position-vertical-relative:page;z-index:-3018" coordorigin="1704,11467" coordsize="8844,2">
            <v:shape style="position:absolute;left:1704;top:11467;width:8844;height:2" coordorigin="1704,11467" coordsize="8844,0" path="m1704,11467l10548,11467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596.018494pt;width:442.205pt;height:.1pt;mso-position-horizontal-relative:page;mso-position-vertical-relative:page;z-index:-3017" coordorigin="1704,11920" coordsize="8844,2">
            <v:shape style="position:absolute;left:1704;top:11920;width:8844;height:2" coordorigin="1704,11920" coordsize="8844,0" path="m1704,11920l10548,11920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618.695557pt;width:442.205pt;height:.1pt;mso-position-horizontal-relative:page;mso-position-vertical-relative:page;z-index:-3016" coordorigin="1704,12374" coordsize="8844,2">
            <v:shape style="position:absolute;left:1704;top:12374;width:8844;height:2" coordorigin="1704,12374" coordsize="8844,0" path="m1704,12374l10548,12374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641.372803pt;width:442.205pt;height:.1pt;mso-position-horizontal-relative:page;mso-position-vertical-relative:page;z-index:-3015" coordorigin="1704,12827" coordsize="8844,2">
            <v:shape style="position:absolute;left:1704;top:12827;width:8844;height:2" coordorigin="1704,12827" coordsize="8844,0" path="m1704,12827l10548,12827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664.049988pt;width:442.205pt;height:.1pt;mso-position-horizontal-relative:page;mso-position-vertical-relative:page;z-index:-3014" coordorigin="1704,13281" coordsize="8844,2">
            <v:shape style="position:absolute;left:1704;top:13281;width:8844;height:2" coordorigin="1704,13281" coordsize="8844,0" path="m1704,13281l10548,13281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686.727051pt;width:442.205pt;height:.1pt;mso-position-horizontal-relative:page;mso-position-vertical-relative:page;z-index:-3013" coordorigin="1704,13735" coordsize="8844,2">
            <v:shape style="position:absolute;left:1704;top:13735;width:8844;height:2" coordorigin="1704,13735" coordsize="8844,0" path="m1704,13735l10548,13735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709.404297pt;width:442.205pt;height:.1pt;mso-position-horizontal-relative:page;mso-position-vertical-relative:page;z-index:-3012" coordorigin="1704,14188" coordsize="8844,2">
            <v:shape style="position:absolute;left:1704;top:14188;width:8844;height:2" coordorigin="1704,14188" coordsize="8844,0" path="m1704,14188l10548,14188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732.081482pt;width:442.205pt;height:.1pt;mso-position-horizontal-relative:page;mso-position-vertical-relative:page;z-index:-3011" coordorigin="1704,14642" coordsize="8844,2">
            <v:shape style="position:absolute;left:1704;top:14642;width:8844;height:2" coordorigin="1704,14642" coordsize="8844,0" path="m1704,14642l10548,14642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4.969795pt;margin-top:754.633545pt;width:442.705pt;height:3.375pt;mso-position-horizontal-relative:page;mso-position-vertical-relative:page;z-index:-3010" coordorigin="1699,15093" coordsize="8854,68">
            <v:group style="position:absolute;left:1704;top:15095;width:8844;height:2" coordorigin="1704,15095" coordsize="8844,2">
              <v:shape style="position:absolute;left:1704;top:15095;width:8844;height:2" coordorigin="1704,15095" coordsize="8844,0" path="m1704,15095l10548,15095e" filled="f" stroked="t" strokeweight=".25pt" strokecolor="#231F20">
                <v:path arrowok="t"/>
              </v:shape>
            </v:group>
            <v:group style="position:absolute;left:1704;top:15155;width:8844;height:2" coordorigin="1704,15155" coordsize="8844,2">
              <v:shape style="position:absolute;left:1704;top:15155;width:8844;height:2" coordorigin="1704,15155" coordsize="8844,0" path="m1704,15155l10548,15155e" filled="f" stroked="t" strokeweight=".5pt" strokecolor="#231F20">
                <v:path arrowok="t"/>
              </v:shape>
            </v:group>
            <w10:wrap type="none"/>
          </v:group>
        </w:pict>
      </w:r>
      <w:r>
        <w:rPr>
          <w:rFonts w:ascii="Ideal Sans Medium" w:hAnsi="Ideal Sans Medium" w:cs="Ideal Sans Medium" w:eastAsia="Ideal Sans Medium"/>
          <w:sz w:val="18"/>
          <w:szCs w:val="18"/>
          <w:color w:val="808285"/>
          <w:spacing w:val="10"/>
          <w:w w:val="111"/>
          <w:position w:val="1"/>
        </w:rPr>
        <w:t>learner</w:t>
      </w:r>
      <w:r>
        <w:rPr>
          <w:rFonts w:ascii="Ideal Sans Medium" w:hAnsi="Ideal Sans Medium" w:cs="Ideal Sans Medium" w:eastAsia="Ideal Sans Medium"/>
          <w:sz w:val="18"/>
          <w:szCs w:val="18"/>
          <w:color w:val="808285"/>
          <w:spacing w:val="9"/>
          <w:w w:val="111"/>
          <w:position w:val="1"/>
        </w:rPr>
        <w:t>’</w:t>
      </w:r>
      <w:r>
        <w:rPr>
          <w:rFonts w:ascii="Ideal Sans Medium" w:hAnsi="Ideal Sans Medium" w:cs="Ideal Sans Medium" w:eastAsia="Ideal Sans Medium"/>
          <w:sz w:val="18"/>
          <w:szCs w:val="18"/>
          <w:color w:val="808285"/>
          <w:spacing w:val="0"/>
          <w:w w:val="111"/>
          <w:position w:val="1"/>
        </w:rPr>
        <w:t>s</w:t>
      </w:r>
      <w:r>
        <w:rPr>
          <w:rFonts w:ascii="Ideal Sans Medium" w:hAnsi="Ideal Sans Medium" w:cs="Ideal Sans Medium" w:eastAsia="Ideal Sans Medium"/>
          <w:sz w:val="18"/>
          <w:szCs w:val="18"/>
          <w:color w:val="808285"/>
          <w:spacing w:val="15"/>
          <w:w w:val="111"/>
          <w:position w:val="1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808285"/>
          <w:spacing w:val="7"/>
          <w:w w:val="79"/>
          <w:position w:val="1"/>
        </w:rPr>
        <w:t>GUID</w:t>
      </w:r>
      <w:r>
        <w:rPr>
          <w:rFonts w:ascii="Ideal Sans Medium" w:hAnsi="Ideal Sans Medium" w:cs="Ideal Sans Medium" w:eastAsia="Ideal Sans Medium"/>
          <w:sz w:val="18"/>
          <w:szCs w:val="18"/>
          <w:color w:val="808285"/>
          <w:spacing w:val="0"/>
          <w:w w:val="79"/>
          <w:position w:val="1"/>
        </w:rPr>
        <w:t>E</w:t>
      </w:r>
      <w:r>
        <w:rPr>
          <w:rFonts w:ascii="Ideal Sans Medium" w:hAnsi="Ideal Sans Medium" w:cs="Ideal Sans Medium" w:eastAsia="Ideal Sans Medium"/>
          <w:sz w:val="18"/>
          <w:szCs w:val="18"/>
          <w:color w:val="808285"/>
          <w:spacing w:val="28"/>
          <w:w w:val="79"/>
          <w:position w:val="1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808285"/>
          <w:spacing w:val="0"/>
          <w:w w:val="100"/>
          <w:position w:val="-1"/>
        </w:rPr>
        <w:t>•</w:t>
      </w:r>
      <w:r>
        <w:rPr>
          <w:rFonts w:ascii="Ideal Sans Medium" w:hAnsi="Ideal Sans Medium" w:cs="Ideal Sans Medium" w:eastAsia="Ideal Sans Medium"/>
          <w:sz w:val="18"/>
          <w:szCs w:val="18"/>
          <w:color w:val="808285"/>
          <w:spacing w:val="19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10"/>
          <w:w w:val="113"/>
          <w:position w:val="1"/>
        </w:rPr>
        <w:t>Ear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0"/>
          <w:w w:val="113"/>
          <w:position w:val="1"/>
        </w:rPr>
        <w:t>l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0"/>
          <w:w w:val="113"/>
          <w:position w:val="1"/>
        </w:rPr>
        <w:t>y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13"/>
          <w:w w:val="113"/>
          <w:position w:val="1"/>
        </w:rPr>
        <w:t> 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9"/>
          <w:w w:val="104"/>
          <w:position w:val="1"/>
        </w:rPr>
        <w:t>brea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7"/>
          <w:w w:val="104"/>
          <w:position w:val="1"/>
        </w:rPr>
        <w:t>s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0"/>
          <w:w w:val="141"/>
          <w:position w:val="1"/>
        </w:rPr>
        <w:t>t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18"/>
          <w:w w:val="100"/>
          <w:position w:val="1"/>
        </w:rPr>
        <w:t> 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9"/>
          <w:w w:val="100"/>
          <w:position w:val="1"/>
        </w:rPr>
        <w:t>cance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0"/>
          <w:w w:val="100"/>
          <w:position w:val="1"/>
        </w:rPr>
        <w:t>r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0"/>
          <w:w w:val="100"/>
          <w:position w:val="1"/>
        </w:rPr>
        <w:t> 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25"/>
          <w:w w:val="100"/>
          <w:position w:val="1"/>
        </w:rPr>
        <w:t> 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9"/>
          <w:w w:val="111"/>
          <w:position w:val="1"/>
        </w:rPr>
        <w:t>journey</w:t>
      </w:r>
      <w:r>
        <w:rPr>
          <w:rFonts w:ascii="Ideal Sans Book" w:hAnsi="Ideal Sans Book" w:cs="Ideal Sans Book" w:eastAsia="Ideal Sans Book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auto"/>
        <w:ind w:left="117" w:right="-20"/>
        <w:jc w:val="left"/>
        <w:tabs>
          <w:tab w:pos="680" w:val="left"/>
        </w:tabs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pict>
          <v:shape style="position:absolute;margin-left:383.329987pt;margin-top:20.480085pt;width:118.1097pt;height:102.106524pt;mso-position-horizontal-relative:page;mso-position-vertical-relative:paragraph;z-index:-3009" type="#_x0000_t75">
            <v:imagedata r:id="rId37" o:title=""/>
          </v:shape>
        </w:pict>
      </w:r>
      <w:r>
        <w:rPr>
          <w:rFonts w:ascii="Archer Medium" w:hAnsi="Archer Medium" w:cs="Archer Medium" w:eastAsia="Archer Medium"/>
          <w:sz w:val="28"/>
          <w:szCs w:val="28"/>
          <w:color w:val="231F20"/>
          <w:spacing w:val="-1"/>
          <w:w w:val="100"/>
        </w:rPr>
        <w:t>2</w:t>
      </w:r>
      <w:r>
        <w:rPr>
          <w:rFonts w:ascii="Archer Medium" w:hAnsi="Archer Medium" w:cs="Archer Medium" w:eastAsia="Archer Medium"/>
          <w:sz w:val="28"/>
          <w:szCs w:val="28"/>
          <w:color w:val="231F20"/>
          <w:spacing w:val="0"/>
          <w:w w:val="100"/>
        </w:rPr>
        <w:t>.</w:t>
      </w:r>
      <w:r>
        <w:rPr>
          <w:rFonts w:ascii="Archer Medium" w:hAnsi="Archer Medium" w:cs="Archer Medium" w:eastAsia="Archer Medium"/>
          <w:sz w:val="28"/>
          <w:szCs w:val="28"/>
          <w:color w:val="231F20"/>
          <w:spacing w:val="-38"/>
          <w:w w:val="100"/>
        </w:rPr>
        <w:t> </w:t>
      </w:r>
      <w:r>
        <w:rPr>
          <w:rFonts w:ascii="Archer Medium" w:hAnsi="Archer Medium" w:cs="Archer Medium" w:eastAsia="Archer Medium"/>
          <w:sz w:val="28"/>
          <w:szCs w:val="28"/>
          <w:color w:val="231F20"/>
          <w:spacing w:val="0"/>
          <w:w w:val="100"/>
        </w:rPr>
        <w:tab/>
      </w:r>
      <w:r>
        <w:rPr>
          <w:rFonts w:ascii="Archer Medium" w:hAnsi="Archer Medium" w:cs="Archer Medium" w:eastAsia="Archer Medium"/>
          <w:sz w:val="28"/>
          <w:szCs w:val="28"/>
          <w:color w:val="231F20"/>
          <w:spacing w:val="0"/>
          <w:w w:val="100"/>
        </w:rPr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0"/>
          <w:b/>
          <w:bCs/>
        </w:rPr>
        <w:t>Ear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3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6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5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3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4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99"/>
          <w:b/>
          <w:bCs/>
        </w:rPr>
        <w:t>j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99"/>
          <w:b/>
          <w:bCs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1"/>
          <w:b/>
          <w:bCs/>
        </w:rPr>
        <w:t>ur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101"/>
          <w:b/>
          <w:bCs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9"/>
          <w:b/>
          <w:bCs/>
        </w:rPr>
        <w:t>ey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84" w:right="-20"/>
        <w:jc w:val="left"/>
        <w:rPr>
          <w:rFonts w:ascii="Ideal Sans Medium" w:hAnsi="Ideal Sans Medium" w:cs="Ideal Sans Medium" w:eastAsia="Ideal Sans Medium"/>
          <w:sz w:val="23"/>
          <w:szCs w:val="23"/>
        </w:rPr>
      </w:pPr>
      <w:rPr/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A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1"/>
          <w:w w:val="100"/>
        </w:rPr>
        <w:t>ctivit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y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2"/>
          <w:w w:val="100"/>
        </w:rPr>
        <w:t> 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6</w:t>
      </w:r>
      <w:r>
        <w:rPr>
          <w:rFonts w:ascii="Ideal Sans Medium" w:hAnsi="Ideal Sans Medium" w:cs="Ideal Sans Medium" w:eastAsia="Ideal Sans Medium"/>
          <w:sz w:val="23"/>
          <w:szCs w:val="23"/>
          <w:color w:val="000000"/>
          <w:spacing w:val="0"/>
          <w:w w:val="100"/>
        </w:rPr>
      </w:r>
    </w:p>
    <w:p>
      <w:pPr>
        <w:spacing w:before="94" w:after="0" w:line="428" w:lineRule="auto"/>
        <w:ind w:left="684" w:right="401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Consider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Mrs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ose,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57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old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oman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om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ommunit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2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.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has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been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om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local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11"/>
          <w:w w:val="76"/>
        </w:rPr>
        <w:t>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76"/>
        </w:rPr>
        <w:t>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.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left="68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primary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andchild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en.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66" w:lineRule="auto"/>
        <w:ind w:left="684" w:right="1101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see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Mrs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ose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good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idea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what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journ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m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look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li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k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eated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0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.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66" w:lineRule="auto"/>
        <w:ind w:left="684" w:right="1132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Think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about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Mrs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ose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needs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each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step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journ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highlight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some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sues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that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m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arise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onsidering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li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cumstan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es.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ote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questions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about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this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s.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68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/>
        <w:pict>
          <v:group style="position:absolute;margin-left:85.219795pt;margin-top:35.716812pt;width:442.205pt;height:.1pt;mso-position-horizontal-relative:page;mso-position-vertical-relative:paragraph;z-index:-3028" coordorigin="1704,714" coordsize="8844,2">
            <v:shape style="position:absolute;left:1704;top:714;width:8844;height:2" coordorigin="1704,714" coordsize="8844,0" path="m1704,714l10548,714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58.393913pt;width:442.205pt;height:.1pt;mso-position-horizontal-relative:page;mso-position-vertical-relative:paragraph;z-index:-3027" coordorigin="1704,1168" coordsize="8844,2">
            <v:shape style="position:absolute;left:1704;top:1168;width:8844;height:2" coordorigin="1704,1168" coordsize="8844,0" path="m1704,1168l10548,1168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81.071114pt;width:442.205pt;height:.1pt;mso-position-horizontal-relative:page;mso-position-vertical-relative:paragraph;z-index:-3026" coordorigin="1704,1621" coordsize="8844,2">
            <v:shape style="position:absolute;left:1704;top:1621;width:8844;height:2" coordorigin="1704,1621" coordsize="8844,0" path="m1704,1621l10548,1621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103.748314pt;width:442.205pt;height:.1pt;mso-position-horizontal-relative:page;mso-position-vertical-relative:paragraph;z-index:-3025" coordorigin="1704,2075" coordsize="8844,2">
            <v:shape style="position:absolute;left:1704;top:2075;width:8844;height:2" coordorigin="1704,2075" coordsize="8844,0" path="m1704,2075l10548,2075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2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ork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ough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individually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discu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small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oups.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925" w:top="1220" w:bottom="1320" w:left="1020" w:right="660"/>
          <w:headerReference w:type="odd" r:id="rId36"/>
          <w:pgSz w:w="11920" w:h="16860"/>
        </w:sectPr>
      </w:pPr>
      <w:rPr/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/>
        <w:pict>
          <v:group style="position:absolute;margin-left:86.719795pt;margin-top:86.515472pt;width:.1pt;height:3pt;mso-position-horizontal-relative:page;mso-position-vertical-relative:page;z-index:-3007" coordorigin="1734,1730" coordsize="2,60">
            <v:shape style="position:absolute;left:1734;top:1730;width:2;height:60" coordorigin="1734,1730" coordsize="0,60" path="m1734,1730l1734,1790e" filled="f" stroked="t" strokeweight="0pt" strokecolor="#808285">
              <v:path arrowok="t"/>
            </v:shape>
          </v:group>
          <w10:wrap type="none"/>
        </w:pict>
      </w:r>
      <w:r>
        <w:rPr/>
        <w:pict>
          <v:group style="position:absolute;margin-left:526.924377pt;margin-top:683.301086pt;width:.1pt;height:.75pt;mso-position-horizontal-relative:page;mso-position-vertical-relative:page;z-index:-2993" coordorigin="10538,13666" coordsize="2,15">
            <v:shape style="position:absolute;left:10538;top:13666;width:2;height:15" coordorigin="10538,13666" coordsize="0,15" path="m10538,13666l10538,13681e" filled="f" stroked="t" strokeweight="0pt" strokecolor="#231F20">
              <v:path arrowok="t"/>
            </v:shape>
          </v:group>
          <w10:wrap type="none"/>
        </w:pict>
      </w:r>
      <w:r>
        <w:rPr/>
        <w:pict>
          <v:group style="position:absolute;margin-left:526.924377pt;margin-top:703.143555pt;width:.1pt;height:.75pt;mso-position-horizontal-relative:page;mso-position-vertical-relative:page;z-index:-2992" coordorigin="10538,14063" coordsize="2,15">
            <v:shape style="position:absolute;left:10538;top:14063;width:2;height:15" coordorigin="10538,14063" coordsize="0,15" path="m10538,14063l10538,14078e" filled="f" stroked="t" strokeweight="0pt" strokecolor="#231F20">
              <v:path arrowok="t"/>
            </v:shape>
          </v:group>
          <w10:wrap type="none"/>
        </w:pict>
      </w:r>
      <w:r>
        <w:rPr/>
        <w:pict>
          <v:group style="position:absolute;margin-left:526.924377pt;margin-top:722.986084pt;width:.1pt;height:.75pt;mso-position-horizontal-relative:page;mso-position-vertical-relative:page;z-index:-2991" coordorigin="10538,14460" coordsize="2,15">
            <v:shape style="position:absolute;left:10538;top:14460;width:2;height:15" coordorigin="10538,14460" coordsize="0,15" path="m10538,14460l10538,14475e" filled="f" stroked="t" strokeweight="0pt" strokecolor="#231F20">
              <v:path arrowok="t"/>
            </v:shape>
          </v:group>
          <w10:wrap type="none"/>
        </w:pict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auto"/>
        <w:ind w:left="197" w:right="-20"/>
        <w:jc w:val="left"/>
        <w:tabs>
          <w:tab w:pos="760" w:val="left"/>
        </w:tabs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pict>
          <v:group style="position:absolute;margin-left:91.261795pt;margin-top:-7.455119pt;width:406.316pt;height:3pt;mso-position-horizontal-relative:page;mso-position-vertical-relative:paragraph;z-index:-3008" coordorigin="1825,-149" coordsize="8126,60">
            <v:group style="position:absolute;left:1855;top:-119;width:8036;height:2" coordorigin="1855,-119" coordsize="8036,2">
              <v:shape style="position:absolute;left:1855;top:-119;width:8036;height:2" coordorigin="1855,-119" coordsize="8036,0" path="m1855,-119l9891,-119e" filled="f" stroked="t" strokeweight="3pt" strokecolor="#808285">
                <v:path arrowok="t"/>
                <v:stroke dashstyle="dash"/>
              </v:shape>
            </v:group>
            <v:group style="position:absolute;left:9952;top:-149;width:2;height:60" coordorigin="9952,-149" coordsize="2,60">
              <v:shape style="position:absolute;left:9952;top:-149;width:2;height:60" coordorigin="9952,-149" coordsize="0,60" path="m9952,-149l9952,-89e" filled="f" stroked="t" strokeweight="0pt" strokecolor="#808285">
                <v:path arrowok="t"/>
              </v:shape>
            </v:group>
            <w10:wrap type="none"/>
          </v:group>
        </w:pict>
      </w:r>
      <w:r>
        <w:rPr>
          <w:rFonts w:ascii="Archer Medium" w:hAnsi="Archer Medium" w:cs="Archer Medium" w:eastAsia="Archer Medium"/>
          <w:sz w:val="28"/>
          <w:szCs w:val="28"/>
          <w:color w:val="231F20"/>
          <w:spacing w:val="-1"/>
          <w:w w:val="100"/>
        </w:rPr>
        <w:t>3</w:t>
      </w:r>
      <w:r>
        <w:rPr>
          <w:rFonts w:ascii="Archer Medium" w:hAnsi="Archer Medium" w:cs="Archer Medium" w:eastAsia="Archer Medium"/>
          <w:sz w:val="28"/>
          <w:szCs w:val="28"/>
          <w:color w:val="231F20"/>
          <w:spacing w:val="0"/>
          <w:w w:val="100"/>
        </w:rPr>
        <w:t>.</w:t>
      </w:r>
      <w:r>
        <w:rPr>
          <w:rFonts w:ascii="Archer Medium" w:hAnsi="Archer Medium" w:cs="Archer Medium" w:eastAsia="Archer Medium"/>
          <w:sz w:val="28"/>
          <w:szCs w:val="28"/>
          <w:color w:val="231F20"/>
          <w:spacing w:val="-38"/>
          <w:w w:val="100"/>
        </w:rPr>
        <w:t> </w:t>
      </w:r>
      <w:r>
        <w:rPr>
          <w:rFonts w:ascii="Archer Medium" w:hAnsi="Archer Medium" w:cs="Archer Medium" w:eastAsia="Archer Medium"/>
          <w:sz w:val="28"/>
          <w:szCs w:val="28"/>
          <w:color w:val="231F20"/>
          <w:spacing w:val="0"/>
          <w:w w:val="100"/>
        </w:rPr>
        <w:tab/>
      </w:r>
      <w:r>
        <w:rPr>
          <w:rFonts w:ascii="Archer Medium" w:hAnsi="Archer Medium" w:cs="Archer Medium" w:eastAsia="Archer Medium"/>
          <w:sz w:val="28"/>
          <w:szCs w:val="28"/>
          <w:color w:val="231F20"/>
          <w:spacing w:val="0"/>
          <w:w w:val="100"/>
        </w:rPr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1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5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6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0"/>
          <w:b/>
          <w:bCs/>
        </w:rPr>
        <w:t>es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5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5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0"/>
          <w:b/>
          <w:bCs/>
        </w:rPr>
        <w:t>ar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3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7"/>
          <w:b/>
          <w:bCs/>
        </w:rPr>
        <w:t>de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5"/>
          <w:w w:val="107"/>
          <w:b/>
          <w:bCs/>
        </w:rPr>
        <w:t>t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8"/>
          <w:b/>
          <w:bCs/>
        </w:rPr>
        <w:t>ection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64" w:right="-20"/>
        <w:jc w:val="left"/>
        <w:rPr>
          <w:rFonts w:ascii="Ideal Sans Medium" w:hAnsi="Ideal Sans Medium" w:cs="Ideal Sans Medium" w:eastAsia="Ideal Sans Medium"/>
          <w:sz w:val="23"/>
          <w:szCs w:val="23"/>
        </w:rPr>
      </w:pPr>
      <w:rPr/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A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1"/>
          <w:w w:val="100"/>
        </w:rPr>
        <w:t>ctivit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y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2"/>
          <w:w w:val="100"/>
        </w:rPr>
        <w:t> 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7</w:t>
      </w:r>
      <w:r>
        <w:rPr>
          <w:rFonts w:ascii="Ideal Sans Medium" w:hAnsi="Ideal Sans Medium" w:cs="Ideal Sans Medium" w:eastAsia="Ideal Sans Medium"/>
          <w:sz w:val="23"/>
          <w:szCs w:val="23"/>
          <w:color w:val="000000"/>
          <w:spacing w:val="0"/>
          <w:w w:val="100"/>
        </w:rPr>
      </w:r>
    </w:p>
    <w:p>
      <w:pPr>
        <w:spacing w:before="66" w:after="0" w:line="280" w:lineRule="atLeast"/>
        <w:ind w:left="764" w:right="756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small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discu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six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mode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1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1"/>
          <w:w w:val="100"/>
        </w:rPr>
        <w:t>-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ong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risk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actors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ontext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cultu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ommunit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2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,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amily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individual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sues.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esent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back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la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4"/>
          <w:w w:val="100"/>
        </w:rPr>
        <w:t>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.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4" w:after="0" w:line="240" w:lineRule="auto"/>
        <w:ind w:left="272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8"/>
          <w:w w:val="73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8"/>
          <w:b/>
          <w:bCs/>
        </w:rPr>
        <w:t>onte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8"/>
          <w:b/>
          <w:bCs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6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9" w:lineRule="exact"/>
        <w:ind w:left="424" w:right="-20"/>
        <w:jc w:val="left"/>
        <w:tabs>
          <w:tab w:pos="2720" w:val="left"/>
          <w:tab w:pos="5000" w:val="left"/>
          <w:tab w:pos="7300" w:val="left"/>
        </w:tabs>
        <w:rPr>
          <w:rFonts w:ascii="Ideal Sans Medium" w:hAnsi="Ideal Sans Medium" w:cs="Ideal Sans Medium" w:eastAsia="Ideal Sans Medium"/>
          <w:sz w:val="18"/>
          <w:szCs w:val="18"/>
        </w:rPr>
      </w:pPr>
      <w:rPr/>
      <w:r>
        <w:rPr/>
        <w:pict>
          <v:group style="position:absolute;margin-left:183.015106pt;margin-top:-2.698525pt;width:344.409293pt;height:.1pt;mso-position-horizontal-relative:page;mso-position-vertical-relative:paragraph;z-index:-3006" coordorigin="3660,-54" coordsize="6888,2">
            <v:shape style="position:absolute;left:3660;top:-54;width:6888;height:2" coordorigin="3660,-54" coordsize="6888,0" path="m3660,-54l10548,-54e" filled="f" stroked="t" strokeweight=".25001pt" strokecolor="#231F2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2"/>
          <w:b/>
          <w:bCs/>
          <w:position w:val="-1"/>
        </w:rPr>
        <w:t>Ris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  <w:b/>
          <w:bCs/>
          <w:position w:val="-1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2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17"/>
          <w:b/>
          <w:bCs/>
          <w:position w:val="-1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17"/>
          <w:b/>
          <w:bCs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17"/>
          <w:b/>
          <w:bCs/>
          <w:position w:val="-1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17"/>
          <w:b/>
          <w:bCs/>
          <w:position w:val="-1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17"/>
          <w:b/>
          <w:bCs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7"/>
          <w:b/>
          <w:bCs/>
          <w:position w:val="-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7"/>
          <w:w w:val="117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-1"/>
        </w:rPr>
        <w:tab/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-1"/>
        </w:rPr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11"/>
          <w:w w:val="117"/>
          <w:position w:val="-1"/>
        </w:rPr>
        <w:t>Cu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-2"/>
          <w:w w:val="117"/>
          <w:position w:val="-1"/>
        </w:rPr>
        <w:t>l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11"/>
          <w:w w:val="117"/>
          <w:position w:val="-1"/>
        </w:rPr>
        <w:t>tur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11"/>
          <w:w w:val="117"/>
          <w:position w:val="-1"/>
        </w:rPr>
        <w:t>a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17"/>
          <w:position w:val="-1"/>
        </w:rPr>
        <w:t>l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-2"/>
          <w:w w:val="117"/>
          <w:position w:val="-1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00"/>
          <w:position w:val="-1"/>
        </w:rPr>
        <w:t>&amp;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18"/>
          <w:w w:val="100"/>
          <w:position w:val="-1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8"/>
          <w:w w:val="108"/>
          <w:position w:val="-1"/>
        </w:rPr>
        <w:t>c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10"/>
          <w:position w:val="-1"/>
        </w:rPr>
        <w:t>o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82"/>
          <w:position w:val="-1"/>
        </w:rPr>
        <w:t>m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7"/>
          <w:w w:val="82"/>
          <w:position w:val="-1"/>
        </w:rPr>
        <w:t>m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11"/>
          <w:position w:val="-1"/>
        </w:rPr>
        <w:t>unit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11"/>
          <w:position w:val="-1"/>
        </w:rPr>
        <w:t>y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00"/>
          <w:position w:val="-1"/>
        </w:rPr>
        <w:tab/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2"/>
          <w:w w:val="80"/>
          <w:position w:val="-1"/>
        </w:rPr>
        <w:t>F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05"/>
          <w:position w:val="-1"/>
        </w:rPr>
        <w:t>ami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05"/>
          <w:position w:val="-1"/>
        </w:rPr>
        <w:t>ly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00"/>
          <w:position w:val="-1"/>
        </w:rPr>
        <w:tab/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02"/>
          <w:position w:val="-1"/>
        </w:rPr>
        <w:t>Individ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6"/>
          <w:w w:val="102"/>
          <w:position w:val="-1"/>
        </w:rPr>
        <w:t>u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31"/>
          <w:position w:val="-1"/>
        </w:rPr>
        <w:t>al</w:t>
      </w:r>
      <w:r>
        <w:rPr>
          <w:rFonts w:ascii="Ideal Sans Medium" w:hAnsi="Ideal Sans Medium" w:cs="Ideal Sans Medium" w:eastAsia="Ideal Sans Medium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97" w:right="-20"/>
        <w:jc w:val="left"/>
        <w:rPr>
          <w:rFonts w:ascii="Ideal Sans Medium" w:hAnsi="Ideal Sans Medium" w:cs="Ideal Sans Medium" w:eastAsia="Ideal Sans Medium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7.961899pt;margin-top:-4.479107pt;width:459.837529pt;height:79.745083pt;mso-position-horizontal-relative:page;mso-position-vertical-relative:paragraph;z-index:-2989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397" w:hRule="exact"/>
                    </w:trPr>
                    <w:tc>
                      <w:tcPr>
                        <w:tcW w:w="2296" w:type="dxa"/>
                        <w:tcBorders>
                          <w:top w:val="single" w:sz="4.000270" w:space="0" w:color="231F20"/>
                          <w:bottom w:val="dotted" w:sz="6" w:space="0" w:color="231F20"/>
                          <w:left w:val="single" w:sz="2.000006" w:space="0" w:color="231F20"/>
                          <w:right w:val="single" w:sz="2.00012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single" w:sz="4.000270" w:space="0" w:color="231F20"/>
                          <w:bottom w:val="dotted" w:sz="6" w:space="0" w:color="231F20"/>
                          <w:left w:val="single" w:sz="2.00012" w:space="0" w:color="231F20"/>
                          <w:right w:val="single" w:sz="2.000110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single" w:sz="4.000270" w:space="0" w:color="231F20"/>
                          <w:bottom w:val="dotted" w:sz="6" w:space="0" w:color="231F20"/>
                          <w:left w:val="single" w:sz="2.000110" w:space="0" w:color="231F20"/>
                          <w:right w:val="single" w:sz="2.000236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single" w:sz="4.000270" w:space="0" w:color="231F20"/>
                          <w:bottom w:val="dotted" w:sz="6" w:space="0" w:color="231F20"/>
                          <w:left w:val="single" w:sz="2.000236" w:space="0" w:color="231F20"/>
                          <w:right w:val="single" w:sz="2.000227" w:space="0" w:color="231F2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7" w:hRule="exact"/>
                    </w:trPr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006" w:space="0" w:color="231F20"/>
                          <w:right w:val="single" w:sz="2.00012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12" w:space="0" w:color="231F20"/>
                          <w:right w:val="single" w:sz="2.000110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110" w:space="0" w:color="231F20"/>
                          <w:right w:val="single" w:sz="2.000236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236" w:space="0" w:color="231F20"/>
                          <w:right w:val="single" w:sz="2.000227" w:space="0" w:color="231F2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7" w:hRule="exact"/>
                    </w:trPr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006" w:space="0" w:color="231F20"/>
                          <w:right w:val="single" w:sz="2.00012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12" w:space="0" w:color="231F20"/>
                          <w:right w:val="single" w:sz="2.000110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110" w:space="0" w:color="231F20"/>
                          <w:right w:val="single" w:sz="2.000236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236" w:space="0" w:color="231F20"/>
                          <w:right w:val="single" w:sz="2.000227" w:space="0" w:color="231F2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7" w:hRule="exact"/>
                    </w:trPr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single" w:sz="2.000005" w:space="0" w:color="231F20"/>
                          <w:left w:val="single" w:sz="2.000006" w:space="0" w:color="231F20"/>
                          <w:right w:val="single" w:sz="2.00012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single" w:sz="2.000005" w:space="0" w:color="231F20"/>
                          <w:left w:val="single" w:sz="2.00012" w:space="0" w:color="231F20"/>
                          <w:right w:val="single" w:sz="2.000110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single" w:sz="2.000005" w:space="0" w:color="231F20"/>
                          <w:left w:val="single" w:sz="2.000110" w:space="0" w:color="231F20"/>
                          <w:right w:val="single" w:sz="2.000236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single" w:sz="2.000005" w:space="0" w:color="231F20"/>
                          <w:left w:val="single" w:sz="2.000236" w:space="0" w:color="231F20"/>
                          <w:right w:val="single" w:sz="2.000227" w:space="0" w:color="231F20"/>
                        </w:tcBorders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00"/>
        </w:rPr>
        <w:t>1.</w:t>
      </w:r>
      <w:r>
        <w:rPr>
          <w:rFonts w:ascii="Ideal Sans Medium" w:hAnsi="Ideal Sans Medium" w:cs="Ideal Sans Medium" w:eastAsia="Ideal Sans Medium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97" w:right="-20"/>
        <w:jc w:val="left"/>
        <w:rPr>
          <w:rFonts w:ascii="Ideal Sans Medium" w:hAnsi="Ideal Sans Medium" w:cs="Ideal Sans Medium" w:eastAsia="Ideal Sans Medium"/>
          <w:sz w:val="18"/>
          <w:szCs w:val="18"/>
        </w:rPr>
      </w:pPr>
      <w:rPr/>
      <w:r>
        <w:rPr/>
        <w:pict>
          <v:group style="position:absolute;margin-left:526.924377pt;margin-top:15.238409pt;width:.1pt;height:.75pt;mso-position-horizontal-relative:page;mso-position-vertical-relative:paragraph;z-index:-3005" coordorigin="10538,305" coordsize="2,15">
            <v:shape style="position:absolute;left:10538;top:305;width:2;height:15" coordorigin="10538,305" coordsize="0,15" path="m10538,305l10538,320e" filled="f" stroked="t" strokeweight="0pt" strokecolor="#231F20">
              <v:path arrowok="t"/>
            </v:shape>
          </v:group>
          <w10:wrap type="none"/>
        </w:pict>
      </w:r>
      <w:r>
        <w:rPr/>
        <w:pict>
          <v:group style="position:absolute;margin-left:526.924377pt;margin-top:35.080910pt;width:.1pt;height:.75pt;mso-position-horizontal-relative:page;mso-position-vertical-relative:paragraph;z-index:-3004" coordorigin="10538,702" coordsize="2,15">
            <v:shape style="position:absolute;left:10538;top:702;width:2;height:15" coordorigin="10538,702" coordsize="0,15" path="m10538,702l10538,717e" filled="f" stroked="t" strokeweight="0pt" strokecolor="#231F2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7.961899pt;margin-top:-4.354127pt;width:459.837529pt;height:79.620140pt;mso-position-horizontal-relative:page;mso-position-vertical-relative:paragraph;z-index:-2988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397" w:hRule="exact"/>
                    </w:trPr>
                    <w:tc>
                      <w:tcPr>
                        <w:tcW w:w="2296" w:type="dxa"/>
                        <w:tcBorders>
                          <w:top w:val="single" w:sz="2.000189" w:space="0" w:color="231F20"/>
                          <w:bottom w:val="dotted" w:sz="6" w:space="0" w:color="231F20"/>
                          <w:left w:val="single" w:sz="2.000006" w:space="0" w:color="231F20"/>
                          <w:right w:val="single" w:sz="2.00012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single" w:sz="2.000189" w:space="0" w:color="231F20"/>
                          <w:bottom w:val="dotted" w:sz="6" w:space="0" w:color="231F20"/>
                          <w:left w:val="single" w:sz="2.00012" w:space="0" w:color="231F20"/>
                          <w:right w:val="single" w:sz="2.000110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single" w:sz="2.000189" w:space="0" w:color="231F20"/>
                          <w:bottom w:val="dotted" w:sz="6" w:space="0" w:color="231F20"/>
                          <w:left w:val="single" w:sz="2.000110" w:space="0" w:color="231F20"/>
                          <w:right w:val="single" w:sz="2.000236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single" w:sz="2.000189" w:space="0" w:color="231F20"/>
                          <w:bottom w:val="dotted" w:sz="6" w:space="0" w:color="231F20"/>
                          <w:left w:val="single" w:sz="2.000236" w:space="0" w:color="231F20"/>
                          <w:right w:val="single" w:sz="2.000227" w:space="0" w:color="231F2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7" w:hRule="exact"/>
                    </w:trPr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006" w:space="0" w:color="231F20"/>
                          <w:right w:val="single" w:sz="2.00012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12" w:space="0" w:color="231F20"/>
                          <w:right w:val="single" w:sz="2.000110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110" w:space="0" w:color="231F20"/>
                          <w:right w:val="single" w:sz="2.000236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236" w:space="0" w:color="231F20"/>
                          <w:right w:val="single" w:sz="2.000227" w:space="0" w:color="231F2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7" w:hRule="exact"/>
                    </w:trPr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006" w:space="0" w:color="231F20"/>
                          <w:right w:val="single" w:sz="2.00012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12" w:space="0" w:color="231F20"/>
                          <w:right w:val="single" w:sz="2.000110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110" w:space="0" w:color="231F20"/>
                          <w:right w:val="single" w:sz="2.000236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236" w:space="0" w:color="231F20"/>
                          <w:right w:val="single" w:sz="2.000227" w:space="0" w:color="231F2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7" w:hRule="exact"/>
                    </w:trPr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single" w:sz="2.000024" w:space="0" w:color="231F20"/>
                          <w:left w:val="single" w:sz="2.000006" w:space="0" w:color="231F20"/>
                          <w:right w:val="single" w:sz="2.00012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single" w:sz="2.000024" w:space="0" w:color="231F20"/>
                          <w:left w:val="single" w:sz="2.00012" w:space="0" w:color="231F20"/>
                          <w:right w:val="single" w:sz="2.000110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single" w:sz="2.000024" w:space="0" w:color="231F20"/>
                          <w:left w:val="single" w:sz="2.000110" w:space="0" w:color="231F20"/>
                          <w:right w:val="single" w:sz="2.000236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single" w:sz="2.000024" w:space="0" w:color="231F20"/>
                          <w:left w:val="single" w:sz="2.000236" w:space="0" w:color="231F20"/>
                          <w:right w:val="single" w:sz="2.000227" w:space="0" w:color="231F20"/>
                        </w:tcBorders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00"/>
        </w:rPr>
        <w:t>2.</w:t>
      </w:r>
      <w:r>
        <w:rPr>
          <w:rFonts w:ascii="Ideal Sans Medium" w:hAnsi="Ideal Sans Medium" w:cs="Ideal Sans Medium" w:eastAsia="Ideal Sans Medium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97" w:right="-20"/>
        <w:jc w:val="left"/>
        <w:rPr>
          <w:rFonts w:ascii="Ideal Sans Medium" w:hAnsi="Ideal Sans Medium" w:cs="Ideal Sans Medium" w:eastAsia="Ideal Sans Medium"/>
          <w:sz w:val="18"/>
          <w:szCs w:val="18"/>
        </w:rPr>
      </w:pPr>
      <w:rPr/>
      <w:r>
        <w:rPr/>
        <w:pict>
          <v:group style="position:absolute;margin-left:526.924377pt;margin-top:-30.11599pt;width:.1pt;height:.75pt;mso-position-horizontal-relative:page;mso-position-vertical-relative:paragraph;z-index:-3003" coordorigin="10538,-602" coordsize="2,15">
            <v:shape style="position:absolute;left:10538;top:-602;width:2;height:15" coordorigin="10538,-602" coordsize="0,15" path="m10538,-602l10538,-587e" filled="f" stroked="t" strokeweight="0pt" strokecolor="#231F20">
              <v:path arrowok="t"/>
            </v:shape>
          </v:group>
          <w10:wrap type="none"/>
        </w:pict>
      </w:r>
      <w:r>
        <w:rPr/>
        <w:pict>
          <v:group style="position:absolute;margin-left:526.924377pt;margin-top:15.23841pt;width:.1pt;height:.75pt;mso-position-horizontal-relative:page;mso-position-vertical-relative:paragraph;z-index:-3002" coordorigin="10538,305" coordsize="2,15">
            <v:shape style="position:absolute;left:10538;top:305;width:2;height:15" coordorigin="10538,305" coordsize="0,15" path="m10538,305l10538,320e" filled="f" stroked="t" strokeweight="0pt" strokecolor="#231F20">
              <v:path arrowok="t"/>
            </v:shape>
          </v:group>
          <w10:wrap type="none"/>
        </w:pict>
      </w:r>
      <w:r>
        <w:rPr/>
        <w:pict>
          <v:group style="position:absolute;margin-left:526.924377pt;margin-top:35.080910pt;width:.1pt;height:.75pt;mso-position-horizontal-relative:page;mso-position-vertical-relative:paragraph;z-index:-3001" coordorigin="10538,702" coordsize="2,15">
            <v:shape style="position:absolute;left:10538;top:702;width:2;height:15" coordorigin="10538,702" coordsize="0,15" path="m10538,702l10538,717e" filled="f" stroked="t" strokeweight="0pt" strokecolor="#231F2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7.961899pt;margin-top:-4.354177pt;width:459.837529pt;height:79.620083pt;mso-position-horizontal-relative:page;mso-position-vertical-relative:paragraph;z-index:-2987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397" w:hRule="exact"/>
                    </w:trPr>
                    <w:tc>
                      <w:tcPr>
                        <w:tcW w:w="2296" w:type="dxa"/>
                        <w:tcBorders>
                          <w:top w:val="single" w:sz="2.000193" w:space="0" w:color="231F20"/>
                          <w:bottom w:val="dotted" w:sz="6" w:space="0" w:color="231F20"/>
                          <w:left w:val="single" w:sz="2.000006" w:space="0" w:color="231F20"/>
                          <w:right w:val="single" w:sz="2.00012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single" w:sz="2.000193" w:space="0" w:color="231F20"/>
                          <w:bottom w:val="dotted" w:sz="6" w:space="0" w:color="231F20"/>
                          <w:left w:val="single" w:sz="2.00012" w:space="0" w:color="231F20"/>
                          <w:right w:val="single" w:sz="2.000110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single" w:sz="2.000193" w:space="0" w:color="231F20"/>
                          <w:bottom w:val="dotted" w:sz="6" w:space="0" w:color="231F20"/>
                          <w:left w:val="single" w:sz="2.000110" w:space="0" w:color="231F20"/>
                          <w:right w:val="single" w:sz="2.000236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single" w:sz="2.000193" w:space="0" w:color="231F20"/>
                          <w:bottom w:val="dotted" w:sz="6" w:space="0" w:color="231F20"/>
                          <w:left w:val="single" w:sz="2.000236" w:space="0" w:color="231F20"/>
                          <w:right w:val="single" w:sz="2.000227" w:space="0" w:color="231F2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7" w:hRule="exact"/>
                    </w:trPr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006" w:space="0" w:color="231F20"/>
                          <w:right w:val="single" w:sz="2.00012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12" w:space="0" w:color="231F20"/>
                          <w:right w:val="single" w:sz="2.000110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110" w:space="0" w:color="231F20"/>
                          <w:right w:val="single" w:sz="2.000236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236" w:space="0" w:color="231F20"/>
                          <w:right w:val="single" w:sz="2.000227" w:space="0" w:color="231F2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7" w:hRule="exact"/>
                    </w:trPr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006" w:space="0" w:color="231F20"/>
                          <w:right w:val="single" w:sz="2.00012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12" w:space="0" w:color="231F20"/>
                          <w:right w:val="single" w:sz="2.000110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110" w:space="0" w:color="231F20"/>
                          <w:right w:val="single" w:sz="2.000236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236" w:space="0" w:color="231F20"/>
                          <w:right w:val="single" w:sz="2.000227" w:space="0" w:color="231F2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7" w:hRule="exact"/>
                    </w:trPr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single" w:sz="2.000082" w:space="0" w:color="231F20"/>
                          <w:left w:val="single" w:sz="2.000006" w:space="0" w:color="231F20"/>
                          <w:right w:val="single" w:sz="2.00012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single" w:sz="2.000082" w:space="0" w:color="231F20"/>
                          <w:left w:val="single" w:sz="2.00012" w:space="0" w:color="231F20"/>
                          <w:right w:val="single" w:sz="2.000110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single" w:sz="2.000082" w:space="0" w:color="231F20"/>
                          <w:left w:val="single" w:sz="2.000110" w:space="0" w:color="231F20"/>
                          <w:right w:val="single" w:sz="2.000236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single" w:sz="2.000082" w:space="0" w:color="231F20"/>
                          <w:left w:val="single" w:sz="2.000236" w:space="0" w:color="231F20"/>
                          <w:right w:val="single" w:sz="2.000227" w:space="0" w:color="231F20"/>
                        </w:tcBorders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00"/>
        </w:rPr>
        <w:t>3.</w:t>
      </w:r>
      <w:r>
        <w:rPr>
          <w:rFonts w:ascii="Ideal Sans Medium" w:hAnsi="Ideal Sans Medium" w:cs="Ideal Sans Medium" w:eastAsia="Ideal Sans Medium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97" w:right="-20"/>
        <w:jc w:val="left"/>
        <w:rPr>
          <w:rFonts w:ascii="Ideal Sans Medium" w:hAnsi="Ideal Sans Medium" w:cs="Ideal Sans Medium" w:eastAsia="Ideal Sans Medium"/>
          <w:sz w:val="18"/>
          <w:szCs w:val="18"/>
        </w:rPr>
      </w:pPr>
      <w:rPr/>
      <w:r>
        <w:rPr/>
        <w:pict>
          <v:group style="position:absolute;margin-left:526.924377pt;margin-top:-30.115988pt;width:.1pt;height:.75pt;mso-position-horizontal-relative:page;mso-position-vertical-relative:paragraph;z-index:-3000" coordorigin="10538,-602" coordsize="2,15">
            <v:shape style="position:absolute;left:10538;top:-602;width:2;height:15" coordorigin="10538,-602" coordsize="0,15" path="m10538,-602l10538,-587e" filled="f" stroked="t" strokeweight="0pt" strokecolor="#231F20">
              <v:path arrowok="t"/>
            </v:shape>
          </v:group>
          <w10:wrap type="none"/>
        </w:pict>
      </w:r>
      <w:r>
        <w:rPr/>
        <w:pict>
          <v:group style="position:absolute;margin-left:526.924377pt;margin-top:15.238312pt;width:.1pt;height:.75pt;mso-position-horizontal-relative:page;mso-position-vertical-relative:paragraph;z-index:-2999" coordorigin="10538,305" coordsize="2,15">
            <v:shape style="position:absolute;left:10538;top:305;width:2;height:15" coordorigin="10538,305" coordsize="0,15" path="m10538,305l10538,320e" filled="f" stroked="t" strokeweight="0pt" strokecolor="#231F20">
              <v:path arrowok="t"/>
            </v:shape>
          </v:group>
          <w10:wrap type="none"/>
        </w:pict>
      </w:r>
      <w:r>
        <w:rPr/>
        <w:pict>
          <v:group style="position:absolute;margin-left:526.924377pt;margin-top:35.080914pt;width:.1pt;height:.75pt;mso-position-horizontal-relative:page;mso-position-vertical-relative:paragraph;z-index:-2998" coordorigin="10538,702" coordsize="2,15">
            <v:shape style="position:absolute;left:10538;top:702;width:2;height:15" coordorigin="10538,702" coordsize="0,15" path="m10538,702l10538,717e" filled="f" stroked="t" strokeweight="0pt" strokecolor="#231F2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7.961899pt;margin-top:-4.354174pt;width:459.837529pt;height:79.620083pt;mso-position-horizontal-relative:page;mso-position-vertical-relative:paragraph;z-index:-2986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397" w:hRule="exact"/>
                    </w:trPr>
                    <w:tc>
                      <w:tcPr>
                        <w:tcW w:w="2296" w:type="dxa"/>
                        <w:tcBorders>
                          <w:top w:val="single" w:sz="2.000222" w:space="0" w:color="231F20"/>
                          <w:bottom w:val="dotted" w:sz="6" w:space="0" w:color="231F20"/>
                          <w:left w:val="single" w:sz="2.000006" w:space="0" w:color="231F20"/>
                          <w:right w:val="single" w:sz="2.00012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single" w:sz="2.000222" w:space="0" w:color="231F20"/>
                          <w:bottom w:val="dotted" w:sz="6" w:space="0" w:color="231F20"/>
                          <w:left w:val="single" w:sz="2.00012" w:space="0" w:color="231F20"/>
                          <w:right w:val="single" w:sz="2.000110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single" w:sz="2.000222" w:space="0" w:color="231F20"/>
                          <w:bottom w:val="dotted" w:sz="6" w:space="0" w:color="231F20"/>
                          <w:left w:val="single" w:sz="2.000110" w:space="0" w:color="231F20"/>
                          <w:right w:val="single" w:sz="2.000236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single" w:sz="2.000222" w:space="0" w:color="231F20"/>
                          <w:bottom w:val="dotted" w:sz="6" w:space="0" w:color="231F20"/>
                          <w:left w:val="single" w:sz="2.000236" w:space="0" w:color="231F20"/>
                          <w:right w:val="single" w:sz="2.000227" w:space="0" w:color="231F2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7" w:hRule="exact"/>
                    </w:trPr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006" w:space="0" w:color="231F20"/>
                          <w:right w:val="single" w:sz="2.00012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12" w:space="0" w:color="231F20"/>
                          <w:right w:val="single" w:sz="2.000110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110" w:space="0" w:color="231F20"/>
                          <w:right w:val="single" w:sz="2.000236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236" w:space="0" w:color="231F20"/>
                          <w:right w:val="single" w:sz="2.000227" w:space="0" w:color="231F2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7" w:hRule="exact"/>
                    </w:trPr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006" w:space="0" w:color="231F20"/>
                          <w:right w:val="single" w:sz="2.00012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12" w:space="0" w:color="231F20"/>
                          <w:right w:val="single" w:sz="2.000110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110" w:space="0" w:color="231F20"/>
                          <w:right w:val="single" w:sz="2.000236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236" w:space="0" w:color="231F20"/>
                          <w:right w:val="single" w:sz="2.000227" w:space="0" w:color="231F2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7" w:hRule="exact"/>
                    </w:trPr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single" w:sz="2.000053" w:space="0" w:color="231F20"/>
                          <w:left w:val="single" w:sz="2.000006" w:space="0" w:color="231F20"/>
                          <w:right w:val="single" w:sz="2.00012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single" w:sz="2.000053" w:space="0" w:color="231F20"/>
                          <w:left w:val="single" w:sz="2.00012" w:space="0" w:color="231F20"/>
                          <w:right w:val="single" w:sz="2.000110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single" w:sz="2.000053" w:space="0" w:color="231F20"/>
                          <w:left w:val="single" w:sz="2.000110" w:space="0" w:color="231F20"/>
                          <w:right w:val="single" w:sz="2.000236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single" w:sz="2.000053" w:space="0" w:color="231F20"/>
                          <w:left w:val="single" w:sz="2.000236" w:space="0" w:color="231F20"/>
                          <w:right w:val="single" w:sz="2.000227" w:space="0" w:color="231F20"/>
                        </w:tcBorders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00"/>
        </w:rPr>
        <w:t>4.</w:t>
      </w:r>
      <w:r>
        <w:rPr>
          <w:rFonts w:ascii="Ideal Sans Medium" w:hAnsi="Ideal Sans Medium" w:cs="Ideal Sans Medium" w:eastAsia="Ideal Sans Medium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97" w:right="-20"/>
        <w:jc w:val="left"/>
        <w:rPr>
          <w:rFonts w:ascii="Ideal Sans Medium" w:hAnsi="Ideal Sans Medium" w:cs="Ideal Sans Medium" w:eastAsia="Ideal Sans Medium"/>
          <w:sz w:val="18"/>
          <w:szCs w:val="18"/>
        </w:rPr>
      </w:pPr>
      <w:rPr/>
      <w:r>
        <w:rPr/>
        <w:pict>
          <v:group style="position:absolute;margin-left:526.924377pt;margin-top:-30.115894pt;width:.1pt;height:.75pt;mso-position-horizontal-relative:page;mso-position-vertical-relative:paragraph;z-index:-2997" coordorigin="10538,-602" coordsize="2,15">
            <v:shape style="position:absolute;left:10538;top:-602;width:2;height:15" coordorigin="10538,-602" coordsize="0,15" path="m10538,-602l10538,-587e" filled="f" stroked="t" strokeweight="0pt" strokecolor="#231F20">
              <v:path arrowok="t"/>
            </v:shape>
          </v:group>
          <w10:wrap type="none"/>
        </w:pict>
      </w:r>
      <w:r>
        <w:rPr/>
        <w:pict>
          <v:group style="position:absolute;margin-left:526.924377pt;margin-top:15.238405pt;width:.1pt;height:.75pt;mso-position-horizontal-relative:page;mso-position-vertical-relative:paragraph;z-index:-2996" coordorigin="10538,305" coordsize="2,15">
            <v:shape style="position:absolute;left:10538;top:305;width:2;height:15" coordorigin="10538,305" coordsize="0,15" path="m10538,305l10538,320e" filled="f" stroked="t" strokeweight="0pt" strokecolor="#231F20">
              <v:path arrowok="t"/>
            </v:shape>
          </v:group>
          <w10:wrap type="none"/>
        </w:pict>
      </w:r>
      <w:r>
        <w:rPr/>
        <w:pict>
          <v:group style="position:absolute;margin-left:526.924377pt;margin-top:35.080906pt;width:.1pt;height:.75pt;mso-position-horizontal-relative:page;mso-position-vertical-relative:paragraph;z-index:-2995" coordorigin="10538,702" coordsize="2,15">
            <v:shape style="position:absolute;left:10538;top:702;width:2;height:15" coordorigin="10538,702" coordsize="0,15" path="m10538,702l10538,717e" filled="f" stroked="t" strokeweight="0pt" strokecolor="#231F2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7.961899pt;margin-top:-4.354139pt;width:459.837529pt;height:79.620143pt;mso-position-horizontal-relative:page;mso-position-vertical-relative:paragraph;z-index:-2985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397" w:hRule="exact"/>
                    </w:trPr>
                    <w:tc>
                      <w:tcPr>
                        <w:tcW w:w="2296" w:type="dxa"/>
                        <w:tcBorders>
                          <w:top w:val="single" w:sz="2.000238" w:space="0" w:color="231F20"/>
                          <w:bottom w:val="dotted" w:sz="6" w:space="0" w:color="231F20"/>
                          <w:left w:val="single" w:sz="2.000006" w:space="0" w:color="231F20"/>
                          <w:right w:val="single" w:sz="2.00012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single" w:sz="2.000238" w:space="0" w:color="231F20"/>
                          <w:bottom w:val="dotted" w:sz="6" w:space="0" w:color="231F20"/>
                          <w:left w:val="single" w:sz="2.00012" w:space="0" w:color="231F20"/>
                          <w:right w:val="single" w:sz="2.000110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single" w:sz="2.000238" w:space="0" w:color="231F20"/>
                          <w:bottom w:val="dotted" w:sz="6" w:space="0" w:color="231F20"/>
                          <w:left w:val="single" w:sz="2.000110" w:space="0" w:color="231F20"/>
                          <w:right w:val="single" w:sz="2.000236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single" w:sz="2.000238" w:space="0" w:color="231F20"/>
                          <w:bottom w:val="dotted" w:sz="6" w:space="0" w:color="231F20"/>
                          <w:left w:val="single" w:sz="2.000236" w:space="0" w:color="231F20"/>
                          <w:right w:val="single" w:sz="2.000227" w:space="0" w:color="231F2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7" w:hRule="exact"/>
                    </w:trPr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006" w:space="0" w:color="231F20"/>
                          <w:right w:val="single" w:sz="2.00012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12" w:space="0" w:color="231F20"/>
                          <w:right w:val="single" w:sz="2.000110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110" w:space="0" w:color="231F20"/>
                          <w:right w:val="single" w:sz="2.000236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236" w:space="0" w:color="231F20"/>
                          <w:right w:val="single" w:sz="2.000227" w:space="0" w:color="231F2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7" w:hRule="exact"/>
                    </w:trPr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006" w:space="0" w:color="231F20"/>
                          <w:right w:val="single" w:sz="2.00012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12" w:space="0" w:color="231F20"/>
                          <w:right w:val="single" w:sz="2.000110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110" w:space="0" w:color="231F20"/>
                          <w:right w:val="single" w:sz="2.000236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236" w:space="0" w:color="231F20"/>
                          <w:right w:val="single" w:sz="2.000227" w:space="0" w:color="231F2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7" w:hRule="exact"/>
                    </w:trPr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single" w:sz="2.000024" w:space="0" w:color="231F20"/>
                          <w:left w:val="single" w:sz="2.000006" w:space="0" w:color="231F20"/>
                          <w:right w:val="single" w:sz="2.00012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single" w:sz="2.000024" w:space="0" w:color="231F20"/>
                          <w:left w:val="single" w:sz="2.00012" w:space="0" w:color="231F20"/>
                          <w:right w:val="single" w:sz="2.000110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single" w:sz="2.000024" w:space="0" w:color="231F20"/>
                          <w:left w:val="single" w:sz="2.000110" w:space="0" w:color="231F20"/>
                          <w:right w:val="single" w:sz="2.000236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single" w:sz="2.000024" w:space="0" w:color="231F20"/>
                          <w:left w:val="single" w:sz="2.000236" w:space="0" w:color="231F20"/>
                          <w:right w:val="single" w:sz="2.000227" w:space="0" w:color="231F20"/>
                        </w:tcBorders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1"/>
          <w:w w:val="100"/>
        </w:rPr>
        <w:t>5.</w:t>
      </w:r>
      <w:r>
        <w:rPr>
          <w:rFonts w:ascii="Ideal Sans Medium" w:hAnsi="Ideal Sans Medium" w:cs="Ideal Sans Medium" w:eastAsia="Ideal Sans Medium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97" w:right="-20"/>
        <w:jc w:val="left"/>
        <w:rPr>
          <w:rFonts w:ascii="Ideal Sans Medium" w:hAnsi="Ideal Sans Medium" w:cs="Ideal Sans Medium" w:eastAsia="Ideal Sans Medium"/>
          <w:sz w:val="18"/>
          <w:szCs w:val="18"/>
        </w:rPr>
      </w:pPr>
      <w:rPr/>
      <w:r>
        <w:rPr/>
        <w:pict>
          <v:group style="position:absolute;margin-left:526.924377pt;margin-top:-30.115993pt;width:.1pt;height:.75pt;mso-position-horizontal-relative:page;mso-position-vertical-relative:paragraph;z-index:-2994" coordorigin="10538,-602" coordsize="2,15">
            <v:shape style="position:absolute;left:10538;top:-602;width:2;height:15" coordorigin="10538,-602" coordsize="0,15" path="m10538,-602l10538,-587e" filled="f" stroked="t" strokeweight="0pt" strokecolor="#231F20">
              <v:path arrowok="t"/>
            </v:shape>
          </v:group>
          <w10:wrap type="none"/>
        </w:pict>
      </w:r>
      <w:r>
        <w:rPr/>
        <w:pict>
          <v:group style="position:absolute;margin-left:68.211899pt;margin-top:78.140907pt;width:459.212501pt;height:.1pt;mso-position-horizontal-relative:page;mso-position-vertical-relative:paragraph;z-index:-2990" coordorigin="1364,1563" coordsize="9184,2">
            <v:shape style="position:absolute;left:1364;top:1563;width:9184;height:2" coordorigin="1364,1563" coordsize="9184,0" path="m1364,1563l10548,1563e" filled="f" stroked="t" strokeweight=".500001pt" strokecolor="#231F2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7.961899pt;margin-top:-4.35409pt;width:459.837529pt;height:79.620019pt;mso-position-horizontal-relative:page;mso-position-vertical-relative:paragraph;z-index:-2984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397" w:hRule="exact"/>
                    </w:trPr>
                    <w:tc>
                      <w:tcPr>
                        <w:tcW w:w="2296" w:type="dxa"/>
                        <w:tcBorders>
                          <w:top w:val="single" w:sz="2.000036" w:space="0" w:color="231F20"/>
                          <w:bottom w:val="dotted" w:sz="6" w:space="0" w:color="231F20"/>
                          <w:left w:val="single" w:sz="2.000006" w:space="0" w:color="231F20"/>
                          <w:right w:val="single" w:sz="2.00012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single" w:sz="2.000036" w:space="0" w:color="231F20"/>
                          <w:bottom w:val="dotted" w:sz="6" w:space="0" w:color="231F20"/>
                          <w:left w:val="single" w:sz="2.00012" w:space="0" w:color="231F20"/>
                          <w:right w:val="single" w:sz="2.000110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single" w:sz="2.000036" w:space="0" w:color="231F20"/>
                          <w:bottom w:val="dotted" w:sz="6" w:space="0" w:color="231F20"/>
                          <w:left w:val="single" w:sz="2.000110" w:space="0" w:color="231F20"/>
                          <w:right w:val="single" w:sz="2.000236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single" w:sz="2.000036" w:space="0" w:color="231F20"/>
                          <w:bottom w:val="dotted" w:sz="6" w:space="0" w:color="231F20"/>
                          <w:left w:val="single" w:sz="2.000236" w:space="0" w:color="231F20"/>
                          <w:right w:val="single" w:sz="2.000227" w:space="0" w:color="231F2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7" w:hRule="exact"/>
                    </w:trPr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006" w:space="0" w:color="231F20"/>
                          <w:right w:val="single" w:sz="2.00012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12" w:space="0" w:color="231F20"/>
                          <w:right w:val="single" w:sz="2.000110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110" w:space="0" w:color="231F20"/>
                          <w:right w:val="single" w:sz="2.000236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236" w:space="0" w:color="231F20"/>
                          <w:right w:val="single" w:sz="2.000227" w:space="0" w:color="231F2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7" w:hRule="exact"/>
                    </w:trPr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006" w:space="0" w:color="231F20"/>
                          <w:right w:val="single" w:sz="2.00012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12" w:space="0" w:color="231F20"/>
                          <w:right w:val="single" w:sz="2.000110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110" w:space="0" w:color="231F20"/>
                          <w:right w:val="single" w:sz="2.000236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dotted" w:sz="6" w:space="0" w:color="231F20"/>
                          <w:left w:val="single" w:sz="2.000236" w:space="0" w:color="231F20"/>
                          <w:right w:val="single" w:sz="2.000227" w:space="0" w:color="231F2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7" w:hRule="exact"/>
                    </w:trPr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single" w:sz="2.000114" w:space="0" w:color="231F20"/>
                          <w:left w:val="single" w:sz="2.000006" w:space="0" w:color="231F20"/>
                          <w:right w:val="single" w:sz="2.00012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single" w:sz="2.000114" w:space="0" w:color="231F20"/>
                          <w:left w:val="single" w:sz="2.00012" w:space="0" w:color="231F20"/>
                          <w:right w:val="single" w:sz="2.000110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single" w:sz="2.000114" w:space="0" w:color="231F20"/>
                          <w:left w:val="single" w:sz="2.000110" w:space="0" w:color="231F20"/>
                          <w:right w:val="single" w:sz="2.000236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6" w:type="dxa"/>
                        <w:tcBorders>
                          <w:top w:val="dotted" w:sz="6" w:space="0" w:color="231F20"/>
                          <w:bottom w:val="single" w:sz="2.000114" w:space="0" w:color="231F20"/>
                          <w:left w:val="single" w:sz="2.000236" w:space="0" w:color="231F20"/>
                          <w:right w:val="single" w:sz="2.000227" w:space="0" w:color="231F20"/>
                        </w:tcBorders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-2"/>
          <w:w w:val="100"/>
        </w:rPr>
        <w:t>6.</w:t>
      </w:r>
      <w:r>
        <w:rPr>
          <w:rFonts w:ascii="Ideal Sans Medium" w:hAnsi="Ideal Sans Medium" w:cs="Ideal Sans Medium" w:eastAsia="Ideal Sans Medium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pgNumType w:start="8"/>
          <w:pgMar w:header="0" w:footer="1127" w:top="1520" w:bottom="1120" w:left="940" w:right="1240"/>
          <w:headerReference w:type="even" r:id="rId38"/>
          <w:footerReference w:type="even" r:id="rId39"/>
          <w:footerReference w:type="odd" r:id="rId40"/>
          <w:pgSz w:w="11920" w:h="16860"/>
        </w:sectPr>
      </w:pPr>
      <w:rPr/>
    </w:p>
    <w:p>
      <w:pPr>
        <w:spacing w:before="73" w:after="0" w:line="240" w:lineRule="auto"/>
        <w:ind w:left="104" w:right="-20"/>
        <w:jc w:val="left"/>
        <w:rPr>
          <w:rFonts w:ascii="Ideal Sans Book" w:hAnsi="Ideal Sans Book" w:cs="Ideal Sans Book" w:eastAsia="Ideal Sans Book"/>
          <w:sz w:val="18"/>
          <w:szCs w:val="18"/>
        </w:rPr>
      </w:pPr>
      <w:rPr/>
      <w:r>
        <w:rPr/>
        <w:pict>
          <v:group style="position:absolute;margin-left:432.867889pt;margin-top:2.233148pt;width:107.383721pt;height:119.190732pt;mso-position-horizontal-relative:page;mso-position-vertical-relative:paragraph;z-index:-2967" coordorigin="8657,45" coordsize="2148,2384">
            <v:group style="position:absolute;left:8935;top:1792;width:71;height:69" coordorigin="8935,1792" coordsize="71,69">
              <v:shape style="position:absolute;left:8935;top:1792;width:71;height:69" coordorigin="8935,1792" coordsize="71,69" path="m8992,1792l8935,1800,8951,1861,9006,1834,8992,1792e" filled="t" fillcolor="#808285" stroked="f">
                <v:path arrowok="t"/>
                <v:fill/>
              </v:shape>
            </v:group>
            <v:group style="position:absolute;left:9910;top:2255;width:386;height:110" coordorigin="9910,2255" coordsize="386,110">
              <v:shape style="position:absolute;left:9910;top:2255;width:386;height:110" coordorigin="9910,2255" coordsize="386,110" path="m10101,2255l10041,2258,9966,2271,9912,2301,9910,2310,9913,2319,9967,2348,10042,2362,10103,2364,10135,2364,10217,2354,10274,2335,10295,2309,10293,2300,10238,2270,10163,2257,10101,2255e" filled="t" fillcolor="#939598" stroked="f">
                <v:path arrowok="t"/>
                <v:fill/>
              </v:shape>
            </v:group>
            <v:group style="position:absolute;left:9910;top:2255;width:386;height:110" coordorigin="9910,2255" coordsize="386,110">
              <v:shape style="position:absolute;left:9910;top:2255;width:386;height:110" coordorigin="9910,2255" coordsize="386,110" path="m10295,2309l10239,2348,10164,2361,10103,2364,10072,2364,9989,2354,9932,2335,9910,2310,9912,2301,9966,2271,10041,2258,10101,2255,10133,2255,10215,2265,10273,2284,10295,2309xe" filled="f" stroked="t" strokeweight="1.889pt" strokecolor="#231F20">
                <v:path arrowok="t"/>
              </v:shape>
            </v:group>
            <v:group style="position:absolute;left:9970;top:2288;width:258;height:77" coordorigin="9970,2288" coordsize="258,77">
              <v:shape style="position:absolute;left:9970;top:2288;width:258;height:77" coordorigin="9970,2288" coordsize="258,77" path="m10229,2288l10029,2288,10019,2293,10004,2301,9988,2312,9976,2326,9970,2340,9977,2355,9986,2363,9995,2365,10005,2362,10020,2352,10039,2336,10065,2311,10075,2311,10146,2306,10225,2290,10229,2288e" filled="t" fillcolor="#A7A9AC" stroked="f">
                <v:path arrowok="t"/>
                <v:fill/>
              </v:shape>
            </v:group>
            <v:group style="position:absolute;left:9964;top:2247;width:284;height:56" coordorigin="9964,2247" coordsize="284,56">
              <v:shape style="position:absolute;left:9964;top:2247;width:284;height:56" coordorigin="9964,2247" coordsize="284,56" path="m10224,2247l10025,2247,10009,2249,9988,2257,9970,2272,9964,2298,9972,2302,9991,2299,10029,2288,10229,2288,10241,2282,10248,2271,10245,2260,10230,2250,10224,2247e" filled="t" fillcolor="#A7A9AC" stroked="f">
                <v:path arrowok="t"/>
                <v:fill/>
              </v:shape>
            </v:group>
            <v:group style="position:absolute;left:9961;top:2199;width:263;height:49" coordorigin="9961,2199" coordsize="263,49">
              <v:shape style="position:absolute;left:9961;top:2199;width:263;height:49" coordorigin="9961,2199" coordsize="263,49" path="m10014,2199l9992,2202,9974,2211,9963,2226,9961,2240,9968,2247,9988,2248,10025,2247,10224,2247,10198,2234,10197,2210,10084,2210,10075,2207,10059,2204,10037,2201,10014,2199e" filled="t" fillcolor="#A7A9AC" stroked="f">
                <v:path arrowok="t"/>
                <v:fill/>
              </v:shape>
            </v:group>
            <v:group style="position:absolute;left:10084;top:1881;width:113;height:329" coordorigin="10084,1881" coordsize="113,329">
              <v:shape style="position:absolute;left:10084;top:1881;width:113;height:329" coordorigin="10084,1881" coordsize="113,329" path="m10186,1881l10125,1897,10137,2194,10084,2210,10197,2210,10186,1881e" filled="t" fillcolor="#A7A9AC" stroked="f">
                <v:path arrowok="t"/>
                <v:fill/>
              </v:shape>
            </v:group>
            <v:group style="position:absolute;left:9961;top:1881;width:288;height:484" coordorigin="9961,1881" coordsize="288,484">
              <v:shape style="position:absolute;left:9961;top:1881;width:288;height:484" coordorigin="9961,1881" coordsize="288,484" path="m10186,1881l10198,2234,10230,2250,10245,2260,10175,2302,10094,2310,10065,2311,10039,2336,10020,2352,10005,2362,9995,2365,9986,2363,9977,2355,9970,2340,9976,2326,9988,2312,10004,2301,10019,2293,10029,2288,9991,2299,9972,2302,9964,2298,9970,2272,9988,2257,10009,2249,10025,2247,9988,2248,9968,2247,9961,2240,9963,2226,9974,2211,9992,2202,10014,2199,10037,2201,10059,2204,10075,2207,10084,2210,10137,2194,10125,1897,10186,1881xe" filled="f" stroked="t" strokeweight="1.889pt" strokecolor="#231F20">
                <v:path arrowok="t"/>
              </v:shape>
            </v:group>
            <v:group style="position:absolute;left:10038;top:2183;width:66;height:157" coordorigin="10038,2183" coordsize="66,157">
              <v:shape style="position:absolute;left:10038;top:2183;width:66;height:157" coordorigin="10038,2183" coordsize="66,157" path="m10085,2183l10038,2189,10058,2340,10104,2334,10085,2183e" filled="t" fillcolor="#939598" stroked="f">
                <v:path arrowok="t"/>
                <v:fill/>
              </v:shape>
            </v:group>
            <v:group style="position:absolute;left:10038;top:2183;width:66;height:157" coordorigin="10038,2183" coordsize="66,157">
              <v:shape style="position:absolute;left:10038;top:2183;width:66;height:157" coordorigin="10038,2183" coordsize="66,157" path="m10038,2189l10085,2183,10104,2334,10058,2340,10038,2189xe" filled="f" stroked="t" strokeweight="1.35pt" strokecolor="#231F20">
                <v:path arrowok="t"/>
              </v:shape>
            </v:group>
            <v:group style="position:absolute;left:9305;top:2255;width:386;height:110" coordorigin="9305,2255" coordsize="386,110">
              <v:shape style="position:absolute;left:9305;top:2255;width:386;height:110" coordorigin="9305,2255" coordsize="386,110" path="m9497,2255l9436,2258,9361,2271,9307,2301,9305,2310,9308,2319,9362,2348,9437,2362,9498,2364,9530,2364,9612,2354,9669,2335,9690,2309,9688,2300,9633,2270,9558,2257,9497,2255e" filled="t" fillcolor="#939598" stroked="f">
                <v:path arrowok="t"/>
                <v:fill/>
              </v:shape>
            </v:group>
            <v:group style="position:absolute;left:9305;top:2255;width:386;height:110" coordorigin="9305,2255" coordsize="386,110">
              <v:shape style="position:absolute;left:9305;top:2255;width:386;height:110" coordorigin="9305,2255" coordsize="386,110" path="m9690,2309l9634,2348,9559,2361,9498,2364,9467,2364,9384,2354,9327,2335,9305,2310,9307,2301,9361,2271,9436,2258,9497,2255,9528,2255,9611,2265,9668,2284,9690,2309xe" filled="f" stroked="t" strokeweight="1.889pt" strokecolor="#231F20">
                <v:path arrowok="t"/>
              </v:shape>
            </v:group>
            <v:group style="position:absolute;left:9365;top:2288;width:258;height:77" coordorigin="9365,2288" coordsize="258,77">
              <v:shape style="position:absolute;left:9365;top:2288;width:258;height:77" coordorigin="9365,2288" coordsize="258,77" path="m9624,2288l9424,2288,9414,2293,9399,2301,9383,2312,9371,2326,9365,2340,9372,2355,9381,2363,9390,2365,9400,2362,9415,2352,9434,2336,9460,2311,9470,2311,9541,2306,9620,2290,9624,2288e" filled="t" fillcolor="#A7A9AC" stroked="f">
                <v:path arrowok="t"/>
                <v:fill/>
              </v:shape>
            </v:group>
            <v:group style="position:absolute;left:9359;top:2247;width:284;height:56" coordorigin="9359,2247" coordsize="284,56">
              <v:shape style="position:absolute;left:9359;top:2247;width:284;height:56" coordorigin="9359,2247" coordsize="284,56" path="m9619,2247l9420,2247,9404,2249,9383,2257,9365,2272,9359,2298,9367,2302,9386,2299,9424,2288,9624,2288,9636,2282,9643,2271,9640,2260,9625,2250,9619,2247e" filled="t" fillcolor="#A7A9AC" stroked="f">
                <v:path arrowok="t"/>
                <v:fill/>
              </v:shape>
            </v:group>
            <v:group style="position:absolute;left:9356;top:2199;width:263;height:49" coordorigin="9356,2199" coordsize="263,49">
              <v:shape style="position:absolute;left:9356;top:2199;width:263;height:49" coordorigin="9356,2199" coordsize="263,49" path="m9409,2199l9387,2202,9369,2211,9358,2226,9356,2240,9363,2247,9383,2248,9420,2247,9619,2247,9593,2234,9592,2210,9479,2210,9470,2207,9454,2204,9432,2201,9409,2199e" filled="t" fillcolor="#A7A9AC" stroked="f">
                <v:path arrowok="t"/>
                <v:fill/>
              </v:shape>
            </v:group>
            <v:group style="position:absolute;left:9479;top:1881;width:113;height:329" coordorigin="9479,1881" coordsize="113,329">
              <v:shape style="position:absolute;left:9479;top:1881;width:113;height:329" coordorigin="9479,1881" coordsize="113,329" path="m9581,1881l9520,1897,9532,2194,9479,2210,9592,2210,9581,1881e" filled="t" fillcolor="#A7A9AC" stroked="f">
                <v:path arrowok="t"/>
                <v:fill/>
              </v:shape>
            </v:group>
            <v:group style="position:absolute;left:9356;top:1881;width:288;height:484" coordorigin="9356,1881" coordsize="288,484">
              <v:shape style="position:absolute;left:9356;top:1881;width:288;height:484" coordorigin="9356,1881" coordsize="288,484" path="m9581,1881l9593,2234,9625,2250,9640,2260,9570,2302,9489,2310,9460,2311,9434,2336,9415,2352,9400,2362,9390,2365,9381,2363,9372,2355,9365,2340,9371,2326,9383,2312,9399,2301,9414,2293,9424,2288,9386,2299,9367,2302,9359,2298,9365,2272,9383,2257,9404,2249,9420,2247,9383,2248,9363,2247,9356,2240,9358,2226,9369,2211,9387,2202,9409,2199,9432,2201,9454,2204,9470,2207,9479,2210,9532,2194,9520,1897,9581,1881xe" filled="f" stroked="t" strokeweight="1.889pt" strokecolor="#231F20">
                <v:path arrowok="t"/>
              </v:shape>
            </v:group>
            <v:group style="position:absolute;left:9435;top:2177;width:66;height:157" coordorigin="9435,2177" coordsize="66,157">
              <v:shape style="position:absolute;left:9435;top:2177;width:66;height:157" coordorigin="9435,2177" coordsize="66,157" path="m9482,2177l9435,2183,9455,2334,9501,2328,9482,2177e" filled="t" fillcolor="#939598" stroked="f">
                <v:path arrowok="t"/>
                <v:fill/>
              </v:shape>
            </v:group>
            <v:group style="position:absolute;left:9435;top:2177;width:66;height:157" coordorigin="9435,2177" coordsize="66,157">
              <v:shape style="position:absolute;left:9435;top:2177;width:66;height:157" coordorigin="9435,2177" coordsize="66,157" path="m9435,2183l9482,2177,9501,2328,9455,2334,9435,2183xe" filled="f" stroked="t" strokeweight="1.35pt" strokecolor="#231F20">
                <v:path arrowok="t"/>
              </v:shape>
              <v:shape style="position:absolute;left:8884;top:757;width:1921;height:1672" type="#_x0000_t75">
                <v:imagedata r:id="rId42" o:title=""/>
              </v:shape>
              <v:shape style="position:absolute;left:8657;top:45;width:2003;height:1916" type="#_x0000_t75">
                <v:imagedata r:id="rId43" o:title=""/>
              </v:shape>
            </v:group>
            <w10:wrap type="none"/>
          </v:group>
        </w:pict>
      </w:r>
      <w:r>
        <w:rPr>
          <w:rFonts w:ascii="Ideal Sans Medium" w:hAnsi="Ideal Sans Medium" w:cs="Ideal Sans Medium" w:eastAsia="Ideal Sans Medium"/>
          <w:sz w:val="18"/>
          <w:szCs w:val="18"/>
          <w:color w:val="808285"/>
          <w:spacing w:val="10"/>
          <w:w w:val="111"/>
        </w:rPr>
        <w:t>learner</w:t>
      </w:r>
      <w:r>
        <w:rPr>
          <w:rFonts w:ascii="Ideal Sans Medium" w:hAnsi="Ideal Sans Medium" w:cs="Ideal Sans Medium" w:eastAsia="Ideal Sans Medium"/>
          <w:sz w:val="18"/>
          <w:szCs w:val="18"/>
          <w:color w:val="808285"/>
          <w:spacing w:val="9"/>
          <w:w w:val="111"/>
        </w:rPr>
        <w:t>’</w:t>
      </w:r>
      <w:r>
        <w:rPr>
          <w:rFonts w:ascii="Ideal Sans Medium" w:hAnsi="Ideal Sans Medium" w:cs="Ideal Sans Medium" w:eastAsia="Ideal Sans Medium"/>
          <w:sz w:val="18"/>
          <w:szCs w:val="18"/>
          <w:color w:val="808285"/>
          <w:spacing w:val="0"/>
          <w:w w:val="111"/>
        </w:rPr>
        <w:t>s</w:t>
      </w:r>
      <w:r>
        <w:rPr>
          <w:rFonts w:ascii="Ideal Sans Medium" w:hAnsi="Ideal Sans Medium" w:cs="Ideal Sans Medium" w:eastAsia="Ideal Sans Medium"/>
          <w:sz w:val="18"/>
          <w:szCs w:val="18"/>
          <w:color w:val="808285"/>
          <w:spacing w:val="15"/>
          <w:w w:val="111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808285"/>
          <w:spacing w:val="7"/>
          <w:w w:val="79"/>
        </w:rPr>
        <w:t>GUID</w:t>
      </w:r>
      <w:r>
        <w:rPr>
          <w:rFonts w:ascii="Ideal Sans Medium" w:hAnsi="Ideal Sans Medium" w:cs="Ideal Sans Medium" w:eastAsia="Ideal Sans Medium"/>
          <w:sz w:val="18"/>
          <w:szCs w:val="18"/>
          <w:color w:val="808285"/>
          <w:spacing w:val="0"/>
          <w:w w:val="79"/>
        </w:rPr>
        <w:t>E</w:t>
      </w:r>
      <w:r>
        <w:rPr>
          <w:rFonts w:ascii="Ideal Sans Medium" w:hAnsi="Ideal Sans Medium" w:cs="Ideal Sans Medium" w:eastAsia="Ideal Sans Medium"/>
          <w:sz w:val="18"/>
          <w:szCs w:val="18"/>
          <w:color w:val="808285"/>
          <w:spacing w:val="28"/>
          <w:w w:val="79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808285"/>
          <w:spacing w:val="0"/>
          <w:w w:val="100"/>
          <w:position w:val="-2"/>
        </w:rPr>
        <w:t>•</w:t>
      </w:r>
      <w:r>
        <w:rPr>
          <w:rFonts w:ascii="Ideal Sans Medium" w:hAnsi="Ideal Sans Medium" w:cs="Ideal Sans Medium" w:eastAsia="Ideal Sans Medium"/>
          <w:sz w:val="18"/>
          <w:szCs w:val="18"/>
          <w:color w:val="808285"/>
          <w:spacing w:val="19"/>
          <w:w w:val="100"/>
          <w:position w:val="-2"/>
        </w:rPr>
        <w:t> 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1"/>
          <w:w w:val="77"/>
          <w:position w:val="0"/>
        </w:rPr>
        <w:t>A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0"/>
          <w:w w:val="106"/>
          <w:position w:val="0"/>
        </w:rPr>
        <w:t>w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9"/>
          <w:w w:val="104"/>
          <w:position w:val="0"/>
        </w:rPr>
        <w:t>arenes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0"/>
          <w:w w:val="104"/>
          <w:position w:val="0"/>
        </w:rPr>
        <w:t>s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18"/>
          <w:w w:val="100"/>
          <w:position w:val="0"/>
        </w:rPr>
        <w:t> 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9"/>
          <w:w w:val="100"/>
          <w:position w:val="0"/>
        </w:rPr>
        <w:t>an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0"/>
          <w:w w:val="100"/>
          <w:position w:val="0"/>
        </w:rPr>
        <w:t>d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35"/>
          <w:w w:val="100"/>
          <w:position w:val="0"/>
        </w:rPr>
        <w:t> 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10"/>
          <w:w w:val="115"/>
          <w:position w:val="0"/>
        </w:rPr>
        <w:t>ear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0"/>
          <w:w w:val="115"/>
          <w:position w:val="0"/>
        </w:rPr>
        <w:t>l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0"/>
          <w:w w:val="115"/>
          <w:position w:val="0"/>
        </w:rPr>
        <w:t>y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13"/>
          <w:w w:val="115"/>
          <w:position w:val="0"/>
        </w:rPr>
        <w:t> </w:t>
      </w:r>
      <w:r>
        <w:rPr>
          <w:rFonts w:ascii="Ideal Sans Book" w:hAnsi="Ideal Sans Book" w:cs="Ideal Sans Book" w:eastAsia="Ideal Sans Book"/>
          <w:sz w:val="18"/>
          <w:szCs w:val="18"/>
          <w:color w:val="808285"/>
          <w:spacing w:val="9"/>
          <w:w w:val="108"/>
          <w:position w:val="0"/>
        </w:rPr>
        <w:t>detection</w:t>
      </w:r>
      <w:r>
        <w:rPr>
          <w:rFonts w:ascii="Ideal Sans Book" w:hAnsi="Ideal Sans Book" w:cs="Ideal Sans Book" w:eastAsia="Ideal Sans Book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4" w:right="-20"/>
        <w:jc w:val="left"/>
        <w:rPr>
          <w:rFonts w:ascii="Ideal Sans Medium" w:hAnsi="Ideal Sans Medium" w:cs="Ideal Sans Medium" w:eastAsia="Ideal Sans Medium"/>
          <w:sz w:val="23"/>
          <w:szCs w:val="23"/>
        </w:rPr>
      </w:pPr>
      <w:rPr/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A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1"/>
          <w:w w:val="100"/>
        </w:rPr>
        <w:t>ctivit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y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2"/>
          <w:w w:val="100"/>
        </w:rPr>
        <w:t> 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8</w:t>
      </w:r>
      <w:r>
        <w:rPr>
          <w:rFonts w:ascii="Ideal Sans Medium" w:hAnsi="Ideal Sans Medium" w:cs="Ideal Sans Medium" w:eastAsia="Ideal Sans Medium"/>
          <w:sz w:val="23"/>
          <w:szCs w:val="23"/>
          <w:color w:val="000000"/>
          <w:spacing w:val="0"/>
          <w:w w:val="100"/>
        </w:rPr>
      </w:r>
    </w:p>
    <w:p>
      <w:pPr>
        <w:spacing w:before="94" w:after="0" w:line="266" w:lineRule="auto"/>
        <w:ind w:left="104" w:right="1923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Belinda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34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ears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old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eight.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Belinda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li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city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has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30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minute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alk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ork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local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school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each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2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.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drinks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k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some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eek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left="10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nights,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usually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cans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rum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k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mix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smo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k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whene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drinks.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2" w:lineRule="exact"/>
        <w:ind w:left="104" w:right="-20"/>
        <w:jc w:val="left"/>
        <w:rPr>
          <w:rFonts w:ascii="Ideal Sans Book" w:hAnsi="Ideal Sans Book" w:cs="Ideal Sans Book" w:eastAsia="Ideal Sans Book"/>
          <w:sz w:val="21"/>
          <w:szCs w:val="21"/>
        </w:rPr>
      </w:pPr>
      <w:rPr/>
      <w:r>
        <w:rPr/>
        <w:pict>
          <v:group style="position:absolute;margin-left:85.219795pt;margin-top:35.716877pt;width:442.205pt;height:.1pt;mso-position-horizontal-relative:page;mso-position-vertical-relative:paragraph;z-index:-2983" coordorigin="1704,714" coordsize="8844,2">
            <v:shape style="position:absolute;left:1704;top:714;width:8844;height:2" coordorigin="1704,714" coordsize="8844,0" path="m1704,714l10548,714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58.393978pt;width:442.205pt;height:.1pt;mso-position-horizontal-relative:page;mso-position-vertical-relative:paragraph;z-index:-2982" coordorigin="1704,1168" coordsize="8844,2">
            <v:shape style="position:absolute;left:1704;top:1168;width:8844;height:2" coordorigin="1704,1168" coordsize="8844,0" path="m1704,1168l10548,1168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What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is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Belinda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doing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that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is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helping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  <w:position w:val="-1"/>
        </w:rPr>
        <w:t>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edu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  <w:position w:val="-1"/>
        </w:rPr>
        <w:t>c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her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risk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  <w:position w:val="-1"/>
        </w:rPr>
        <w:t>o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f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de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  <w:position w:val="-1"/>
        </w:rPr>
        <w:t>v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eloping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b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  <w:position w:val="-1"/>
        </w:rPr>
        <w:t>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east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can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  <w:position w:val="-1"/>
        </w:rPr>
        <w:t>c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er?</w:t>
      </w:r>
      <w:r>
        <w:rPr>
          <w:rFonts w:ascii="Ideal Sans Book" w:hAnsi="Ideal Sans Book" w:cs="Ideal Sans Book" w:eastAsia="Ideal Sans Book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2" w:lineRule="exact"/>
        <w:ind w:left="104" w:right="-20"/>
        <w:jc w:val="left"/>
        <w:rPr>
          <w:rFonts w:ascii="Ideal Sans Book" w:hAnsi="Ideal Sans Book" w:cs="Ideal Sans Book" w:eastAsia="Ideal Sans Book"/>
          <w:sz w:val="21"/>
          <w:szCs w:val="21"/>
        </w:rPr>
      </w:pPr>
      <w:rPr/>
      <w:r>
        <w:rPr/>
        <w:pict>
          <v:group style="position:absolute;margin-left:85.219795pt;margin-top:-59.628189pt;width:442.205pt;height:.1pt;mso-position-horizontal-relative:page;mso-position-vertical-relative:paragraph;z-index:-2981" coordorigin="1704,-1193" coordsize="8844,2">
            <v:shape style="position:absolute;left:1704;top:-1193;width:8844;height:2" coordorigin="1704,-1193" coordsize="8844,0" path="m1704,-1193l10548,-1193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4.969795pt;margin-top:-14.398889pt;width:442.705pt;height:3.375pt;mso-position-horizontal-relative:page;mso-position-vertical-relative:paragraph;z-index:-2980" coordorigin="1699,-288" coordsize="8854,68">
            <v:group style="position:absolute;left:1704;top:-225;width:8844;height:2" coordorigin="1704,-225" coordsize="8844,2">
              <v:shape style="position:absolute;left:1704;top:-225;width:8844;height:2" coordorigin="1704,-225" coordsize="8844,0" path="m1704,-225l10548,-225e" filled="f" stroked="t" strokeweight=".5pt" strokecolor="#231F20">
                <v:path arrowok="t"/>
              </v:shape>
            </v:group>
            <v:group style="position:absolute;left:1704;top:-285;width:8844;height:2" coordorigin="1704,-285" coordsize="8844,2">
              <v:shape style="position:absolute;left:1704;top:-285;width:8844;height:2" coordorigin="1704,-285" coordsize="8844,0" path="m1704,-285l10548,-285e" filled="f" stroked="t" strokeweight=".2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5.219795pt;margin-top:-36.950989pt;width:442.205pt;height:.1pt;mso-position-horizontal-relative:page;mso-position-vertical-relative:paragraph;z-index:-2979" coordorigin="1704,-739" coordsize="8844,2">
            <v:shape style="position:absolute;left:1704;top:-739;width:8844;height:2" coordorigin="1704,-739" coordsize="8844,0" path="m1704,-739l10548,-739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37.116913pt;width:442.205pt;height:.1pt;mso-position-horizontal-relative:page;mso-position-vertical-relative:paragraph;z-index:-2978" coordorigin="1704,742" coordsize="8844,2">
            <v:shape style="position:absolute;left:1704;top:742;width:8844;height:2" coordorigin="1704,742" coordsize="8844,0" path="m1704,742l10548,742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59.79401pt;width:442.205pt;height:.1pt;mso-position-horizontal-relative:page;mso-position-vertical-relative:paragraph;z-index:-2977" coordorigin="1704,1196" coordsize="8844,2">
            <v:shape style="position:absolute;left:1704;top:1196;width:8844;height:2" coordorigin="1704,1196" coordsize="8844,0" path="m1704,1196l10548,1196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82.471214pt;width:442.205pt;height:.1pt;mso-position-horizontal-relative:page;mso-position-vertical-relative:paragraph;z-index:-2976" coordorigin="1704,1649" coordsize="8844,2">
            <v:shape style="position:absolute;left:1704;top:1649;width:8844;height:2" coordorigin="1704,1649" coordsize="8844,0" path="m1704,1649l10548,1649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What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li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  <w:position w:val="-1"/>
        </w:rPr>
        <w:t>f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estyle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advi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  <w:position w:val="-1"/>
        </w:rPr>
        <w:t>c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  <w:position w:val="-1"/>
        </w:rPr>
        <w:t>w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ould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  <w:position w:val="-1"/>
        </w:rPr>
        <w:t>y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ou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gi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  <w:position w:val="-1"/>
        </w:rPr>
        <w:t>v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to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Belinda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to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  <w:position w:val="-1"/>
        </w:rPr>
        <w:t>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edu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  <w:position w:val="-1"/>
        </w:rPr>
        <w:t>c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her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risk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  <w:position w:val="-1"/>
        </w:rPr>
        <w:t>o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f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de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  <w:position w:val="-1"/>
        </w:rPr>
        <w:t>v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eloping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b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  <w:position w:val="-1"/>
        </w:rPr>
        <w:t>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east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can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  <w:position w:val="-1"/>
        </w:rPr>
        <w:t>c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er?</w:t>
      </w:r>
      <w:r>
        <w:rPr>
          <w:rFonts w:ascii="Ideal Sans Book" w:hAnsi="Ideal Sans Book" w:cs="Ideal Sans Book" w:eastAsia="Ideal Sans Book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4" w:after="0" w:line="240" w:lineRule="auto"/>
        <w:ind w:left="104" w:right="-20"/>
        <w:jc w:val="left"/>
        <w:rPr>
          <w:rFonts w:ascii="Ideal Sans Medium" w:hAnsi="Ideal Sans Medium" w:cs="Ideal Sans Medium" w:eastAsia="Ideal Sans Medium"/>
          <w:sz w:val="23"/>
          <w:szCs w:val="23"/>
        </w:rPr>
      </w:pPr>
      <w:rPr/>
      <w:r>
        <w:rPr/>
        <w:pict>
          <v:group style="position:absolute;margin-left:84.969795pt;margin-top:-27.812094pt;width:442.705pt;height:3.375pt;mso-position-horizontal-relative:page;mso-position-vertical-relative:paragraph;z-index:-2975" coordorigin="1699,-556" coordsize="8854,68">
            <v:group style="position:absolute;left:1704;top:-494;width:8844;height:2" coordorigin="1704,-494" coordsize="8844,2">
              <v:shape style="position:absolute;left:1704;top:-494;width:8844;height:2" coordorigin="1704,-494" coordsize="8844,0" path="m1704,-494l10548,-494e" filled="f" stroked="t" strokeweight=".5pt" strokecolor="#231F20">
                <v:path arrowok="t"/>
              </v:shape>
            </v:group>
            <v:group style="position:absolute;left:1704;top:-554;width:8844;height:2" coordorigin="1704,-554" coordsize="8844,2">
              <v:shape style="position:absolute;left:1704;top:-554;width:8844;height:2" coordorigin="1704,-554" coordsize="8844,0" path="m1704,-554l10548,-554e" filled="f" stroked="t" strokeweight=".2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5.219795pt;margin-top:-50.364292pt;width:442.205pt;height:.1pt;mso-position-horizontal-relative:page;mso-position-vertical-relative:paragraph;z-index:-2974" coordorigin="1704,-1007" coordsize="8844,2">
            <v:shape style="position:absolute;left:1704;top:-1007;width:8844;height:2" coordorigin="1704,-1007" coordsize="8844,0" path="m1704,-1007l10548,-1007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A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1"/>
          <w:w w:val="100"/>
        </w:rPr>
        <w:t>ctivit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y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2"/>
          <w:w w:val="100"/>
        </w:rPr>
        <w:t> 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9</w:t>
      </w:r>
      <w:r>
        <w:rPr>
          <w:rFonts w:ascii="Ideal Sans Medium" w:hAnsi="Ideal Sans Medium" w:cs="Ideal Sans Medium" w:eastAsia="Ideal Sans Medium"/>
          <w:sz w:val="23"/>
          <w:szCs w:val="23"/>
          <w:color w:val="000000"/>
          <w:spacing w:val="0"/>
          <w:w w:val="100"/>
        </w:rPr>
      </w:r>
    </w:p>
    <w:p>
      <w:pPr>
        <w:spacing w:before="94" w:after="0" w:line="242" w:lineRule="exact"/>
        <w:ind w:left="104" w:right="-20"/>
        <w:jc w:val="left"/>
        <w:rPr>
          <w:rFonts w:ascii="Ideal Sans Book" w:hAnsi="Ideal Sans Book" w:cs="Ideal Sans Book" w:eastAsia="Ideal Sans Book"/>
          <w:sz w:val="21"/>
          <w:szCs w:val="21"/>
        </w:rPr>
      </w:pPr>
      <w:rPr/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  <w:position w:val="-1"/>
        </w:rPr>
        <w:t>I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n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a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small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g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  <w:position w:val="-1"/>
        </w:rPr>
        <w:t>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oup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discu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  <w:position w:val="-1"/>
        </w:rPr>
        <w:t>s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s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the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fi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  <w:position w:val="-1"/>
        </w:rPr>
        <w:t>v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main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signs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  <w:position w:val="-1"/>
        </w:rPr>
        <w:t>o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f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b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  <w:position w:val="-1"/>
        </w:rPr>
        <w:t>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east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can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  <w:position w:val="-1"/>
        </w:rPr>
        <w:t>c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er:</w:t>
      </w:r>
      <w:r>
        <w:rPr>
          <w:rFonts w:ascii="Ideal Sans Book" w:hAnsi="Ideal Sans Book" w:cs="Ideal Sans Book" w:eastAsia="Ideal Sans Book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left="104" w:right="-20"/>
        <w:jc w:val="left"/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/>
        <w:pict>
          <v:group style="position:absolute;margin-left:85.219795pt;margin-top:18.221087pt;width:442.205pt;height:.1pt;mso-position-horizontal-relative:page;mso-position-vertical-relative:paragraph;z-index:-2973" coordorigin="1704,364" coordsize="8844,2">
            <v:shape style="position:absolute;left:1704;top:364;width:8844;height:2" coordorigin="1704,364" coordsize="8844,0" path="m1704,364l10548,364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</w:rPr>
        <w:t>1.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4" w:right="-20"/>
        <w:jc w:val="left"/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/>
        <w:pict>
          <v:group style="position:absolute;margin-left:85.219795pt;margin-top:16.658691pt;width:442.205pt;height:.1pt;mso-position-horizontal-relative:page;mso-position-vertical-relative:paragraph;z-index:-2972" coordorigin="1704,333" coordsize="8844,2">
            <v:shape style="position:absolute;left:1704;top:333;width:8844;height:2" coordorigin="1704,333" coordsize="8844,0" path="m1704,333l10548,333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</w:rPr>
        <w:t>2.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4" w:right="-20"/>
        <w:jc w:val="left"/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/>
        <w:pict>
          <v:group style="position:absolute;margin-left:85.219795pt;margin-top:16.658707pt;width:442.205pt;height:.1pt;mso-position-horizontal-relative:page;mso-position-vertical-relative:paragraph;z-index:-2971" coordorigin="1704,333" coordsize="8844,2">
            <v:shape style="position:absolute;left:1704;top:333;width:8844;height:2" coordorigin="1704,333" coordsize="8844,0" path="m1704,333l10548,333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</w:rPr>
        <w:t>3.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4" w:right="-20"/>
        <w:jc w:val="left"/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/>
        <w:pict>
          <v:group style="position:absolute;margin-left:85.219795pt;margin-top:16.658592pt;width:442.205pt;height:.1pt;mso-position-horizontal-relative:page;mso-position-vertical-relative:paragraph;z-index:-2970" coordorigin="1704,333" coordsize="8844,2">
            <v:shape style="position:absolute;left:1704;top:333;width:8844;height:2" coordorigin="1704,333" coordsize="8844,0" path="m1704,333l10548,333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</w:rPr>
        <w:t>4.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4" w:right="-20"/>
        <w:jc w:val="left"/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/>
        <w:pict>
          <v:group style="position:absolute;margin-left:84.969795pt;margin-top:16.533607pt;width:442.705pt;height:3.375pt;mso-position-horizontal-relative:page;mso-position-vertical-relative:paragraph;z-index:-2969" coordorigin="1699,331" coordsize="8854,68">
            <v:group style="position:absolute;left:1704;top:333;width:8844;height:2" coordorigin="1704,333" coordsize="8844,2">
              <v:shape style="position:absolute;left:1704;top:333;width:8844;height:2" coordorigin="1704,333" coordsize="8844,0" path="m1704,333l10548,333e" filled="f" stroked="t" strokeweight=".25pt" strokecolor="#231F20">
                <v:path arrowok="t"/>
              </v:shape>
            </v:group>
            <v:group style="position:absolute;left:1704;top:393;width:8844;height:2" coordorigin="1704,393" coordsize="8844,2">
              <v:shape style="position:absolute;left:1704;top:393;width:8844;height:2" coordorigin="1704,393" coordsize="8844,0" path="m1704,393l10548,393e" filled="f" stroked="t" strokeweight=".5pt" strokecolor="#231F20">
                <v:path arrowok="t"/>
              </v:shape>
            </v:group>
            <w10:wrap type="none"/>
          </v:group>
        </w:pic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2"/>
          <w:w w:val="100"/>
        </w:rPr>
        <w:t>5.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2" w:lineRule="exact"/>
        <w:ind w:left="104" w:right="-20"/>
        <w:jc w:val="left"/>
        <w:rPr>
          <w:rFonts w:ascii="Ideal Sans Book" w:hAnsi="Ideal Sans Book" w:cs="Ideal Sans Book" w:eastAsia="Ideal Sans Book"/>
          <w:sz w:val="21"/>
          <w:szCs w:val="21"/>
        </w:rPr>
      </w:pPr>
      <w:rPr/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And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the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main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symptom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  <w:position w:val="-1"/>
        </w:rPr>
        <w:t>o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f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b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  <w:position w:val="-1"/>
        </w:rPr>
        <w:t>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east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can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  <w:position w:val="-1"/>
        </w:rPr>
        <w:t>c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er:</w:t>
      </w:r>
      <w:r>
        <w:rPr>
          <w:rFonts w:ascii="Ideal Sans Book" w:hAnsi="Ideal Sans Book" w:cs="Ideal Sans Book" w:eastAsia="Ideal Sans Book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left="104" w:right="-20"/>
        <w:jc w:val="left"/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/>
        <w:pict>
          <v:group style="position:absolute;margin-left:84.969795pt;margin-top:18.096104pt;width:442.705pt;height:3.375pt;mso-position-horizontal-relative:page;mso-position-vertical-relative:paragraph;z-index:-2968" coordorigin="1699,362" coordsize="8854,68">
            <v:group style="position:absolute;left:1704;top:364;width:8844;height:2" coordorigin="1704,364" coordsize="8844,2">
              <v:shape style="position:absolute;left:1704;top:364;width:8844;height:2" coordorigin="1704,364" coordsize="8844,0" path="m1704,364l10548,364e" filled="f" stroked="t" strokeweight=".25pt" strokecolor="#231F20">
                <v:path arrowok="t"/>
              </v:shape>
            </v:group>
            <v:group style="position:absolute;left:1704;top:424;width:8844;height:2" coordorigin="1704,424" coordsize="8844,2">
              <v:shape style="position:absolute;left:1704;top:424;width:8844;height:2" coordorigin="1704,424" coordsize="8844,0" path="m1704,424l10548,424e" filled="f" stroked="t" strokeweight=".5pt" strokecolor="#231F20">
                <v:path arrowok="t"/>
              </v:shape>
            </v:group>
            <w10:wrap type="none"/>
          </v:group>
        </w:pic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-1"/>
          <w:w w:val="100"/>
        </w:rPr>
        <w:t>6.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</w:rPr>
      </w:r>
    </w:p>
    <w:p>
      <w:pPr>
        <w:jc w:val="left"/>
        <w:spacing w:after="0"/>
        <w:sectPr>
          <w:pgMar w:header="1332" w:footer="925" w:top="1220" w:bottom="1320" w:left="1600" w:right="660"/>
          <w:headerReference w:type="odd" r:id="rId41"/>
          <w:pgSz w:w="11920" w:h="16860"/>
        </w:sectPr>
      </w:pPr>
      <w:rPr/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824" w:right="-20"/>
        <w:jc w:val="left"/>
        <w:rPr>
          <w:rFonts w:ascii="Ideal Sans Medium" w:hAnsi="Ideal Sans Medium" w:cs="Ideal Sans Medium" w:eastAsia="Ideal Sans Medium"/>
          <w:sz w:val="23"/>
          <w:szCs w:val="23"/>
        </w:rPr>
      </w:pPr>
      <w:rPr/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A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1"/>
          <w:w w:val="100"/>
        </w:rPr>
        <w:t>ctivit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y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2"/>
          <w:w w:val="100"/>
        </w:rPr>
        <w:t> 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1"/>
          <w:w w:val="100"/>
        </w:rPr>
        <w:t>10</w:t>
      </w:r>
      <w:r>
        <w:rPr>
          <w:rFonts w:ascii="Ideal Sans Medium" w:hAnsi="Ideal Sans Medium" w:cs="Ideal Sans Medium" w:eastAsia="Ideal Sans Medium"/>
          <w:sz w:val="23"/>
          <w:szCs w:val="23"/>
          <w:color w:val="000000"/>
          <w:spacing w:val="0"/>
          <w:w w:val="100"/>
        </w:rPr>
      </w:r>
    </w:p>
    <w:p>
      <w:pPr>
        <w:spacing w:before="94" w:after="0" w:line="266" w:lineRule="auto"/>
        <w:ind w:left="824" w:right="662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magine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eening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ates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amongst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Aboriginal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1"/>
          <w:w w:val="100"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ait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5"/>
          <w:w w:val="100"/>
        </w:rPr>
        <w:t>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slander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omen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ommunit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2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.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Gene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ally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Aboriginal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1"/>
          <w:w w:val="100"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ait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5"/>
          <w:w w:val="100"/>
        </w:rPr>
        <w:t>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slander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omen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not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see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their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local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health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servi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4"/>
          <w:w w:val="100"/>
        </w:rPr>
        <w:t>/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doctor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with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symptom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until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0"/>
          <w:w w:val="100"/>
        </w:rPr>
        <w:t>’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too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late.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not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tal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k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about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though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kn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one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omen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who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1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.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824" w:right="-20"/>
        <w:jc w:val="left"/>
        <w:rPr>
          <w:rFonts w:ascii="Ideal Sans Book" w:hAnsi="Ideal Sans Book" w:cs="Ideal Sans Book" w:eastAsia="Ideal Sans Book"/>
          <w:sz w:val="21"/>
          <w:szCs w:val="21"/>
        </w:rPr>
      </w:pPr>
      <w:rPr/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What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</w:rPr>
        <w:t>w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o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things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ou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need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p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omote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in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our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ommunity?</w:t>
      </w:r>
      <w:r>
        <w:rPr>
          <w:rFonts w:ascii="Ideal Sans Book" w:hAnsi="Ideal Sans Book" w:cs="Ideal Sans Book" w:eastAsia="Ideal Sans Book"/>
          <w:sz w:val="21"/>
          <w:szCs w:val="21"/>
          <w:color w:val="000000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20" w:lineRule="exact"/>
        <w:ind w:left="824" w:right="-20"/>
        <w:jc w:val="left"/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/>
        <w:pict>
          <v:group style="position:absolute;margin-left:85.219795pt;margin-top:15.622898pt;width:442.205pt;height:.1pt;mso-position-horizontal-relative:page;mso-position-vertical-relative:paragraph;z-index:-2966" coordorigin="1704,312" coordsize="8844,2">
            <v:shape style="position:absolute;left:1704;top:312;width:8844;height:2" coordorigin="1704,312" coordsize="8844,0" path="m1704,312l10548,312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  <w:position w:val="-1"/>
        </w:rPr>
        <w:t>1.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0" w:after="0" w:line="220" w:lineRule="exact"/>
        <w:ind w:left="824" w:right="-20"/>
        <w:jc w:val="left"/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/>
        <w:pict>
          <v:group style="position:absolute;margin-left:85.219795pt;margin-top:-14.678173pt;width:442.205pt;height:.1pt;mso-position-horizontal-relative:page;mso-position-vertical-relative:paragraph;z-index:-2965" coordorigin="1704,-294" coordsize="8844,2">
            <v:shape style="position:absolute;left:1704;top:-294;width:8844;height:2" coordorigin="1704,-294" coordsize="8844,0" path="m1704,-294l10548,-294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4.969795pt;margin-top:39.675125pt;width:442.705pt;height:3.375pt;mso-position-horizontal-relative:page;mso-position-vertical-relative:paragraph;z-index:-2964" coordorigin="1699,794" coordsize="8854,68">
            <v:group style="position:absolute;left:1704;top:856;width:8844;height:2" coordorigin="1704,856" coordsize="8844,2">
              <v:shape style="position:absolute;left:1704;top:856;width:8844;height:2" coordorigin="1704,856" coordsize="8844,0" path="m1704,856l10548,856e" filled="f" stroked="t" strokeweight=".5pt" strokecolor="#231F20">
                <v:path arrowok="t"/>
              </v:shape>
            </v:group>
            <v:group style="position:absolute;left:1704;top:796;width:8844;height:2" coordorigin="1704,796" coordsize="8844,2">
              <v:shape style="position:absolute;left:1704;top:796;width:8844;height:2" coordorigin="1704,796" coordsize="8844,0" path="m1704,796l10548,796e" filled="f" stroked="t" strokeweight=".2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5.219795pt;margin-top:17.123026pt;width:442.205pt;height:.1pt;mso-position-horizontal-relative:page;mso-position-vertical-relative:paragraph;z-index:-2963" coordorigin="1704,342" coordsize="8844,2">
            <v:shape style="position:absolute;left:1704;top:342;width:8844;height:2" coordorigin="1704,342" coordsize="8844,0" path="m1704,342l10548,342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  <w:position w:val="-1"/>
        </w:rPr>
        <w:t>2.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80" w:lineRule="atLeast"/>
        <w:ind w:left="824" w:right="43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small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oups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ocus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one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membe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6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0"/>
          <w:w w:val="100"/>
        </w:rPr>
        <w:t>’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ommunity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plan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imp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early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detection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ene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0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.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8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rite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butche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6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0"/>
          <w:w w:val="100"/>
        </w:rPr>
        <w:t>’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paper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esent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la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4"/>
          <w:w w:val="100"/>
        </w:rPr>
        <w:t>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.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2" w:after="0" w:line="240" w:lineRule="auto"/>
        <w:ind w:left="824" w:right="-20"/>
        <w:jc w:val="left"/>
        <w:tabs>
          <w:tab w:pos="3940" w:val="left"/>
        </w:tabs>
        <w:rPr>
          <w:rFonts w:ascii="Ideal Sans Medium" w:hAnsi="Ideal Sans Medium" w:cs="Ideal Sans Medium" w:eastAsia="Ideal Sans Medium"/>
          <w:sz w:val="18"/>
          <w:szCs w:val="18"/>
        </w:rPr>
      </w:pPr>
      <w:rPr/>
      <w:r>
        <w:rPr/>
        <w:pict>
          <v:group style="position:absolute;margin-left:85.219803pt;margin-top:15.909308pt;width:442.2045pt;height:.1pt;mso-position-horizontal-relative:page;mso-position-vertical-relative:paragraph;z-index:-2962" coordorigin="1704,318" coordsize="8844,2">
            <v:shape style="position:absolute;left:1704;top:318;width:8844;height:2" coordorigin="1704,318" coordsize="8844,0" path="m1704,318l10548,318e" filled="f" stroked="t" strokeweight=".5pt" strokecolor="#231F20">
              <v:path arrowok="t"/>
            </v:shape>
          </v:group>
          <w10:wrap type="none"/>
        </w:pic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10"/>
          <w:w w:val="112"/>
        </w:rPr>
        <w:t>Plannin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12"/>
        </w:rPr>
        <w:t>g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-15"/>
          <w:w w:val="112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10"/>
          <w:w w:val="112"/>
        </w:rPr>
        <w:t>cance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12"/>
        </w:rPr>
        <w:t>r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-8"/>
          <w:w w:val="112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12"/>
        </w:rPr>
        <w:t>c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10"/>
          <w:w w:val="112"/>
        </w:rPr>
        <w:t>ontr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10"/>
          <w:w w:val="112"/>
        </w:rPr>
        <w:t>o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12"/>
        </w:rPr>
        <w:t>l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2"/>
          <w:w w:val="112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00"/>
        </w:rPr>
        <w:tab/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05"/>
        </w:rPr>
        <w:t>que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7"/>
          <w:w w:val="105"/>
        </w:rPr>
        <w:t>s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05"/>
        </w:rPr>
        <w:t>tion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05"/>
        </w:rPr>
        <w:t>s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21"/>
          <w:w w:val="105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5"/>
          <w:w w:val="120"/>
        </w:rPr>
        <w:t>t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20"/>
        </w:rPr>
        <w:t>o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11"/>
          <w:w w:val="120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00"/>
        </w:rPr>
        <w:t>discus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00"/>
        </w:rPr>
        <w:t>s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29"/>
          <w:w w:val="100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00"/>
        </w:rPr>
        <w:t>i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00"/>
        </w:rPr>
        <w:t>n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28"/>
          <w:w w:val="100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00"/>
        </w:rPr>
        <w:t>th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00"/>
        </w:rPr>
        <w:t>e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36"/>
          <w:w w:val="100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26"/>
        </w:rPr>
        <w:t>gr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99"/>
        </w:rPr>
        <w:t>oup</w:t>
      </w:r>
      <w:r>
        <w:rPr>
          <w:rFonts w:ascii="Ideal Sans Medium" w:hAnsi="Ideal Sans Medium" w:cs="Ideal Sans Medium" w:eastAsia="Ideal Sans Medium"/>
          <w:sz w:val="18"/>
          <w:szCs w:val="18"/>
          <w:color w:val="000000"/>
          <w:spacing w:val="0"/>
          <w:w w:val="10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24" w:right="-20"/>
        <w:jc w:val="left"/>
        <w:tabs>
          <w:tab w:pos="3940" w:val="left"/>
        </w:tabs>
        <w:rPr>
          <w:rFonts w:ascii="Ideal Sans Book" w:hAnsi="Ideal Sans Book" w:cs="Ideal Sans Book" w:eastAsia="Ideal Sans Book"/>
          <w:sz w:val="20"/>
          <w:szCs w:val="20"/>
        </w:rPr>
      </w:pPr>
      <w:rPr/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Whe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e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a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e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-3"/>
          <w:w w:val="100"/>
        </w:rPr>
        <w:t>w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e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n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-1"/>
          <w:w w:val="100"/>
        </w:rPr>
        <w:t>o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w?</w:t>
        <w:tab/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What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is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happening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in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the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-1"/>
          <w:w w:val="100"/>
        </w:rPr>
        <w:t>c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ommunity?</w:t>
      </w:r>
      <w:r>
        <w:rPr>
          <w:rFonts w:ascii="Ideal Sans Book" w:hAnsi="Ideal Sans Book" w:cs="Ideal Sans Book" w:eastAsia="Ideal Sans Book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3943" w:right="1625"/>
        <w:jc w:val="left"/>
        <w:rPr>
          <w:rFonts w:ascii="Ideal Sans Book" w:hAnsi="Ideal Sans Book" w:cs="Ideal Sans Book" w:eastAsia="Ideal Sans Book"/>
          <w:sz w:val="20"/>
          <w:szCs w:val="20"/>
        </w:rPr>
      </w:pPr>
      <w:rPr/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-6"/>
          <w:w w:val="100"/>
        </w:rPr>
        <w:t>I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s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the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e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a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-1"/>
          <w:w w:val="100"/>
        </w:rPr>
        <w:t>c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-1"/>
          <w:w w:val="100"/>
        </w:rPr>
        <w:t>c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e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-1"/>
          <w:w w:val="100"/>
        </w:rPr>
        <w:t>s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s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to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sc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eening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in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the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-1"/>
          <w:w w:val="100"/>
        </w:rPr>
        <w:t>c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ommunity?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-4"/>
          <w:w w:val="100"/>
        </w:rPr>
        <w:t>I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f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s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-4"/>
          <w:w w:val="100"/>
        </w:rPr>
        <w:t>o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,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a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e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these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sc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eening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servi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-1"/>
          <w:w w:val="100"/>
        </w:rPr>
        <w:t>c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es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app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opriate?</w:t>
      </w:r>
      <w:r>
        <w:rPr>
          <w:rFonts w:ascii="Ideal Sans Book" w:hAnsi="Ideal Sans Book" w:cs="Ideal Sans Book" w:eastAsia="Ideal Sans Book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3943" w:right="-20"/>
        <w:jc w:val="left"/>
        <w:rPr>
          <w:rFonts w:ascii="Ideal Sans Book" w:hAnsi="Ideal Sans Book" w:cs="Ideal Sans Book" w:eastAsia="Ideal Sans Book"/>
          <w:sz w:val="20"/>
          <w:szCs w:val="20"/>
        </w:rPr>
      </w:pPr>
      <w:rPr/>
      <w:r>
        <w:rPr/>
        <w:pict>
          <v:group style="position:absolute;margin-left:85.219803pt;margin-top:20.938595pt;width:442.2045pt;height:.1pt;mso-position-horizontal-relative:page;mso-position-vertical-relative:paragraph;z-index:-2961" coordorigin="1704,419" coordsize="8844,2">
            <v:shape style="position:absolute;left:1704;top:419;width:8844;height:2" coordorigin="1704,419" coordsize="8844,0" path="m1704,419l10548,419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-6"/>
          <w:w w:val="100"/>
        </w:rPr>
        <w:t>I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s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the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e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a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-3"/>
          <w:w w:val="100"/>
        </w:rPr>
        <w:t>w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ome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-2"/>
          <w:w w:val="100"/>
        </w:rPr>
        <w:t>n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-10"/>
          <w:w w:val="100"/>
        </w:rPr>
        <w:t>’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s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health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servi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-1"/>
          <w:w w:val="100"/>
        </w:rPr>
        <w:t>c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e?</w:t>
      </w:r>
      <w:r>
        <w:rPr>
          <w:rFonts w:ascii="Ideal Sans Book" w:hAnsi="Ideal Sans Book" w:cs="Ideal Sans Book" w:eastAsia="Ideal Sans Book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24" w:right="-20"/>
        <w:jc w:val="left"/>
        <w:tabs>
          <w:tab w:pos="3940" w:val="left"/>
        </w:tabs>
        <w:rPr>
          <w:rFonts w:ascii="Ideal Sans Book" w:hAnsi="Ideal Sans Book" w:cs="Ideal Sans Book" w:eastAsia="Ideal Sans Book"/>
          <w:sz w:val="20"/>
          <w:szCs w:val="20"/>
        </w:rPr>
      </w:pPr>
      <w:rPr/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Whe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e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do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-3"/>
          <w:w w:val="100"/>
        </w:rPr>
        <w:t>w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e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-2"/>
          <w:w w:val="100"/>
        </w:rPr>
        <w:t>w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ant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to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be?</w:t>
        <w:tab/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Who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a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e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the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ta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get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g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oup?</w:t>
      </w:r>
      <w:r>
        <w:rPr>
          <w:rFonts w:ascii="Ideal Sans Book" w:hAnsi="Ideal Sans Book" w:cs="Ideal Sans Book" w:eastAsia="Ideal Sans Book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3943" w:right="-20"/>
        <w:jc w:val="left"/>
        <w:rPr>
          <w:rFonts w:ascii="Ideal Sans Book" w:hAnsi="Ideal Sans Book" w:cs="Ideal Sans Book" w:eastAsia="Ideal Sans Book"/>
          <w:sz w:val="20"/>
          <w:szCs w:val="20"/>
        </w:rPr>
      </w:pPr>
      <w:rPr/>
      <w:r>
        <w:rPr/>
        <w:pict>
          <v:group style="position:absolute;margin-left:85.219803pt;margin-top:20.938517pt;width:442.2045pt;height:.1pt;mso-position-horizontal-relative:page;mso-position-vertical-relative:paragraph;z-index:-2960" coordorigin="1704,419" coordsize="8844,2">
            <v:shape style="position:absolute;left:1704;top:419;width:8844;height:2" coordorigin="1704,419" coordsize="8844,0" path="m1704,419l10548,419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What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a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e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the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ta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gets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to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achie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-3"/>
          <w:w w:val="100"/>
        </w:rPr>
        <w:t>v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e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(short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and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long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term)?</w:t>
      </w:r>
      <w:r>
        <w:rPr>
          <w:rFonts w:ascii="Ideal Sans Book" w:hAnsi="Ideal Sans Book" w:cs="Ideal Sans Book" w:eastAsia="Ideal Sans Book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24" w:right="-20"/>
        <w:jc w:val="left"/>
        <w:tabs>
          <w:tab w:pos="3940" w:val="left"/>
        </w:tabs>
        <w:rPr>
          <w:rFonts w:ascii="Ideal Sans Book" w:hAnsi="Ideal Sans Book" w:cs="Ideal Sans Book" w:eastAsia="Ideal Sans Book"/>
          <w:sz w:val="20"/>
          <w:szCs w:val="20"/>
        </w:rPr>
      </w:pPr>
      <w:rPr/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-2"/>
          <w:w w:val="100"/>
        </w:rPr>
        <w:t>H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-1"/>
          <w:w w:val="100"/>
        </w:rPr>
        <w:t>o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w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do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-3"/>
          <w:w w:val="100"/>
        </w:rPr>
        <w:t>w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e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get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the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e?</w:t>
        <w:tab/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What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can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-3"/>
          <w:w w:val="100"/>
        </w:rPr>
        <w:t>w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e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do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to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bridge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the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gaps?</w:t>
      </w:r>
      <w:r>
        <w:rPr>
          <w:rFonts w:ascii="Ideal Sans Book" w:hAnsi="Ideal Sans Book" w:cs="Ideal Sans Book" w:eastAsia="Ideal Sans Book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3943" w:right="-20"/>
        <w:jc w:val="left"/>
        <w:rPr>
          <w:rFonts w:ascii="Ideal Sans Book" w:hAnsi="Ideal Sans Book" w:cs="Ideal Sans Book" w:eastAsia="Ideal Sans Book"/>
          <w:sz w:val="20"/>
          <w:szCs w:val="20"/>
        </w:rPr>
      </w:pPr>
      <w:rPr/>
      <w:r>
        <w:rPr/>
        <w:pict>
          <v:group style="position:absolute;margin-left:85.219803pt;margin-top:20.938608pt;width:442.2045pt;height:.1pt;mso-position-horizontal-relative:page;mso-position-vertical-relative:paragraph;z-index:-2959" coordorigin="1704,419" coordsize="8844,2">
            <v:shape style="position:absolute;left:1704;top:419;width:8844;height:2" coordorigin="1704,419" coordsize="8844,0" path="m1704,419l10548,419e" filled="f" stroked="t" strokeweight=".5pt" strokecolor="#231F20">
              <v:path arrowok="t"/>
            </v:shape>
          </v:group>
          <w10:wrap type="none"/>
        </w:pict>
      </w:r>
      <w:r>
        <w:rPr/>
        <w:pict>
          <v:group style="position:absolute;margin-left:85.156502pt;margin-top:55.361057pt;width:261.563pt;height:122.425044pt;mso-position-horizontal-relative:page;mso-position-vertical-relative:paragraph;z-index:-2958" coordorigin="1703,1107" coordsize="5231,2449">
            <v:group style="position:absolute;left:1752;top:2918;width:214;height:394" coordorigin="1752,2918" coordsize="214,394">
              <v:shape style="position:absolute;left:1752;top:2918;width:214;height:394" coordorigin="1752,2918" coordsize="214,394" path="m1913,2918l1752,2948,1842,3312,1966,3259,1913,2918e" filled="t" fillcolor="#58595B" stroked="f">
                <v:path arrowok="t"/>
                <v:fill/>
              </v:shape>
            </v:group>
            <v:group style="position:absolute;left:1887;top:2237;width:1055;height:1171" coordorigin="1887,2237" coordsize="1055,1171">
              <v:shape style="position:absolute;left:1887;top:2237;width:1055;height:1171" coordorigin="1887,2237" coordsize="1055,1171" path="m2402,2237l2318,2247,2239,2275,2165,2320,2098,2381,2038,2455,1986,2542,1944,2640,1913,2747,1894,2861,1887,2982,1887,3006,1891,3076,1899,3144,1911,3209,1928,3272,1948,3333,1971,3390,1980,3408,2824,3408,2849,3352,2870,3293,2887,3230,2901,3164,2911,3096,2916,3025,2917,2976,2917,2955,2913,2893,2907,2833,2894,2754,2877,2678,2873,2660,2890,2645,2928,2596,2942,2538,2940,2521,2910,2459,2847,2407,2782,2377,2706,2358,2678,2353,2662,2339,2611,2301,2557,2272,2501,2251,2422,2238,2402,2237e" filled="t" fillcolor="#808285" stroked="f">
                <v:path arrowok="t"/>
                <v:fill/>
              </v:shape>
            </v:group>
            <v:group style="position:absolute;left:1887;top:2324;width:416;height:1084" coordorigin="1887,2324" coordsize="416,1084">
              <v:shape style="position:absolute;left:1887;top:2324;width:416;height:1084" coordorigin="1887,2324" coordsize="416,1084" path="m2160,2324l2113,2365,2069,2413,2029,2468,1994,2528,1963,2593,1936,2663,1915,2738,1900,2816,1890,2898,1887,2982,1887,3006,1891,3076,1899,3144,1911,3209,1928,3272,1948,3333,1971,3390,1980,3408,2302,3408,2276,3388,2251,3367,2204,3321,2160,3269,2122,3213,2088,3152,2060,3087,2037,3019,2021,2947,2010,2873,2007,2796,2007,2769,2014,2690,2027,2613,2048,2540,2075,2470,2108,2404,2146,2343,2160,2324e" filled="t" fillcolor="#6D6E71" stroked="f">
                <v:path arrowok="t"/>
                <v:fill/>
              </v:shape>
            </v:group>
            <v:group style="position:absolute;left:2449;top:2242;width:230;height:113" coordorigin="2449,2242" coordsize="230,113">
              <v:shape style="position:absolute;left:2449;top:2242;width:230;height:113" coordorigin="2449,2242" coordsize="230,113" path="m2449,2242l2513,2281,2583,2331,2603,2334,2623,2338,2643,2343,2661,2348,2679,2355,2666,2343,2615,2304,2561,2274,2487,2248,2468,2244,2449,2242e" filled="t" fillcolor="#9B5A1D" stroked="f">
                <v:path arrowok="t"/>
                <v:fill/>
              </v:shape>
            </v:group>
            <v:group style="position:absolute;left:2699;top:2362;width:243;height:1046" coordorigin="2699,2362" coordsize="243,1046">
              <v:shape style="position:absolute;left:2699;top:2362;width:243;height:1046" coordorigin="2699,2362" coordsize="243,1046" path="m2699,2362l2758,2396,2802,2441,2831,2515,2833,2536,2829,2555,2790,2625,2757,2656,2763,2674,2782,2749,2796,2827,2803,2888,2807,2950,2807,3001,2807,3015,2804,3082,2797,3148,2787,3212,2773,3274,2756,3333,2736,3390,2728,3408,2824,3408,2849,3352,2870,3293,2887,3230,2901,3165,2911,3096,2916,3026,2917,2971,2917,2956,2913,2894,2907,2833,2894,2755,2876,2679,2871,2660,2889,2646,2928,2597,2942,2540,2940,2522,2908,2457,2861,2416,2799,2385,2725,2366,2699,2362e" filled="t" fillcolor="#6D6E71" stroked="f">
                <v:path arrowok="t"/>
                <v:fill/>
              </v:shape>
            </v:group>
            <v:group style="position:absolute;left:1887;top:2237;width:1055;height:1171" coordorigin="1887,2237" coordsize="1055,1171">
              <v:shape style="position:absolute;left:1887;top:2237;width:1055;height:1171" coordorigin="1887,2237" coordsize="1055,1171" path="m1980,3408l1955,3352,1934,3293,1916,3231,1903,3166,1893,3098,1888,3029,1887,2982,1889,2921,1902,2803,1927,2692,1964,2590,2011,2497,2067,2416,2131,2349,2201,2296,2278,2259,2360,2239,2402,2237,2422,2238,2482,2246,2539,2264,2594,2290,2645,2326,2678,2353,2706,2358,2782,2377,2847,2407,2897,2445,2936,2505,2942,2538,2940,2559,2905,2630,2873,2660,2877,2678,2894,2754,2907,2833,2913,2893,2917,2955,2917,2976,2917,3001,2913,3073,2905,3142,2892,3209,2876,3272,2856,3333,2833,3390,2824,3408e" filled="f" stroked="t" strokeweight="2.25pt" strokecolor="#231F20">
                <v:path arrowok="t"/>
              </v:shape>
              <v:shape style="position:absolute;left:3116;top:1107;width:2289;height:2323" type="#_x0000_t75">
                <v:imagedata r:id="rId48" o:title=""/>
              </v:shape>
            </v:group>
            <v:group style="position:absolute;left:2272;top:3247;width:3510;height:161" coordorigin="2272,3247" coordsize="3510,161">
              <v:shape style="position:absolute;left:2272;top:3247;width:3510;height:161" coordorigin="2272,3247" coordsize="3510,161" path="m2272,3247l2272,3408,5782,3408,5782,3257,2272,3247e" filled="t" fillcolor="#D1D3D4" stroked="f">
                <v:path arrowok="t"/>
                <v:fill/>
              </v:shape>
            </v:group>
            <v:group style="position:absolute;left:2272;top:3247;width:2;height:161" coordorigin="2272,3247" coordsize="2,161">
              <v:shape style="position:absolute;left:2272;top:3247;width:2;height:161" coordorigin="2272,3247" coordsize="0,161" path="m2272,3408l2272,3247e" filled="f" stroked="t" strokeweight="2.25pt" strokecolor="#231F20">
                <v:path arrowok="t"/>
              </v:shape>
            </v:group>
            <v:group style="position:absolute;left:5782;top:3257;width:2;height:151" coordorigin="5782,3257" coordsize="2,151">
              <v:shape style="position:absolute;left:5782;top:3257;width:2;height:151" coordorigin="5782,3257" coordsize="0,151" path="m5782,3257l5782,3408e" filled="f" stroked="t" strokeweight="2.25pt" strokecolor="#231F20">
                <v:path arrowok="t"/>
              </v:shape>
            </v:group>
            <v:group style="position:absolute;left:2297;top:2784;width:3465;height:456" coordorigin="2297,2784" coordsize="3465,456">
              <v:shape style="position:absolute;left:2297;top:2784;width:3465;height:456" coordorigin="2297,2784" coordsize="3465,456" path="m5372,2784l2747,2784,2297,3240,5762,3240,5372,2784e" filled="t" fillcolor="#E6E7E8" stroked="f">
                <v:path arrowok="t"/>
                <v:fill/>
              </v:shape>
            </v:group>
            <v:group style="position:absolute;left:2297;top:2784;width:3465;height:456" coordorigin="2297,2784" coordsize="3465,456">
              <v:shape style="position:absolute;left:2297;top:2784;width:3465;height:456" coordorigin="2297,2784" coordsize="3465,456" path="m2297,3240l5762,3240,5372,2784,2747,2784,2297,3240xe" filled="f" stroked="t" strokeweight="2.25pt" strokecolor="#231F20">
                <v:path arrowok="t"/>
              </v:shape>
            </v:group>
            <v:group style="position:absolute;left:5907;top:3062;width:700;height:346" coordorigin="5907,3062" coordsize="700,346">
              <v:shape style="position:absolute;left:5907;top:3062;width:700;height:346" coordorigin="5907,3062" coordsize="700,346" path="m6497,3062l5952,3062,5907,3408,6017,3408,6078,3174,6607,3174,6607,3067,6497,3067,6497,3062e" filled="t" fillcolor="#939598" stroked="f">
                <v:path arrowok="t"/>
                <v:fill/>
              </v:shape>
              <v:shape style="position:absolute;left:5907;top:3062;width:700;height:346" coordorigin="5907,3062" coordsize="700,346" path="m6607,3184l6461,3184,6477,3408,6607,3408,6607,3184e" filled="t" fillcolor="#939598" stroked="f">
                <v:path arrowok="t"/>
                <v:fill/>
              </v:shape>
              <v:shape style="position:absolute;left:5907;top:3062;width:700;height:346" coordorigin="5907,3062" coordsize="700,346" path="m6607,3174l6078,3174,6257,3197,6461,3184,6607,3184,6607,3174e" filled="t" fillcolor="#939598" stroked="f">
                <v:path arrowok="t"/>
                <v:fill/>
              </v:shape>
            </v:group>
            <v:group style="position:absolute;left:6584;top:3062;width:2;height:346" coordorigin="6584,3062" coordsize="2,346">
              <v:shape style="position:absolute;left:6584;top:3062;width:2;height:346" coordorigin="6584,3062" coordsize="0,346" path="m6584,3062l6584,3408e" filled="f" stroked="t" strokeweight="3.35pt" strokecolor="#6D6E71">
                <v:path arrowok="t"/>
              </v:shape>
            </v:group>
            <v:group style="position:absolute;left:5883;top:2427;width:724;height:620" coordorigin="5883,2427" coordsize="724,620">
              <v:shape style="position:absolute;left:5883;top:2427;width:724;height:620" coordorigin="5883,2427" coordsize="724,620" path="m6577,2427l5962,2427,5883,2512,5962,2921,5947,3047,6607,3047,6577,2427e" filled="t" fillcolor="#D1D3D4" stroked="f">
                <v:path arrowok="t"/>
                <v:fill/>
              </v:shape>
            </v:group>
            <v:group style="position:absolute;left:6460;top:2427;width:147;height:620" coordorigin="6460,2427" coordsize="147,620">
              <v:shape style="position:absolute;left:6460;top:2427;width:147;height:620" coordorigin="6460,2427" coordsize="147,620" path="m6577,2427l6497,2427,6493,2458,6486,2520,6479,2582,6473,2644,6468,2706,6464,2769,6461,2831,6460,2924,6461,2955,6462,2985,6463,3016,6466,3047,6607,3047,6577,2427e" filled="t" fillcolor="#939598" stroked="f">
                <v:path arrowok="t"/>
                <v:fill/>
              </v:shape>
              <v:shape style="position:absolute;left:5481;top:1124;width:1408;height:2306" type="#_x0000_t75">
                <v:imagedata r:id="rId49" o:title=""/>
              </v:shape>
            </v:group>
            <v:group style="position:absolute;left:4176;top:1440;width:1073;height:1012" coordorigin="4176,1440" coordsize="1073,1012">
              <v:shape style="position:absolute;left:4176;top:1440;width:1073;height:1012" coordorigin="4176,1440" coordsize="1073,1012" path="m4766,1440l4677,1442,4507,1462,4435,1472,4373,1484,4275,1513,4210,1557,4179,1620,4176,1661,4180,1709,4211,1831,4238,1905,4272,1990,4313,2086,4361,2194,4416,2314,4477,2447,5247,2452,5247,2444,5248,2422,5248,2387,5248,2340,5243,2221,5237,2151,5228,2076,5215,1999,5198,1921,5177,1843,5150,1767,5117,1695,5078,1629,5032,1570,4978,1520,4916,1481,4846,1453,4766,1440e" filled="t" fillcolor="#808285" stroked="f">
                <v:path arrowok="t"/>
                <v:fill/>
              </v:shape>
            </v:group>
            <v:group style="position:absolute;left:4244;top:1530;width:383;height:918" coordorigin="4244,1530" coordsize="383,918">
              <v:shape style="position:absolute;left:4244;top:1530;width:383;height:918" coordorigin="4244,1530" coordsize="383,918" path="m4455,1530l4378,1598,4318,1657,4276,1712,4251,1768,4244,1832,4247,1868,4266,1952,4304,2057,4329,2119,4359,2189,4394,2266,4433,2352,4477,2447,4627,2448,4612,2417,4595,2383,4559,2306,4522,2218,4487,2122,4456,2021,4431,1917,4417,1814,4414,1763,4414,1713,4418,1665,4426,1618,4438,1573,4455,1530e" filled="t" fillcolor="#6D6E71" stroked="f">
                <v:path arrowok="t"/>
                <v:fill/>
              </v:shape>
            </v:group>
            <v:group style="position:absolute;left:4176;top:1440;width:1073;height:1012" coordorigin="4176,1440" coordsize="1073,1012">
              <v:shape style="position:absolute;left:4176;top:1440;width:1073;height:1012" coordorigin="4176,1440" coordsize="1073,1012" path="m4477,2447l4416,2314,4361,2194,4313,2086,4272,1990,4238,1905,4211,1831,4192,1766,4176,1661,4179,1620,4210,1557,4275,1513,4373,1484,4435,1472,4507,1462,4587,1452,4677,1442,4766,1440,4846,1453,4916,1481,4978,1520,5032,1570,5078,1629,5117,1695,5150,1767,5177,1843,5198,1921,5215,1999,5228,2076,5237,2151,5243,2221,5246,2284,5248,2387,5248,2422,5247,2444,5247,2452,4477,2447xe" filled="f" stroked="t" strokeweight="2.25pt" strokecolor="#231F20">
                <v:path arrowok="t"/>
              </v:shape>
            </v:group>
            <v:group style="position:absolute;left:4582;top:2112;width:790;height:105" coordorigin="4582,2112" coordsize="790,105">
              <v:shape style="position:absolute;left:4582;top:2112;width:790;height:105" coordorigin="4582,2112" coordsize="790,105" path="m5132,2112l4582,2207,5372,2217,5132,2112e" filled="t" fillcolor="#808285" stroked="f">
                <v:path arrowok="t"/>
                <v:fill/>
              </v:shape>
            </v:group>
            <v:group style="position:absolute;left:4582;top:2112;width:790;height:105" coordorigin="4582,2112" coordsize="790,105">
              <v:shape style="position:absolute;left:4582;top:2112;width:790;height:105" coordorigin="4582,2112" coordsize="790,105" path="m5132,2112l5372,2217,4582,2207e" filled="f" stroked="t" strokeweight="2.25pt" strokecolor="#231F20">
                <v:path arrowok="t"/>
              </v:shape>
            </v:group>
            <v:group style="position:absolute;left:3412;top:1847;width:651;height:70" coordorigin="3412,1847" coordsize="651,70">
              <v:shape style="position:absolute;left:3412;top:1847;width:651;height:70" coordorigin="3412,1847" coordsize="651,70" path="m4064,1882l3991,1902,3932,1911,3870,1915,3784,1917,3758,1916,3677,1908,3597,1894,3525,1878,3466,1863,3414,1848,3412,1847e" filled="f" stroked="t" strokeweight="2.25pt" strokecolor="#231F20">
                <v:path arrowok="t"/>
              </v:shape>
            </v:group>
            <v:group style="position:absolute;left:3456;top:1608;width:61;height:60" coordorigin="3456,1608" coordsize="61,60">
              <v:shape style="position:absolute;left:3456;top:1608;width:61;height:60" coordorigin="3456,1608" coordsize="61,60" path="m3496,1608l3471,1612,3458,1626,3456,1637,3464,1657,3483,1667,3505,1661,3517,1644,3511,1620,3496,1608e" filled="t" fillcolor="#231F20" stroked="f">
                <v:path arrowok="t"/>
                <v:fill/>
              </v:shape>
            </v:group>
            <v:group style="position:absolute;left:3881;top:1578;width:61;height:60" coordorigin="3881,1578" coordsize="61,60">
              <v:shape style="position:absolute;left:3881;top:1578;width:61;height:60" coordorigin="3881,1578" coordsize="61,60" path="m3921,1578l3896,1582,3883,1596,3881,1607,3889,1627,3908,1637,3930,1631,3942,1614,3936,1590,3921,1578e" filled="t" fillcolor="#231F20" stroked="f">
                <v:path arrowok="t"/>
                <v:fill/>
              </v:shape>
            </v:group>
            <v:group style="position:absolute;left:4521;top:1813;width:61;height:60" coordorigin="4521,1813" coordsize="61,60">
              <v:shape style="position:absolute;left:4521;top:1813;width:61;height:60" coordorigin="4521,1813" coordsize="61,60" path="m4561,1813l4536,1817,4523,1831,4521,1842,4529,1862,4548,1872,4570,1866,4582,1849,4576,1825,4561,1813e" filled="t" fillcolor="#231F20" stroked="f">
                <v:path arrowok="t"/>
                <v:fill/>
              </v:shape>
            </v:group>
            <v:group style="position:absolute;left:4946;top:1743;width:61;height:60" coordorigin="4946,1743" coordsize="61,60">
              <v:shape style="position:absolute;left:4946;top:1743;width:61;height:60" coordorigin="4946,1743" coordsize="61,60" path="m4986,1743l4961,1747,4948,1761,4946,1772,4954,1792,4973,1802,4995,1796,5007,1779,5001,1755,4986,1743e" filled="t" fillcolor="#231F20" stroked="f">
                <v:path arrowok="t"/>
                <v:fill/>
              </v:shape>
            </v:group>
            <v:group style="position:absolute;left:4247;top:1382;width:775;height:870" coordorigin="4247,1382" coordsize="775,870">
              <v:shape style="position:absolute;left:4247;top:1382;width:775;height:870" coordorigin="4247,1382" coordsize="775,870" path="m4712,1382l4636,1390,4565,1414,4498,1452,4437,1503,4383,1567,4337,1640,4299,1723,4271,1815,4253,1913,4247,2016,4247,2039,4252,2105,4262,2166,4282,2237,4288,2252,4287,2232,4287,2212,4294,2103,4316,2000,4350,1904,4396,1816,4452,1738,4518,1671,4592,1617,4673,1576,4760,1551,4852,1542,5022,1542,5015,1534,4970,1487,4920,1448,4867,1418,4811,1396,4752,1384,4732,1383,4712,1382e" filled="t" fillcolor="#231F20" stroked="f">
                <v:path arrowok="t"/>
                <v:fill/>
              </v:shape>
            </v:group>
            <v:group style="position:absolute;left:4852;top:1542;width:204;height:45" coordorigin="4852,1542" coordsize="204,45">
              <v:shape style="position:absolute;left:4852;top:1542;width:204;height:45" coordorigin="4852,1542" coordsize="204,45" path="m5022,1542l4852,1542,4861,1542,4881,1543,4942,1550,5000,1565,5056,1587,5043,1569,5029,1551,5022,1542e" filled="t" fillcolor="#231F20" stroked="f">
                <v:path arrowok="t"/>
                <v:fill/>
              </v:shape>
            </v:group>
            <v:group style="position:absolute;left:4509;top:1522;width:523;height:196" coordorigin="4509,1522" coordsize="523,196">
              <v:shape style="position:absolute;left:4509;top:1522;width:523;height:196" coordorigin="4509,1522" coordsize="523,196" path="m4834,1522l4766,1528,4702,1546,4644,1573,4593,1609,4550,1652,4509,1718,4522,1704,4536,1692,4600,1646,4654,1619,4713,1598,4776,1584,4842,1577,4864,1577,5032,1577,5014,1567,4958,1543,4898,1527,4856,1523,4834,1522e" filled="t" fillcolor="#231F20" stroked="f">
                <v:path arrowok="t"/>
                <v:fill/>
              </v:shape>
            </v:group>
            <v:group style="position:absolute;left:4864;top:1577;width:231;height:48" coordorigin="4864,1577" coordsize="231,48">
              <v:shape style="position:absolute;left:4864;top:1577;width:231;height:48" coordorigin="4864,1577" coordsize="231,48" path="m5032,1577l4864,1577,4882,1577,4904,1578,4967,1586,5026,1600,5095,1625,5080,1612,5065,1600,5049,1588,5032,1577e" filled="t" fillcolor="#231F20" stroked="f">
                <v:path arrowok="t"/>
                <v:fill/>
              </v:shape>
              <v:shape style="position:absolute;left:1774;top:1229;width:2510;height:1934" type="#_x0000_t75">
                <v:imagedata r:id="rId50" o:title=""/>
              </v:shape>
            </v:group>
            <v:group style="position:absolute;left:4667;top:2852;width:545;height:265" coordorigin="4667,2852" coordsize="545,265">
              <v:shape style="position:absolute;left:4667;top:2852;width:545;height:265" coordorigin="4667,2852" coordsize="545,265" path="m5142,2852l4722,2852,4667,3117,5212,3117,5142,2852e" filled="t" fillcolor="#FFFFFF" stroked="f">
                <v:path arrowok="t"/>
                <v:fill/>
              </v:shape>
            </v:group>
            <v:group style="position:absolute;left:4667;top:2852;width:545;height:265" coordorigin="4667,2852" coordsize="545,265">
              <v:shape style="position:absolute;left:4667;top:2852;width:545;height:265" coordorigin="4667,2852" coordsize="545,265" path="m4722,2852l5142,2852,5212,3117,4667,3117,4722,2852xe" filled="f" stroked="t" strokeweight="2.25pt" strokecolor="#231F20">
                <v:path arrowok="t"/>
              </v:shape>
            </v:group>
            <v:group style="position:absolute;left:4467;top:2552;width:50;height:227" coordorigin="4467,2552" coordsize="50,227">
              <v:shape style="position:absolute;left:4467;top:2552;width:50;height:227" coordorigin="4467,2552" coordsize="50,227" path="m4517,2552l4498,2611,4475,2695,4467,2766,4467,2779e" filled="f" stroked="t" strokeweight="2.25pt" strokecolor="#231F20">
                <v:path arrowok="t"/>
              </v:shape>
            </v:group>
            <v:group style="position:absolute;left:4262;top:2572;width:145;height:205" coordorigin="4262,2572" coordsize="145,205">
              <v:shape style="position:absolute;left:4262;top:2572;width:145;height:205" coordorigin="4262,2572" coordsize="145,205" path="m4407,2572l4262,2572,4262,2777e" filled="f" stroked="t" strokeweight="2.25pt" strokecolor="#231F20">
                <v:path arrowok="t"/>
              </v:shape>
            </v:group>
            <v:group style="position:absolute;left:1757;top:2927;width:170;height:380" coordorigin="1757,2927" coordsize="170,380">
              <v:shape style="position:absolute;left:1757;top:2927;width:170;height:380" coordorigin="1757,2927" coordsize="170,380" path="m1882,2927l1757,2952,1847,3307,1927,3282e" filled="f" stroked="t" strokeweight="2.25pt" strokecolor="#231F20">
                <v:path arrowok="t"/>
              </v:shape>
            </v:group>
            <v:group style="position:absolute;left:4654;top:1816;width:394;height:157" coordorigin="4654,1816" coordsize="394,157">
              <v:shape style="position:absolute;left:4654;top:1816;width:394;height:157" coordorigin="4654,1816" coordsize="394,157" path="m5027,1883l4849,1883,4864,1884,4891,1886,4963,1904,5015,1934,5040,1973,5046,1955,5048,1933,5045,1917,5039,1902,5030,1887,5027,1883e" filled="t" fillcolor="#6D6E71" stroked="f">
                <v:path arrowok="t"/>
                <v:fill/>
              </v:shape>
              <v:shape style="position:absolute;left:4654;top:1816;width:394;height:157" coordorigin="4654,1816" coordsize="394,157" path="m4835,1816l4758,1830,4698,1861,4656,1920,4654,1938,4654,1950,4658,1963,4665,1969,4671,1955,4681,1941,4749,1899,4822,1884,4849,1883,5027,1883,5018,1874,4966,1840,4893,1820,4865,1817,4835,1816e" filled="t" fillcolor="#6D6E71" stroked="f">
                <v:path arrowok="t"/>
                <v:fill/>
              </v:shape>
            </v:group>
            <v:group style="position:absolute;left:4682;top:1882;width:344;height:182" coordorigin="4682,1882" coordsize="344,182">
              <v:shape style="position:absolute;left:4682;top:1882;width:344;height:182" coordorigin="4682,1882" coordsize="344,182" path="m4953,2064l5010,2025,5026,1992,5024,1973,4979,1914,4914,1888,4861,1882,4832,1883,4756,1900,4704,1933,4682,1977,4685,1997,4692,2015,4704,2031,4721,2045,4741,2057e" filled="f" stroked="t" strokeweight="2.25pt" strokecolor="#231F20">
                <v:path arrowok="t"/>
              </v:shape>
            </v:group>
            <v:group style="position:absolute;left:3635;top:1570;width:157;height:243" coordorigin="3635,1570" coordsize="157,243">
              <v:shape style="position:absolute;left:3635;top:1570;width:157;height:243" coordorigin="3635,1570" coordsize="157,243" path="m3707,1570l3655,1620,3637,1693,3635,1724,3639,1746,3645,1767,3653,1785,3663,1801,3674,1814,3679,1785,3684,1757,3707,1686,3749,1631,3773,1624,3792,1624,3792,1621,3781,1603,3767,1589,3750,1578,3730,1572,3707,1570e" filled="t" fillcolor="#6D6E71" stroked="f">
                <v:path arrowok="t"/>
                <v:fill/>
              </v:shape>
              <v:shape style="position:absolute;left:3635;top:1570;width:157;height:243" coordorigin="3635,1570" coordsize="157,243" path="m3792,1624l3773,1624,3783,1625,3792,1630,3792,1624e" filled="t" fillcolor="#6D6E71" stroked="f">
                <v:path arrowok="t"/>
                <v:fill/>
              </v:shape>
            </v:group>
            <v:group style="position:absolute;left:3682;top:1634;width:150;height:197" coordorigin="3682,1634" coordsize="150,197">
              <v:shape style="position:absolute;left:3682;top:1634;width:150;height:197" coordorigin="3682,1634" coordsize="150,197" path="m3824,1831l3828,1813,3831,1793,3832,1772,3830,1743,3810,1672,3771,1634,3752,1636,3697,1689,3682,1761,3683,1785,3684,1805,3687,1821e" filled="f" stroked="t" strokeweight="2.25pt" strokecolor="#231F20">
                <v:path arrowok="t"/>
              </v:shape>
            </v:group>
            <v:group style="position:absolute;left:1726;top:3391;width:5186;height:143" coordorigin="1726,3391" coordsize="5186,143">
              <v:shape style="position:absolute;left:1726;top:3391;width:5186;height:143" coordorigin="1726,3391" coordsize="5186,143" path="m1726,3533l6912,3533,6912,3391,1726,3391,1726,3533e" filled="t" fillcolor="#FFFFFF" stroked="f">
                <v:path arrowok="t"/>
                <v:fill/>
              </v:shape>
            </v:group>
            <v:group style="position:absolute;left:4345;top:2898;width:213;height:227" coordorigin="4345,2898" coordsize="213,227">
              <v:shape style="position:absolute;left:4345;top:2898;width:213;height:227" coordorigin="4345,2898" coordsize="213,227" path="m4558,2898l4345,2898,4374,3103,4385,3112,4404,3119,4430,3124,4462,3125,4489,3122,4512,3115,4527,3106,4532,3094,4558,2898e" filled="t" fillcolor="#FFFFFF" stroked="f">
                <v:path arrowok="t"/>
                <v:fill/>
              </v:shape>
            </v:group>
            <v:group style="position:absolute;left:4345;top:2858;width:211;height:81" coordorigin="4345,2858" coordsize="211,81">
              <v:shape style="position:absolute;left:4345;top:2858;width:211;height:81" coordorigin="4345,2858" coordsize="211,81" path="m4478,2858l4414,2861,4356,2880,4345,2898,4349,2910,4361,2920,4379,2929,4403,2935,4430,2939,4464,2938,4535,2923,4556,2905,4553,2891,4542,2879,4526,2869,4504,2862,4478,2858e" filled="t" fillcolor="#FFFFFF" stroked="f">
                <v:path arrowok="t"/>
                <v:fill/>
              </v:shape>
            </v:group>
            <v:group style="position:absolute;left:4345;top:2858;width:211;height:81" coordorigin="4345,2858" coordsize="211,81">
              <v:shape style="position:absolute;left:4345;top:2858;width:211;height:81" coordorigin="4345,2858" coordsize="211,81" path="m4345,2898l4403,2935,4430,2939,4464,2938,4535,2923,4556,2905,4553,2891,4542,2879,4526,2869,4504,2862,4478,2858,4444,2858,4370,2872,4345,2898xe" filled="f" stroked="t" strokeweight="2.25pt" strokecolor="#231F20">
                <v:path arrowok="t"/>
              </v:shape>
            </v:group>
            <v:group style="position:absolute;left:4361;top:3011;width:177;height:115" coordorigin="4361,3011" coordsize="177,115">
              <v:shape style="position:absolute;left:4361;top:3011;width:177;height:115" coordorigin="4361,3011" coordsize="177,115" path="m4458,3011l4379,3016,4361,3019,4374,3103,4385,3112,4404,3119,4430,3124,4462,3126,4489,3122,4512,3115,4527,3106,4532,3094,4538,3016,4519,3014,4499,3012,4479,3011,4458,3011e" filled="t" fillcolor="#BCBEC0" stroked="f">
                <v:path arrowok="t"/>
                <v:fill/>
              </v:shape>
            </v:group>
            <v:group style="position:absolute;left:4345;top:2898;width:213;height:227" coordorigin="4345,2898" coordsize="213,227">
              <v:shape style="position:absolute;left:4345;top:2898;width:213;height:227" coordorigin="4345,2898" coordsize="213,227" path="m4558,2898l4532,3094,4462,3125,4430,3124,4404,3119,4385,3112,4374,3103,4345,2898e" filled="f" stroked="t" strokeweight="2.25pt" strokecolor="#231F20">
                <v:path arrowok="t"/>
              </v:shape>
            </v:group>
            <v:group style="position:absolute;left:5250;top:2731;width:213;height:227" coordorigin="5250,2731" coordsize="213,227">
              <v:shape style="position:absolute;left:5250;top:2731;width:213;height:227" coordorigin="5250,2731" coordsize="213,227" path="m5462,2731l5250,2731,5278,2936,5290,2945,5309,2952,5335,2957,5366,2959,5394,2955,5416,2948,5431,2939,5437,2927,5462,2731e" filled="t" fillcolor="#FFFFFF" stroked="f">
                <v:path arrowok="t"/>
                <v:fill/>
              </v:shape>
            </v:group>
            <v:group style="position:absolute;left:5250;top:2691;width:211;height:81" coordorigin="5250,2691" coordsize="211,81">
              <v:shape style="position:absolute;left:5250;top:2691;width:211;height:81" coordorigin="5250,2691" coordsize="211,81" path="m5382,2691l5319,2695,5261,2713,5250,2731,5254,2743,5266,2753,5284,2762,5307,2769,5335,2772,5368,2771,5440,2756,5461,2739,5457,2724,5447,2712,5430,2703,5408,2695,5382,2691e" filled="t" fillcolor="#FFFFFF" stroked="f">
                <v:path arrowok="t"/>
                <v:fill/>
              </v:shape>
            </v:group>
            <v:group style="position:absolute;left:5250;top:2691;width:211;height:81" coordorigin="5250,2691" coordsize="211,81">
              <v:shape style="position:absolute;left:5250;top:2691;width:211;height:81" coordorigin="5250,2691" coordsize="211,81" path="m5250,2731l5307,2769,5335,2772,5368,2771,5440,2756,5461,2739,5457,2724,5447,2712,5430,2703,5408,2695,5382,2691,5348,2692,5275,2706,5250,2731xe" filled="f" stroked="t" strokeweight="2.25pt" strokecolor="#231F20">
                <v:path arrowok="t"/>
              </v:shape>
            </v:group>
            <v:group style="position:absolute;left:5265;top:2844;width:177;height:115" coordorigin="5265,2844" coordsize="177,115">
              <v:shape style="position:absolute;left:5265;top:2844;width:177;height:115" coordorigin="5265,2844" coordsize="177,115" path="m5362,2844l5284,2849,5265,2852,5278,2936,5290,2945,5309,2952,5335,2957,5366,2959,5394,2955,5416,2948,5431,2939,5437,2927,5442,2850,5423,2847,5403,2845,5383,2844,5362,2844e" filled="t" fillcolor="#BCBEC0" stroked="f">
                <v:path arrowok="t"/>
                <v:fill/>
              </v:shape>
            </v:group>
            <v:group style="position:absolute;left:5250;top:2731;width:213;height:227" coordorigin="5250,2731" coordsize="213,227">
              <v:shape style="position:absolute;left:5250;top:2731;width:213;height:227" coordorigin="5250,2731" coordsize="213,227" path="m5462,2731l5437,2927,5366,2959,5335,2957,5309,2952,5290,2945,5278,2936,5250,2731e" filled="f" stroked="t" strokeweight="2.25pt" strokecolor="#231F20">
                <v:path arrowok="t"/>
              </v:shape>
            </v:group>
            <v:group style="position:absolute;left:3239;top:2954;width:213;height:227" coordorigin="3239,2954" coordsize="213,227">
              <v:shape style="position:absolute;left:3239;top:2954;width:213;height:227" coordorigin="3239,2954" coordsize="213,227" path="m3451,2954l3239,2954,3267,3159,3279,3168,3298,3175,3324,3180,3355,3181,3383,3178,3406,3171,3421,3161,3426,3150,3451,2954e" filled="t" fillcolor="#FFFFFF" stroked="f">
                <v:path arrowok="t"/>
                <v:fill/>
              </v:shape>
            </v:group>
            <v:group style="position:absolute;left:3239;top:2914;width:211;height:81" coordorigin="3239,2914" coordsize="211,81">
              <v:shape style="position:absolute;left:3239;top:2914;width:211;height:81" coordorigin="3239,2914" coordsize="211,81" path="m3372,2914l3308,2917,3250,2936,3239,2954,3243,2966,3255,2976,3273,2985,3296,2991,3324,2995,3357,2994,3429,2979,3450,2961,3447,2947,3436,2935,3419,2925,3398,2918,3372,2914e" filled="t" fillcolor="#FFFFFF" stroked="f">
                <v:path arrowok="t"/>
                <v:fill/>
              </v:shape>
            </v:group>
            <v:group style="position:absolute;left:3239;top:2914;width:211;height:81" coordorigin="3239,2914" coordsize="211,81">
              <v:shape style="position:absolute;left:3239;top:2914;width:211;height:81" coordorigin="3239,2914" coordsize="211,81" path="m3239,2954l3296,2991,3324,2995,3357,2994,3429,2979,3450,2961,3447,2947,3436,2935,3419,2925,3398,2918,3372,2914,3337,2914,3264,2928,3239,2954xe" filled="f" stroked="t" strokeweight="2.25pt" strokecolor="#231F20">
                <v:path arrowok="t"/>
              </v:shape>
            </v:group>
            <v:group style="position:absolute;left:3255;top:3067;width:177;height:115" coordorigin="3255,3067" coordsize="177,115">
              <v:shape style="position:absolute;left:3255;top:3067;width:177;height:115" coordorigin="3255,3067" coordsize="177,115" path="m3351,3067l3273,3072,3255,3075,3267,3159,3279,3168,3298,3175,3324,3180,3355,3181,3383,3178,3406,3171,3421,3161,3426,3150,3432,3072,3412,3070,3393,3068,3372,3067,3351,3067e" filled="t" fillcolor="#BCBEC0" stroked="f">
                <v:path arrowok="t"/>
                <v:fill/>
              </v:shape>
            </v:group>
            <v:group style="position:absolute;left:3239;top:2954;width:213;height:227" coordorigin="3239,2954" coordsize="213,227">
              <v:shape style="position:absolute;left:3239;top:2954;width:213;height:227" coordorigin="3239,2954" coordsize="213,227" path="m3451,2954l3426,3150,3355,3181,3324,3180,3298,3175,3279,3168,3267,3159,3239,2954e" filled="f" stroked="t" strokeweight="2.25pt" strokecolor="#231F20">
                <v:path arrowok="t"/>
              </v:shape>
            </v:group>
            <v:group style="position:absolute;left:5037;top:3044;width:417;height:17" coordorigin="5037,3044" coordsize="417,17">
              <v:shape style="position:absolute;left:5037;top:3044;width:417;height:17" coordorigin="5037,3044" coordsize="417,17" path="m5454,3061l5037,3044e" filled="f" stroked="t" strokeweight="2.25pt" strokecolor="#231F20">
                <v:path arrowok="t"/>
              </v:shape>
            </v:group>
            <v:group style="position:absolute;left:3795;top:2581;width:2;height:200" coordorigin="3795,2581" coordsize="2,200">
              <v:shape style="position:absolute;left:3795;top:2581;width:2;height:200" coordorigin="3795,2581" coordsize="0,200" path="m3795,2581l3795,2781e" filled="f" stroked="t" strokeweight="2.501pt" strokecolor="#231F20">
                <v:path arrowok="t"/>
              </v:shape>
            </v:group>
            <v:group style="position:absolute;left:2495;top:2806;width:104;height:108" coordorigin="2495,2806" coordsize="104,108">
              <v:shape style="position:absolute;left:2495;top:2806;width:104;height:108" coordorigin="2495,2806" coordsize="104,108" path="m2599,2915l2495,2806e" filled="f" stroked="t" strokeweight="2.25pt" strokecolor="#231F20">
                <v:path arrowok="t"/>
              </v:shape>
            </v:group>
            <w10:wrap type="none"/>
          </v:group>
        </w:pic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What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has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-3"/>
          <w:w w:val="100"/>
        </w:rPr>
        <w:t>w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or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-2"/>
          <w:w w:val="100"/>
        </w:rPr>
        <w:t>k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ed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in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the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0"/>
          <w:szCs w:val="20"/>
          <w:color w:val="231F20"/>
          <w:spacing w:val="0"/>
          <w:w w:val="100"/>
        </w:rPr>
        <w:t>past?</w:t>
      </w:r>
      <w:r>
        <w:rPr>
          <w:rFonts w:ascii="Ideal Sans Book" w:hAnsi="Ideal Sans Book" w:cs="Ideal Sans Book" w:eastAsia="Ideal Sans Book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pgNumType w:start="10"/>
          <w:pgMar w:header="1332" w:footer="925" w:top="1520" w:bottom="1120" w:left="880" w:right="1500"/>
          <w:headerReference w:type="even" r:id="rId44"/>
          <w:headerReference w:type="odd" r:id="rId45"/>
          <w:footerReference w:type="even" r:id="rId46"/>
          <w:footerReference w:type="odd" r:id="rId47"/>
          <w:pgSz w:w="11920" w:h="16860"/>
        </w:sectPr>
      </w:pPr>
      <w:rPr/>
    </w:p>
    <w:p>
      <w:pPr>
        <w:spacing w:before="98" w:after="0" w:line="240" w:lineRule="auto"/>
        <w:ind w:left="117" w:right="-20"/>
        <w:jc w:val="left"/>
        <w:tabs>
          <w:tab w:pos="680" w:val="left"/>
        </w:tabs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pict>
          <v:group style="position:absolute;margin-left:86.719795pt;margin-top:86.515472pt;width:.1pt;height:3pt;mso-position-horizontal-relative:page;mso-position-vertical-relative:page;z-index:-2957" coordorigin="1734,1730" coordsize="2,60">
            <v:shape style="position:absolute;left:1734;top:1730;width:2;height:60" coordorigin="1734,1730" coordsize="0,60" path="m1734,1730l1734,1790e" filled="f" stroked="t" strokeweight="0pt" strokecolor="#808285">
              <v:path arrowok="t"/>
            </v:shape>
          </v:group>
          <w10:wrap type="none"/>
        </w:pict>
      </w:r>
      <w:r>
        <w:rPr>
          <w:rFonts w:ascii="Archer Medium" w:hAnsi="Archer Medium" w:cs="Archer Medium" w:eastAsia="Archer Medium"/>
          <w:sz w:val="28"/>
          <w:szCs w:val="28"/>
          <w:color w:val="231F20"/>
          <w:spacing w:val="-1"/>
          <w:w w:val="100"/>
        </w:rPr>
        <w:t>4</w:t>
      </w:r>
      <w:r>
        <w:rPr>
          <w:rFonts w:ascii="Archer Medium" w:hAnsi="Archer Medium" w:cs="Archer Medium" w:eastAsia="Archer Medium"/>
          <w:sz w:val="28"/>
          <w:szCs w:val="28"/>
          <w:color w:val="231F20"/>
          <w:spacing w:val="0"/>
          <w:w w:val="100"/>
        </w:rPr>
        <w:t>.</w:t>
      </w:r>
      <w:r>
        <w:rPr>
          <w:rFonts w:ascii="Archer Medium" w:hAnsi="Archer Medium" w:cs="Archer Medium" w:eastAsia="Archer Medium"/>
          <w:sz w:val="28"/>
          <w:szCs w:val="28"/>
          <w:color w:val="231F20"/>
          <w:spacing w:val="-43"/>
          <w:w w:val="100"/>
        </w:rPr>
        <w:t> </w:t>
      </w:r>
      <w:r>
        <w:rPr>
          <w:rFonts w:ascii="Archer Medium" w:hAnsi="Archer Medium" w:cs="Archer Medium" w:eastAsia="Archer Medium"/>
          <w:sz w:val="28"/>
          <w:szCs w:val="28"/>
          <w:color w:val="231F20"/>
          <w:spacing w:val="0"/>
          <w:w w:val="100"/>
        </w:rPr>
        <w:tab/>
      </w:r>
      <w:r>
        <w:rPr>
          <w:rFonts w:ascii="Archer Medium" w:hAnsi="Archer Medium" w:cs="Archer Medium" w:eastAsia="Archer Medium"/>
          <w:sz w:val="28"/>
          <w:szCs w:val="28"/>
          <w:color w:val="231F20"/>
          <w:spacing w:val="0"/>
          <w:w w:val="100"/>
        </w:rPr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6"/>
          <w:b/>
          <w:bCs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7"/>
          <w:w w:val="106"/>
          <w:b/>
          <w:bCs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6"/>
          <w:w w:val="106"/>
          <w:b/>
          <w:bCs/>
        </w:rPr>
        <w:t>v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6"/>
          <w:b/>
          <w:bCs/>
        </w:rPr>
        <w:t>esti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106"/>
          <w:b/>
          <w:bCs/>
        </w:rPr>
        <w:t>g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6"/>
          <w:b/>
          <w:bCs/>
        </w:rPr>
        <w:t>atio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0"/>
          <w:w w:val="106"/>
          <w:b/>
          <w:bCs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11"/>
          <w:w w:val="106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0"/>
          <w:b/>
          <w:bCs/>
        </w:rPr>
        <w:t>os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7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6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5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3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112"/>
          <w:b/>
          <w:bCs/>
        </w:rPr>
        <w:t>c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2"/>
          <w:b/>
          <w:bCs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102"/>
          <w:b/>
          <w:bCs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112"/>
          <w:b/>
          <w:bCs/>
        </w:rPr>
        <w:t>c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5"/>
          <w:b/>
          <w:bCs/>
        </w:rPr>
        <w:t>er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84" w:right="-20"/>
        <w:jc w:val="left"/>
        <w:rPr>
          <w:rFonts w:ascii="Ideal Sans Medium" w:hAnsi="Ideal Sans Medium" w:cs="Ideal Sans Medium" w:eastAsia="Ideal Sans Medium"/>
          <w:sz w:val="23"/>
          <w:szCs w:val="23"/>
        </w:rPr>
      </w:pPr>
      <w:rPr/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A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1"/>
          <w:w w:val="100"/>
        </w:rPr>
        <w:t>ctivit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y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2"/>
          <w:w w:val="100"/>
        </w:rPr>
        <w:t> 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1"/>
          <w:w w:val="100"/>
        </w:rPr>
        <w:t>11</w:t>
      </w:r>
      <w:r>
        <w:rPr>
          <w:rFonts w:ascii="Ideal Sans Medium" w:hAnsi="Ideal Sans Medium" w:cs="Ideal Sans Medium" w:eastAsia="Ideal Sans Medium"/>
          <w:sz w:val="23"/>
          <w:szCs w:val="23"/>
          <w:color w:val="000000"/>
          <w:spacing w:val="0"/>
          <w:w w:val="100"/>
        </w:rPr>
      </w:r>
    </w:p>
    <w:p>
      <w:pPr>
        <w:spacing w:before="94" w:after="0" w:line="240" w:lineRule="auto"/>
        <w:ind w:left="68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  <w:i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back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Activi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  <w:i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6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with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Mrs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  <w:i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ose.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66" w:lineRule="auto"/>
        <w:ind w:left="684" w:right="1386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Mrs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4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0"/>
          <w:w w:val="100"/>
        </w:rPr>
        <w:t>’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11"/>
          <w:w w:val="76"/>
        </w:rPr>
        <w:t>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76"/>
        </w:rPr>
        <w:t>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,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Smith,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said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lump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clinical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examination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explained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steps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operly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diagnose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0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.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Smith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erned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did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not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understand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his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explanation.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8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gone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see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Mrs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ose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discu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what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will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happen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diagnose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with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1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.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2" w:lineRule="exact"/>
        <w:ind w:left="684" w:right="-20"/>
        <w:jc w:val="left"/>
        <w:rPr>
          <w:rFonts w:ascii="Ideal Sans Book" w:hAnsi="Ideal Sans Book" w:cs="Ideal Sans Book" w:eastAsia="Ideal Sans Book"/>
          <w:sz w:val="21"/>
          <w:szCs w:val="21"/>
        </w:rPr>
      </w:pPr>
      <w:rPr/>
      <w:r>
        <w:rPr/>
        <w:pict>
          <v:group style="position:absolute;margin-left:85.219795pt;margin-top:35.716915pt;width:442.205pt;height:.1pt;mso-position-horizontal-relative:page;mso-position-vertical-relative:paragraph;z-index:-2956" coordorigin="1704,714" coordsize="8844,2">
            <v:shape style="position:absolute;left:1704;top:714;width:8844;height:2" coordorigin="1704,714" coordsize="8844,0" path="m1704,714l10548,714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58.394115pt;width:442.205pt;height:.1pt;mso-position-horizontal-relative:page;mso-position-vertical-relative:paragraph;z-index:-2955" coordorigin="1704,1168" coordsize="8844,2">
            <v:shape style="position:absolute;left:1704;top:1168;width:8844;height:2" coordorigin="1704,1168" coordsize="8844,0" path="m1704,1168l10548,1168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What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  <w:position w:val="-1"/>
        </w:rPr>
        <w:t>w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ould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be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  <w:position w:val="-1"/>
        </w:rPr>
        <w:t>y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our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explanation?</w:t>
      </w:r>
      <w:r>
        <w:rPr>
          <w:rFonts w:ascii="Ideal Sans Book" w:hAnsi="Ideal Sans Book" w:cs="Ideal Sans Book" w:eastAsia="Ideal Sans Book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66" w:lineRule="auto"/>
        <w:ind w:left="684" w:right="1213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/>
        <w:pict>
          <v:group style="position:absolute;margin-left:84.969795pt;margin-top:-14.298903pt;width:442.705pt;height:3.375pt;mso-position-horizontal-relative:page;mso-position-vertical-relative:paragraph;z-index:-2954" coordorigin="1699,-286" coordsize="8854,68">
            <v:group style="position:absolute;left:1704;top:-223;width:8844;height:2" coordorigin="1704,-223" coordsize="8844,2">
              <v:shape style="position:absolute;left:1704;top:-223;width:8844;height:2" coordorigin="1704,-223" coordsize="8844,0" path="m1704,-223l10548,-223e" filled="f" stroked="t" strokeweight=".5pt" strokecolor="#231F20">
                <v:path arrowok="t"/>
              </v:shape>
            </v:group>
            <v:group style="position:absolute;left:1704;top:-283;width:8844;height:2" coordorigin="1704,-283" coordsize="8844,2">
              <v:shape style="position:absolute;left:1704;top:-283;width:8844;height:2" coordorigin="1704,-283" coordsize="8844,0" path="m1704,-283l10548,-283e" filled="f" stroked="t" strokeweight=".2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5.219795pt;margin-top:-59.528301pt;width:442.205pt;height:.1pt;mso-position-horizontal-relative:page;mso-position-vertical-relative:paragraph;z-index:-2953" coordorigin="1704,-1191" coordsize="8844,2">
            <v:shape style="position:absolute;left:1704;top:-1191;width:8844;height:2" coordorigin="1704,-1191" coordsize="8844,0" path="m1704,-1191l10548,-1191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-36.851101pt;width:442.205pt;height:.1pt;mso-position-horizontal-relative:page;mso-position-vertical-relative:paragraph;z-index:-2952" coordorigin="1704,-737" coordsize="8844,2">
            <v:shape style="position:absolute;left:1704;top:-737;width:8844;height:2" coordorigin="1704,-737" coordsize="8844,0" path="m1704,-737l10548,-737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Mrs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4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0"/>
          <w:w w:val="100"/>
        </w:rPr>
        <w:t>’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esults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back.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small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oups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explain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oll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wing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esults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om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Mrs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4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0"/>
          <w:w w:val="100"/>
        </w:rPr>
        <w:t>’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tests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will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understand.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684" w:right="-20"/>
        <w:jc w:val="left"/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</w:rPr>
        <w:t>S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0"/>
          <w:w w:val="100"/>
        </w:rPr>
        <w:t>c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</w:rPr>
        <w:t>enari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0"/>
          <w:w w:val="100"/>
        </w:rPr>
        <w:t>o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2"/>
          <w:w w:val="100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0"/>
          <w:w w:val="100"/>
        </w:rPr>
        <w:t>1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66" w:lineRule="auto"/>
        <w:ind w:left="684" w:right="1152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lump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oest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gen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geste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one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eptor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positi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4"/>
          <w:w w:val="100"/>
        </w:rPr>
        <w:t>(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hormone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eptors),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11"/>
          <w:w w:val="77"/>
        </w:rPr>
        <w:t>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10"/>
          <w:w w:val="77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2-n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gati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with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one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axillary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node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metastasis.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2" w:lineRule="exact"/>
        <w:ind w:left="684" w:right="-20"/>
        <w:jc w:val="left"/>
        <w:rPr>
          <w:rFonts w:ascii="Ideal Sans Book" w:hAnsi="Ideal Sans Book" w:cs="Ideal Sans Book" w:eastAsia="Ideal Sans Book"/>
          <w:sz w:val="21"/>
          <w:szCs w:val="21"/>
        </w:rPr>
      </w:pPr>
      <w:rPr/>
      <w:r>
        <w:rPr/>
        <w:pict>
          <v:group style="position:absolute;margin-left:85.219795pt;margin-top:35.716801pt;width:442.205pt;height:.1pt;mso-position-horizontal-relative:page;mso-position-vertical-relative:paragraph;z-index:-2951" coordorigin="1704,714" coordsize="8844,2">
            <v:shape style="position:absolute;left:1704;top:714;width:8844;height:2" coordorigin="1704,714" coordsize="8844,0" path="m1704,714l10548,714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58.394001pt;width:442.205pt;height:.1pt;mso-position-horizontal-relative:page;mso-position-vertical-relative:paragraph;z-index:-2950" coordorigin="1704,1168" coordsize="8844,2">
            <v:shape style="position:absolute;left:1704;top:1168;width:8844;height:2" coordorigin="1704,1168" coordsize="8844,0" path="m1704,1168l10548,1168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Explanation:</w:t>
      </w:r>
      <w:r>
        <w:rPr>
          <w:rFonts w:ascii="Ideal Sans Book" w:hAnsi="Ideal Sans Book" w:cs="Ideal Sans Book" w:eastAsia="Ideal Sans Book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left="684" w:right="-20"/>
        <w:jc w:val="left"/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/>
        <w:pict>
          <v:group style="position:absolute;margin-left:84.969795pt;margin-top:-17.928314pt;width:442.705pt;height:3.375pt;mso-position-horizontal-relative:page;mso-position-vertical-relative:paragraph;z-index:-2949" coordorigin="1699,-359" coordsize="8854,68">
            <v:group style="position:absolute;left:1704;top:-296;width:8844;height:2" coordorigin="1704,-296" coordsize="8844,2">
              <v:shape style="position:absolute;left:1704;top:-296;width:8844;height:2" coordorigin="1704,-296" coordsize="8844,0" path="m1704,-296l10548,-296e" filled="f" stroked="t" strokeweight=".5pt" strokecolor="#231F20">
                <v:path arrowok="t"/>
              </v:shape>
            </v:group>
            <v:group style="position:absolute;left:1704;top:-356;width:8844;height:2" coordorigin="1704,-356" coordsize="8844,2">
              <v:shape style="position:absolute;left:1704;top:-356;width:8844;height:2" coordorigin="1704,-356" coordsize="8844,0" path="m1704,-356l10548,-356e" filled="f" stroked="t" strokeweight=".2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5.219795pt;margin-top:-40.480415pt;width:442.205pt;height:.1pt;mso-position-horizontal-relative:page;mso-position-vertical-relative:paragraph;z-index:-2948" coordorigin="1704,-810" coordsize="8844,2">
            <v:shape style="position:absolute;left:1704;top:-810;width:8844;height:2" coordorigin="1704,-810" coordsize="8844,0" path="m1704,-810l10548,-810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</w:rPr>
        <w:t>S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0"/>
          <w:w w:val="100"/>
        </w:rPr>
        <w:t>c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</w:rPr>
        <w:t>enari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0"/>
          <w:w w:val="100"/>
        </w:rPr>
        <w:t>o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2"/>
          <w:w w:val="100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0"/>
          <w:w w:val="100"/>
        </w:rPr>
        <w:t>2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68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lump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le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4 cm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hormone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eptor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gati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with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no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node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metastasis.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684" w:right="-20"/>
        <w:jc w:val="left"/>
        <w:rPr>
          <w:rFonts w:ascii="Ideal Sans Book" w:hAnsi="Ideal Sans Book" w:cs="Ideal Sans Book" w:eastAsia="Ideal Sans Book"/>
          <w:sz w:val="21"/>
          <w:szCs w:val="21"/>
        </w:rPr>
      </w:pPr>
      <w:rPr/>
      <w:r>
        <w:rPr/>
        <w:pict>
          <v:group style="position:absolute;margin-left:85.219795pt;margin-top:35.716805pt;width:442.205pt;height:.1pt;mso-position-horizontal-relative:page;mso-position-vertical-relative:paragraph;z-index:-2947" coordorigin="1704,714" coordsize="8844,2">
            <v:shape style="position:absolute;left:1704;top:714;width:8844;height:2" coordorigin="1704,714" coordsize="8844,0" path="m1704,714l10548,714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58.394005pt;width:442.205pt;height:.1pt;mso-position-horizontal-relative:page;mso-position-vertical-relative:paragraph;z-index:-2946" coordorigin="1704,1168" coordsize="8844,2">
            <v:shape style="position:absolute;left:1704;top:1168;width:8844;height:2" coordorigin="1704,1168" coordsize="8844,0" path="m1704,1168l10548,1168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4.969795pt;margin-top:103.623306pt;width:442.705pt;height:3.375pt;mso-position-horizontal-relative:page;mso-position-vertical-relative:paragraph;z-index:-2945" coordorigin="1699,2072" coordsize="8854,68">
            <v:group style="position:absolute;left:1704;top:2135;width:8844;height:2" coordorigin="1704,2135" coordsize="8844,2">
              <v:shape style="position:absolute;left:1704;top:2135;width:8844;height:2" coordorigin="1704,2135" coordsize="8844,0" path="m1704,2135l10548,2135e" filled="f" stroked="t" strokeweight=".5pt" strokecolor="#231F20">
                <v:path arrowok="t"/>
              </v:shape>
            </v:group>
            <v:group style="position:absolute;left:1704;top:2075;width:8844;height:2" coordorigin="1704,2075" coordsize="8844,2">
              <v:shape style="position:absolute;left:1704;top:2075;width:8844;height:2" coordorigin="1704,2075" coordsize="8844,0" path="m1704,2075l10548,2075e" filled="f" stroked="t" strokeweight=".2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5.219795pt;margin-top:81.071106pt;width:442.205pt;height:.1pt;mso-position-horizontal-relative:page;mso-position-vertical-relative:paragraph;z-index:-2944" coordorigin="1704,1621" coordsize="8844,2">
            <v:shape style="position:absolute;left:1704;top:1621;width:8844;height:2" coordorigin="1704,1621" coordsize="8844,0" path="m1704,1621l10548,1621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Explanation:</w:t>
      </w:r>
      <w:r>
        <w:rPr>
          <w:rFonts w:ascii="Ideal Sans Book" w:hAnsi="Ideal Sans Book" w:cs="Ideal Sans Book" w:eastAsia="Ideal Sans Book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pgMar w:header="1332" w:footer="925" w:top="1780" w:bottom="1320" w:left="1020" w:right="660"/>
          <w:pgSz w:w="11920" w:h="16860"/>
        </w:sectPr>
      </w:pPr>
      <w:rPr/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28" w:after="0" w:line="240" w:lineRule="auto"/>
        <w:ind w:left="824" w:right="-20"/>
        <w:jc w:val="left"/>
        <w:rPr>
          <w:rFonts w:ascii="Ideal Sans Book" w:hAnsi="Ideal Sans Book" w:cs="Ideal Sans Book" w:eastAsia="Ideal Sans Book"/>
          <w:sz w:val="21"/>
          <w:szCs w:val="21"/>
        </w:rPr>
      </w:pPr>
      <w:rPr/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Choose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th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o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f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oll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wing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o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ganisations:</w:t>
      </w:r>
      <w:r>
        <w:rPr>
          <w:rFonts w:ascii="Ideal Sans Book" w:hAnsi="Ideal Sans Book" w:cs="Ideal Sans Book" w:eastAsia="Ideal Sans Book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65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•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38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ust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alia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65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•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38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ational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8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oundation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65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•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38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McG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ath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8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oundation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65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•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38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ork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ust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alia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65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•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38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eastSc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een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65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•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38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Council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80" w:lineRule="atLeast"/>
        <w:ind w:left="824" w:right="453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esea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briefly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outline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their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ole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summarise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inter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elationships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bet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een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ganisations.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ummarise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oad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ope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their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activities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elate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local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with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servi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vision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clients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ontext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sues.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1332" w:footer="925" w:top="2140" w:bottom="1120" w:left="880" w:right="1380"/>
          <w:headerReference w:type="even" r:id="rId51"/>
          <w:headerReference w:type="odd" r:id="rId52"/>
          <w:pgSz w:w="11920" w:h="16860"/>
        </w:sectPr>
      </w:pPr>
      <w:rPr/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29" w:right="-67"/>
        <w:jc w:val="left"/>
        <w:rPr>
          <w:rFonts w:ascii="Ideal Sans Medium" w:hAnsi="Ideal Sans Medium" w:cs="Ideal Sans Medium" w:eastAsia="Ideal Sans Medium"/>
          <w:sz w:val="18"/>
          <w:szCs w:val="18"/>
        </w:rPr>
      </w:pPr>
      <w:rPr/>
      <w:r>
        <w:rPr/>
        <w:pict>
          <v:group style="position:absolute;margin-left:84.969795pt;margin-top:14.059274pt;width:145.567pt;height:386.0118pt;mso-position-horizontal-relative:page;mso-position-vertical-relative:paragraph;z-index:-2943" coordorigin="1699,281" coordsize="2911,7720">
            <v:group style="position:absolute;left:1704;top:286;width:2901;height:2" coordorigin="1704,286" coordsize="2901,2">
              <v:shape style="position:absolute;left:1704;top:286;width:2901;height:2" coordorigin="1704,286" coordsize="2901,0" path="m1704,286l4606,286e" filled="f" stroked="t" strokeweight=".5pt" strokecolor="#231F20">
                <v:path arrowok="t"/>
              </v:shape>
            </v:group>
            <v:group style="position:absolute;left:1767;top:740;width:2799;height:2" coordorigin="1767,740" coordsize="2799,2">
              <v:shape style="position:absolute;left:1767;top:740;width:2799;height:2" coordorigin="1767,740" coordsize="2799,0" path="m1767,740l4566,740e" filled="f" stroked="t" strokeweight=".75pt" strokecolor="#231F20">
                <v:path arrowok="t"/>
                <v:stroke dashstyle="dash"/>
              </v:shape>
            </v:group>
            <v:group style="position:absolute;left:1722;top:732;width:2;height:15" coordorigin="1722,732" coordsize="2,15">
              <v:shape style="position:absolute;left:1722;top:732;width:2;height:15" coordorigin="1722,732" coordsize="0,15" path="m1722,732l1722,747e" filled="f" stroked="t" strokeweight="0pt" strokecolor="#231F20">
                <v:path arrowok="t"/>
              </v:shape>
            </v:group>
            <v:group style="position:absolute;left:4588;top:732;width:2;height:15" coordorigin="4588,732" coordsize="2,15">
              <v:shape style="position:absolute;left:4588;top:732;width:2;height:15" coordorigin="4588,732" coordsize="0,15" path="m4588,732l4588,747e" filled="f" stroked="t" strokeweight="0pt" strokecolor="#231F20">
                <v:path arrowok="t"/>
              </v:shape>
            </v:group>
            <v:group style="position:absolute;left:1767;top:1193;width:2799;height:2" coordorigin="1767,1193" coordsize="2799,2">
              <v:shape style="position:absolute;left:1767;top:1193;width:2799;height:2" coordorigin="1767,1193" coordsize="2799,0" path="m1767,1193l4566,1193e" filled="f" stroked="t" strokeweight=".75pt" strokecolor="#231F20">
                <v:path arrowok="t"/>
                <v:stroke dashstyle="dash"/>
              </v:shape>
            </v:group>
            <v:group style="position:absolute;left:1722;top:1186;width:2;height:15" coordorigin="1722,1186" coordsize="2,15">
              <v:shape style="position:absolute;left:1722;top:1186;width:2;height:15" coordorigin="1722,1186" coordsize="0,15" path="m1722,1186l1722,1201e" filled="f" stroked="t" strokeweight="0pt" strokecolor="#231F20">
                <v:path arrowok="t"/>
              </v:shape>
            </v:group>
            <v:group style="position:absolute;left:4588;top:1186;width:2;height:15" coordorigin="4588,1186" coordsize="2,15">
              <v:shape style="position:absolute;left:4588;top:1186;width:2;height:15" coordorigin="4588,1186" coordsize="0,15" path="m4588,1186l4588,1201e" filled="f" stroked="t" strokeweight="0pt" strokecolor="#231F20">
                <v:path arrowok="t"/>
              </v:shape>
            </v:group>
            <v:group style="position:absolute;left:1767;top:1647;width:2799;height:2" coordorigin="1767,1647" coordsize="2799,2">
              <v:shape style="position:absolute;left:1767;top:1647;width:2799;height:2" coordorigin="1767,1647" coordsize="2799,0" path="m1767,1647l4566,1647e" filled="f" stroked="t" strokeweight=".75pt" strokecolor="#231F20">
                <v:path arrowok="t"/>
                <v:stroke dashstyle="dash"/>
              </v:shape>
            </v:group>
            <v:group style="position:absolute;left:1722;top:1639;width:2;height:15" coordorigin="1722,1639" coordsize="2,15">
              <v:shape style="position:absolute;left:1722;top:1639;width:2;height:15" coordorigin="1722,1639" coordsize="0,15" path="m1722,1639l1722,1654e" filled="f" stroked="t" strokeweight="0pt" strokecolor="#231F20">
                <v:path arrowok="t"/>
              </v:shape>
            </v:group>
            <v:group style="position:absolute;left:4588;top:1639;width:2;height:15" coordorigin="4588,1639" coordsize="2,15">
              <v:shape style="position:absolute;left:4588;top:1639;width:2;height:15" coordorigin="4588,1639" coordsize="0,15" path="m4588,1639l4588,1654e" filled="f" stroked="t" strokeweight="0pt" strokecolor="#231F20">
                <v:path arrowok="t"/>
              </v:shape>
            </v:group>
            <v:group style="position:absolute;left:1767;top:2100;width:2799;height:2" coordorigin="1767,2100" coordsize="2799,2">
              <v:shape style="position:absolute;left:1767;top:2100;width:2799;height:2" coordorigin="1767,2100" coordsize="2799,0" path="m1767,2100l4566,2100e" filled="f" stroked="t" strokeweight=".75pt" strokecolor="#231F20">
                <v:path arrowok="t"/>
                <v:stroke dashstyle="dash"/>
              </v:shape>
            </v:group>
            <v:group style="position:absolute;left:1722;top:2093;width:2;height:15" coordorigin="1722,2093" coordsize="2,15">
              <v:shape style="position:absolute;left:1722;top:2093;width:2;height:15" coordorigin="1722,2093" coordsize="0,15" path="m1722,2093l1722,2108e" filled="f" stroked="t" strokeweight="0pt" strokecolor="#231F20">
                <v:path arrowok="t"/>
              </v:shape>
            </v:group>
            <v:group style="position:absolute;left:4588;top:2093;width:2;height:15" coordorigin="4588,2093" coordsize="2,15">
              <v:shape style="position:absolute;left:4588;top:2093;width:2;height:15" coordorigin="4588,2093" coordsize="0,15" path="m4588,2093l4588,2108e" filled="f" stroked="t" strokeweight="0pt" strokecolor="#231F20">
                <v:path arrowok="t"/>
              </v:shape>
            </v:group>
            <v:group style="position:absolute;left:1767;top:2554;width:2799;height:2" coordorigin="1767,2554" coordsize="2799,2">
              <v:shape style="position:absolute;left:1767;top:2554;width:2799;height:2" coordorigin="1767,2554" coordsize="2799,0" path="m1767,2554l4566,2554e" filled="f" stroked="t" strokeweight=".75pt" strokecolor="#231F20">
                <v:path arrowok="t"/>
                <v:stroke dashstyle="dash"/>
              </v:shape>
            </v:group>
            <v:group style="position:absolute;left:1722;top:2546;width:2;height:15" coordorigin="1722,2546" coordsize="2,15">
              <v:shape style="position:absolute;left:1722;top:2546;width:2;height:15" coordorigin="1722,2546" coordsize="0,15" path="m1722,2546l1722,2561e" filled="f" stroked="t" strokeweight="0pt" strokecolor="#231F20">
                <v:path arrowok="t"/>
              </v:shape>
            </v:group>
            <v:group style="position:absolute;left:4588;top:2546;width:2;height:15" coordorigin="4588,2546" coordsize="2,15">
              <v:shape style="position:absolute;left:4588;top:2546;width:2;height:15" coordorigin="4588,2546" coordsize="0,15" path="m4588,2546l4588,2561e" filled="f" stroked="t" strokeweight="0pt" strokecolor="#231F20">
                <v:path arrowok="t"/>
              </v:shape>
            </v:group>
            <v:group style="position:absolute;left:1767;top:3007;width:2799;height:2" coordorigin="1767,3007" coordsize="2799,2">
              <v:shape style="position:absolute;left:1767;top:3007;width:2799;height:2" coordorigin="1767,3007" coordsize="2799,0" path="m1767,3007l4566,3007e" filled="f" stroked="t" strokeweight=".75pt" strokecolor="#231F20">
                <v:path arrowok="t"/>
                <v:stroke dashstyle="dash"/>
              </v:shape>
            </v:group>
            <v:group style="position:absolute;left:1722;top:3000;width:2;height:15" coordorigin="1722,3000" coordsize="2,15">
              <v:shape style="position:absolute;left:1722;top:3000;width:2;height:15" coordorigin="1722,3000" coordsize="0,15" path="m1722,3000l1722,3015e" filled="f" stroked="t" strokeweight="0pt" strokecolor="#231F20">
                <v:path arrowok="t"/>
              </v:shape>
            </v:group>
            <v:group style="position:absolute;left:4588;top:3000;width:2;height:15" coordorigin="4588,3000" coordsize="2,15">
              <v:shape style="position:absolute;left:4588;top:3000;width:2;height:15" coordorigin="4588,3000" coordsize="0,15" path="m4588,3000l4588,3015e" filled="f" stroked="t" strokeweight="0pt" strokecolor="#231F20">
                <v:path arrowok="t"/>
              </v:shape>
            </v:group>
            <v:group style="position:absolute;left:1767;top:3461;width:2799;height:2" coordorigin="1767,3461" coordsize="2799,2">
              <v:shape style="position:absolute;left:1767;top:3461;width:2799;height:2" coordorigin="1767,3461" coordsize="2799,0" path="m1767,3461l4566,3461e" filled="f" stroked="t" strokeweight=".75pt" strokecolor="#231F20">
                <v:path arrowok="t"/>
                <v:stroke dashstyle="dash"/>
              </v:shape>
            </v:group>
            <v:group style="position:absolute;left:1722;top:3453;width:2;height:15" coordorigin="1722,3453" coordsize="2,15">
              <v:shape style="position:absolute;left:1722;top:3453;width:2;height:15" coordorigin="1722,3453" coordsize="0,15" path="m1722,3453l1722,3468e" filled="f" stroked="t" strokeweight="0pt" strokecolor="#231F20">
                <v:path arrowok="t"/>
              </v:shape>
            </v:group>
            <v:group style="position:absolute;left:4588;top:3453;width:2;height:15" coordorigin="4588,3453" coordsize="2,15">
              <v:shape style="position:absolute;left:4588;top:3453;width:2;height:15" coordorigin="4588,3453" coordsize="0,15" path="m4588,3453l4588,3468e" filled="f" stroked="t" strokeweight="0pt" strokecolor="#231F20">
                <v:path arrowok="t"/>
              </v:shape>
            </v:group>
            <v:group style="position:absolute;left:1767;top:3915;width:2799;height:2" coordorigin="1767,3915" coordsize="2799,2">
              <v:shape style="position:absolute;left:1767;top:3915;width:2799;height:2" coordorigin="1767,3915" coordsize="2799,0" path="m1767,3915l4566,3915e" filled="f" stroked="t" strokeweight=".75pt" strokecolor="#231F20">
                <v:path arrowok="t"/>
                <v:stroke dashstyle="dash"/>
              </v:shape>
            </v:group>
            <v:group style="position:absolute;left:1722;top:3907;width:2;height:15" coordorigin="1722,3907" coordsize="2,15">
              <v:shape style="position:absolute;left:1722;top:3907;width:2;height:15" coordorigin="1722,3907" coordsize="0,15" path="m1722,3907l1722,3922e" filled="f" stroked="t" strokeweight="0pt" strokecolor="#231F20">
                <v:path arrowok="t"/>
              </v:shape>
            </v:group>
            <v:group style="position:absolute;left:4588;top:3907;width:2;height:15" coordorigin="4588,3907" coordsize="2,15">
              <v:shape style="position:absolute;left:4588;top:3907;width:2;height:15" coordorigin="4588,3907" coordsize="0,15" path="m4588,3907l4588,3922e" filled="f" stroked="t" strokeweight="0pt" strokecolor="#231F20">
                <v:path arrowok="t"/>
              </v:shape>
            </v:group>
            <v:group style="position:absolute;left:1767;top:4368;width:2799;height:2" coordorigin="1767,4368" coordsize="2799,2">
              <v:shape style="position:absolute;left:1767;top:4368;width:2799;height:2" coordorigin="1767,4368" coordsize="2799,0" path="m1767,4368l4566,4368e" filled="f" stroked="t" strokeweight=".75pt" strokecolor="#231F20">
                <v:path arrowok="t"/>
                <v:stroke dashstyle="dash"/>
              </v:shape>
            </v:group>
            <v:group style="position:absolute;left:1722;top:4361;width:2;height:15" coordorigin="1722,4361" coordsize="2,15">
              <v:shape style="position:absolute;left:1722;top:4361;width:2;height:15" coordorigin="1722,4361" coordsize="0,15" path="m1722,4361l1722,4376e" filled="f" stroked="t" strokeweight="0pt" strokecolor="#231F20">
                <v:path arrowok="t"/>
              </v:shape>
            </v:group>
            <v:group style="position:absolute;left:4588;top:4361;width:2;height:15" coordorigin="4588,4361" coordsize="2,15">
              <v:shape style="position:absolute;left:4588;top:4361;width:2;height:15" coordorigin="4588,4361" coordsize="0,15" path="m4588,4361l4588,4376e" filled="f" stroked="t" strokeweight="0pt" strokecolor="#231F20">
                <v:path arrowok="t"/>
              </v:shape>
            </v:group>
            <v:group style="position:absolute;left:1767;top:4822;width:2799;height:2" coordorigin="1767,4822" coordsize="2799,2">
              <v:shape style="position:absolute;left:1767;top:4822;width:2799;height:2" coordorigin="1767,4822" coordsize="2799,0" path="m1767,4822l4566,4822e" filled="f" stroked="t" strokeweight=".75pt" strokecolor="#231F20">
                <v:path arrowok="t"/>
                <v:stroke dashstyle="dash"/>
              </v:shape>
            </v:group>
            <v:group style="position:absolute;left:1722;top:4814;width:2;height:15" coordorigin="1722,4814" coordsize="2,15">
              <v:shape style="position:absolute;left:1722;top:4814;width:2;height:15" coordorigin="1722,4814" coordsize="0,15" path="m1722,4814l1722,4829e" filled="f" stroked="t" strokeweight="0pt" strokecolor="#231F20">
                <v:path arrowok="t"/>
              </v:shape>
            </v:group>
            <v:group style="position:absolute;left:4588;top:4814;width:2;height:15" coordorigin="4588,4814" coordsize="2,15">
              <v:shape style="position:absolute;left:4588;top:4814;width:2;height:15" coordorigin="4588,4814" coordsize="0,15" path="m4588,4814l4588,4829e" filled="f" stroked="t" strokeweight="0pt" strokecolor="#231F20">
                <v:path arrowok="t"/>
              </v:shape>
            </v:group>
            <v:group style="position:absolute;left:1767;top:5275;width:2799;height:2" coordorigin="1767,5275" coordsize="2799,2">
              <v:shape style="position:absolute;left:1767;top:5275;width:2799;height:2" coordorigin="1767,5275" coordsize="2799,0" path="m1767,5275l4566,5275e" filled="f" stroked="t" strokeweight=".75pt" strokecolor="#231F20">
                <v:path arrowok="t"/>
                <v:stroke dashstyle="dash"/>
              </v:shape>
            </v:group>
            <v:group style="position:absolute;left:1722;top:5268;width:2;height:15" coordorigin="1722,5268" coordsize="2,15">
              <v:shape style="position:absolute;left:1722;top:5268;width:2;height:15" coordorigin="1722,5268" coordsize="0,15" path="m1722,5268l1722,5283e" filled="f" stroked="t" strokeweight="0pt" strokecolor="#231F20">
                <v:path arrowok="t"/>
              </v:shape>
            </v:group>
            <v:group style="position:absolute;left:4588;top:5268;width:2;height:15" coordorigin="4588,5268" coordsize="2,15">
              <v:shape style="position:absolute;left:4588;top:5268;width:2;height:15" coordorigin="4588,5268" coordsize="0,15" path="m4588,5268l4588,5283e" filled="f" stroked="t" strokeweight="0pt" strokecolor="#231F20">
                <v:path arrowok="t"/>
              </v:shape>
            </v:group>
            <v:group style="position:absolute;left:1767;top:5729;width:2799;height:2" coordorigin="1767,5729" coordsize="2799,2">
              <v:shape style="position:absolute;left:1767;top:5729;width:2799;height:2" coordorigin="1767,5729" coordsize="2799,0" path="m1767,5729l4566,5729e" filled="f" stroked="t" strokeweight=".75pt" strokecolor="#231F20">
                <v:path arrowok="t"/>
                <v:stroke dashstyle="dash"/>
              </v:shape>
            </v:group>
            <v:group style="position:absolute;left:1722;top:5721;width:2;height:15" coordorigin="1722,5721" coordsize="2,15">
              <v:shape style="position:absolute;left:1722;top:5721;width:2;height:15" coordorigin="1722,5721" coordsize="0,15" path="m1722,5721l1722,5736e" filled="f" stroked="t" strokeweight="0pt" strokecolor="#231F20">
                <v:path arrowok="t"/>
              </v:shape>
            </v:group>
            <v:group style="position:absolute;left:4588;top:5721;width:2;height:15" coordorigin="4588,5721" coordsize="2,15">
              <v:shape style="position:absolute;left:4588;top:5721;width:2;height:15" coordorigin="4588,5721" coordsize="0,15" path="m4588,5721l4588,5736e" filled="f" stroked="t" strokeweight="0pt" strokecolor="#231F20">
                <v:path arrowok="t"/>
              </v:shape>
            </v:group>
            <v:group style="position:absolute;left:1767;top:6182;width:2799;height:2" coordorigin="1767,6182" coordsize="2799,2">
              <v:shape style="position:absolute;left:1767;top:6182;width:2799;height:2" coordorigin="1767,6182" coordsize="2799,0" path="m1767,6182l4566,6182e" filled="f" stroked="t" strokeweight=".75pt" strokecolor="#231F20">
                <v:path arrowok="t"/>
                <v:stroke dashstyle="dash"/>
              </v:shape>
            </v:group>
            <v:group style="position:absolute;left:1722;top:6175;width:2;height:15" coordorigin="1722,6175" coordsize="2,15">
              <v:shape style="position:absolute;left:1722;top:6175;width:2;height:15" coordorigin="1722,6175" coordsize="0,15" path="m1722,6175l1722,6190e" filled="f" stroked="t" strokeweight="0pt" strokecolor="#231F20">
                <v:path arrowok="t"/>
              </v:shape>
            </v:group>
            <v:group style="position:absolute;left:4588;top:6175;width:2;height:15" coordorigin="4588,6175" coordsize="2,15">
              <v:shape style="position:absolute;left:4588;top:6175;width:2;height:15" coordorigin="4588,6175" coordsize="0,15" path="m4588,6175l4588,6190e" filled="f" stroked="t" strokeweight="0pt" strokecolor="#231F20">
                <v:path arrowok="t"/>
              </v:shape>
            </v:group>
            <v:group style="position:absolute;left:1767;top:6636;width:2799;height:2" coordorigin="1767,6636" coordsize="2799,2">
              <v:shape style="position:absolute;left:1767;top:6636;width:2799;height:2" coordorigin="1767,6636" coordsize="2799,0" path="m1767,6636l4566,6636e" filled="f" stroked="t" strokeweight=".75pt" strokecolor="#231F20">
                <v:path arrowok="t"/>
                <v:stroke dashstyle="dash"/>
              </v:shape>
            </v:group>
            <v:group style="position:absolute;left:1722;top:6628;width:2;height:15" coordorigin="1722,6628" coordsize="2,15">
              <v:shape style="position:absolute;left:1722;top:6628;width:2;height:15" coordorigin="1722,6628" coordsize="0,15" path="m1722,6628l1722,6643e" filled="f" stroked="t" strokeweight="0pt" strokecolor="#231F20">
                <v:path arrowok="t"/>
              </v:shape>
            </v:group>
            <v:group style="position:absolute;left:4588;top:6628;width:2;height:15" coordorigin="4588,6628" coordsize="2,15">
              <v:shape style="position:absolute;left:4588;top:6628;width:2;height:15" coordorigin="4588,6628" coordsize="0,15" path="m4588,6628l4588,6643e" filled="f" stroked="t" strokeweight="0pt" strokecolor="#231F20">
                <v:path arrowok="t"/>
              </v:shape>
            </v:group>
            <v:group style="position:absolute;left:1767;top:7089;width:2799;height:2" coordorigin="1767,7089" coordsize="2799,2">
              <v:shape style="position:absolute;left:1767;top:7089;width:2799;height:2" coordorigin="1767,7089" coordsize="2799,0" path="m1767,7089l4566,7089e" filled="f" stroked="t" strokeweight=".75pt" strokecolor="#231F20">
                <v:path arrowok="t"/>
                <v:stroke dashstyle="dash"/>
              </v:shape>
            </v:group>
            <v:group style="position:absolute;left:1722;top:7082;width:2;height:15" coordorigin="1722,7082" coordsize="2,15">
              <v:shape style="position:absolute;left:1722;top:7082;width:2;height:15" coordorigin="1722,7082" coordsize="0,15" path="m1722,7082l1722,7097e" filled="f" stroked="t" strokeweight="0pt" strokecolor="#231F20">
                <v:path arrowok="t"/>
              </v:shape>
            </v:group>
            <v:group style="position:absolute;left:4588;top:7082;width:2;height:15" coordorigin="4588,7082" coordsize="2,15">
              <v:shape style="position:absolute;left:4588;top:7082;width:2;height:15" coordorigin="4588,7082" coordsize="0,15" path="m4588,7082l4588,7097e" filled="f" stroked="t" strokeweight="0pt" strokecolor="#231F20">
                <v:path arrowok="t"/>
              </v:shape>
            </v:group>
            <v:group style="position:absolute;left:1767;top:7543;width:2799;height:2" coordorigin="1767,7543" coordsize="2799,2">
              <v:shape style="position:absolute;left:1767;top:7543;width:2799;height:2" coordorigin="1767,7543" coordsize="2799,0" path="m1767,7543l4566,7543e" filled="f" stroked="t" strokeweight=".75pt" strokecolor="#231F20">
                <v:path arrowok="t"/>
                <v:stroke dashstyle="dash"/>
              </v:shape>
            </v:group>
            <v:group style="position:absolute;left:1722;top:7535;width:2;height:15" coordorigin="1722,7535" coordsize="2,15">
              <v:shape style="position:absolute;left:1722;top:7535;width:2;height:15" coordorigin="1722,7535" coordsize="0,15" path="m1722,7535l1722,7550e" filled="f" stroked="t" strokeweight="0pt" strokecolor="#231F20">
                <v:path arrowok="t"/>
              </v:shape>
            </v:group>
            <v:group style="position:absolute;left:4588;top:7535;width:2;height:15" coordorigin="4588,7535" coordsize="2,15">
              <v:shape style="position:absolute;left:4588;top:7535;width:2;height:15" coordorigin="4588,7535" coordsize="0,15" path="m4588,7535l4588,7550e" filled="f" stroked="t" strokeweight="0pt" strokecolor="#231F20">
                <v:path arrowok="t"/>
              </v:shape>
            </v:group>
            <v:group style="position:absolute;left:1704;top:7996;width:2901;height:2" coordorigin="1704,7996" coordsize="2901,2">
              <v:shape style="position:absolute;left:1704;top:7996;width:2901;height:2" coordorigin="1704,7996" coordsize="2901,0" path="m1704,7996l4606,7996e" filled="f" stroked="t" strokeweight=".5pt" strokecolor="#231F20">
                <v:path arrowok="t"/>
              </v:shape>
            </v:group>
            <v:group style="position:absolute;left:1709;top:291;width:2;height:7700" coordorigin="1709,291" coordsize="2,7700">
              <v:shape style="position:absolute;left:1709;top:291;width:2;height:7700" coordorigin="1709,291" coordsize="0,7700" path="m1709,291l1709,7991e" filled="f" stroked="t" strokeweight=".500048pt" strokecolor="#231F20">
                <v:path arrowok="t"/>
              </v:shape>
            </v:group>
            <v:group style="position:absolute;left:4601;top:291;width:2;height:7700" coordorigin="4601,291" coordsize="2,7700">
              <v:shape style="position:absolute;left:4601;top:291;width:2;height:7700" coordorigin="4601,291" coordsize="0,7700" path="m4601,291l4601,7991e" filled="f" stroked="t" strokeweight=".50001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82.607605pt;margin-top:14.059274pt;width:145.317pt;height:386.0118pt;mso-position-horizontal-relative:page;mso-position-vertical-relative:paragraph;z-index:-2941" coordorigin="7652,281" coordsize="2906,7720">
            <v:group style="position:absolute;left:7657;top:286;width:2896;height:2" coordorigin="7657,286" coordsize="2896,2">
              <v:shape style="position:absolute;left:7657;top:286;width:2896;height:2" coordorigin="7657,286" coordsize="2896,0" path="m7657,286l10553,286e" filled="f" stroked="t" strokeweight=".5pt" strokecolor="#231F20">
                <v:path arrowok="t"/>
              </v:shape>
            </v:group>
            <v:group style="position:absolute;left:7719;top:740;width:2794;height:2" coordorigin="7719,740" coordsize="2794,2">
              <v:shape style="position:absolute;left:7719;top:740;width:2794;height:2" coordorigin="7719,740" coordsize="2794,0" path="m7719,740l10514,740e" filled="f" stroked="t" strokeweight=".75pt" strokecolor="#231F20">
                <v:path arrowok="t"/>
                <v:stroke dashstyle="dash"/>
              </v:shape>
            </v:group>
            <v:group style="position:absolute;left:7675;top:732;width:2;height:15" coordorigin="7675,732" coordsize="2,15">
              <v:shape style="position:absolute;left:7675;top:732;width:2;height:15" coordorigin="7675,732" coordsize="0,15" path="m7675,732l7675,747e" filled="f" stroked="t" strokeweight="0pt" strokecolor="#231F20">
                <v:path arrowok="t"/>
              </v:shape>
            </v:group>
            <v:group style="position:absolute;left:10536;top:732;width:2;height:15" coordorigin="10536,732" coordsize="2,15">
              <v:shape style="position:absolute;left:10536;top:732;width:2;height:15" coordorigin="10536,732" coordsize="0,15" path="m10536,732l10536,747e" filled="f" stroked="t" strokeweight="0pt" strokecolor="#231F20">
                <v:path arrowok="t"/>
              </v:shape>
            </v:group>
            <v:group style="position:absolute;left:7719;top:1193;width:2794;height:2" coordorigin="7719,1193" coordsize="2794,2">
              <v:shape style="position:absolute;left:7719;top:1193;width:2794;height:2" coordorigin="7719,1193" coordsize="2794,0" path="m7719,1193l10514,1193e" filled="f" stroked="t" strokeweight=".75pt" strokecolor="#231F20">
                <v:path arrowok="t"/>
                <v:stroke dashstyle="dash"/>
              </v:shape>
            </v:group>
            <v:group style="position:absolute;left:7675;top:1186;width:2;height:15" coordorigin="7675,1186" coordsize="2,15">
              <v:shape style="position:absolute;left:7675;top:1186;width:2;height:15" coordorigin="7675,1186" coordsize="0,15" path="m7675,1186l7675,1201e" filled="f" stroked="t" strokeweight="0pt" strokecolor="#231F20">
                <v:path arrowok="t"/>
              </v:shape>
            </v:group>
            <v:group style="position:absolute;left:10536;top:1186;width:2;height:15" coordorigin="10536,1186" coordsize="2,15">
              <v:shape style="position:absolute;left:10536;top:1186;width:2;height:15" coordorigin="10536,1186" coordsize="0,15" path="m10536,1186l10536,1201e" filled="f" stroked="t" strokeweight="0pt" strokecolor="#231F20">
                <v:path arrowok="t"/>
              </v:shape>
            </v:group>
            <v:group style="position:absolute;left:7719;top:1647;width:2794;height:2" coordorigin="7719,1647" coordsize="2794,2">
              <v:shape style="position:absolute;left:7719;top:1647;width:2794;height:2" coordorigin="7719,1647" coordsize="2794,0" path="m7719,1647l10514,1647e" filled="f" stroked="t" strokeweight=".75pt" strokecolor="#231F20">
                <v:path arrowok="t"/>
                <v:stroke dashstyle="dash"/>
              </v:shape>
            </v:group>
            <v:group style="position:absolute;left:7675;top:1639;width:2;height:15" coordorigin="7675,1639" coordsize="2,15">
              <v:shape style="position:absolute;left:7675;top:1639;width:2;height:15" coordorigin="7675,1639" coordsize="0,15" path="m7675,1639l7675,1654e" filled="f" stroked="t" strokeweight="0pt" strokecolor="#231F20">
                <v:path arrowok="t"/>
              </v:shape>
            </v:group>
            <v:group style="position:absolute;left:10536;top:1639;width:2;height:15" coordorigin="10536,1639" coordsize="2,15">
              <v:shape style="position:absolute;left:10536;top:1639;width:2;height:15" coordorigin="10536,1639" coordsize="0,15" path="m10536,1639l10536,1654e" filled="f" stroked="t" strokeweight="0pt" strokecolor="#231F20">
                <v:path arrowok="t"/>
              </v:shape>
            </v:group>
            <v:group style="position:absolute;left:7719;top:2100;width:2794;height:2" coordorigin="7719,2100" coordsize="2794,2">
              <v:shape style="position:absolute;left:7719;top:2100;width:2794;height:2" coordorigin="7719,2100" coordsize="2794,0" path="m7719,2100l10514,2100e" filled="f" stroked="t" strokeweight=".75pt" strokecolor="#231F20">
                <v:path arrowok="t"/>
                <v:stroke dashstyle="dash"/>
              </v:shape>
            </v:group>
            <v:group style="position:absolute;left:7675;top:2093;width:2;height:15" coordorigin="7675,2093" coordsize="2,15">
              <v:shape style="position:absolute;left:7675;top:2093;width:2;height:15" coordorigin="7675,2093" coordsize="0,15" path="m7675,2093l7675,2108e" filled="f" stroked="t" strokeweight="0pt" strokecolor="#231F20">
                <v:path arrowok="t"/>
              </v:shape>
            </v:group>
            <v:group style="position:absolute;left:10536;top:2093;width:2;height:15" coordorigin="10536,2093" coordsize="2,15">
              <v:shape style="position:absolute;left:10536;top:2093;width:2;height:15" coordorigin="10536,2093" coordsize="0,15" path="m10536,2093l10536,2108e" filled="f" stroked="t" strokeweight="0pt" strokecolor="#231F20">
                <v:path arrowok="t"/>
              </v:shape>
            </v:group>
            <v:group style="position:absolute;left:7719;top:2554;width:2794;height:2" coordorigin="7719,2554" coordsize="2794,2">
              <v:shape style="position:absolute;left:7719;top:2554;width:2794;height:2" coordorigin="7719,2554" coordsize="2794,0" path="m7719,2554l10514,2554e" filled="f" stroked="t" strokeweight=".75pt" strokecolor="#231F20">
                <v:path arrowok="t"/>
                <v:stroke dashstyle="dash"/>
              </v:shape>
            </v:group>
            <v:group style="position:absolute;left:7675;top:2546;width:2;height:15" coordorigin="7675,2546" coordsize="2,15">
              <v:shape style="position:absolute;left:7675;top:2546;width:2;height:15" coordorigin="7675,2546" coordsize="0,15" path="m7675,2546l7675,2561e" filled="f" stroked="t" strokeweight="0pt" strokecolor="#231F20">
                <v:path arrowok="t"/>
              </v:shape>
            </v:group>
            <v:group style="position:absolute;left:10536;top:2546;width:2;height:15" coordorigin="10536,2546" coordsize="2,15">
              <v:shape style="position:absolute;left:10536;top:2546;width:2;height:15" coordorigin="10536,2546" coordsize="0,15" path="m10536,2546l10536,2561e" filled="f" stroked="t" strokeweight="0pt" strokecolor="#231F20">
                <v:path arrowok="t"/>
              </v:shape>
            </v:group>
            <v:group style="position:absolute;left:7719;top:3007;width:2794;height:2" coordorigin="7719,3007" coordsize="2794,2">
              <v:shape style="position:absolute;left:7719;top:3007;width:2794;height:2" coordorigin="7719,3007" coordsize="2794,0" path="m7719,3007l10514,3007e" filled="f" stroked="t" strokeweight=".75pt" strokecolor="#231F20">
                <v:path arrowok="t"/>
                <v:stroke dashstyle="dash"/>
              </v:shape>
            </v:group>
            <v:group style="position:absolute;left:7675;top:3000;width:2;height:15" coordorigin="7675,3000" coordsize="2,15">
              <v:shape style="position:absolute;left:7675;top:3000;width:2;height:15" coordorigin="7675,3000" coordsize="0,15" path="m7675,3000l7675,3015e" filled="f" stroked="t" strokeweight="0pt" strokecolor="#231F20">
                <v:path arrowok="t"/>
              </v:shape>
            </v:group>
            <v:group style="position:absolute;left:10536;top:3000;width:2;height:15" coordorigin="10536,3000" coordsize="2,15">
              <v:shape style="position:absolute;left:10536;top:3000;width:2;height:15" coordorigin="10536,3000" coordsize="0,15" path="m10536,3000l10536,3015e" filled="f" stroked="t" strokeweight="0pt" strokecolor="#231F20">
                <v:path arrowok="t"/>
              </v:shape>
            </v:group>
            <v:group style="position:absolute;left:7719;top:3461;width:2794;height:2" coordorigin="7719,3461" coordsize="2794,2">
              <v:shape style="position:absolute;left:7719;top:3461;width:2794;height:2" coordorigin="7719,3461" coordsize="2794,0" path="m7719,3461l10514,3461e" filled="f" stroked="t" strokeweight=".75pt" strokecolor="#231F20">
                <v:path arrowok="t"/>
                <v:stroke dashstyle="dash"/>
              </v:shape>
            </v:group>
            <v:group style="position:absolute;left:7675;top:3453;width:2;height:15" coordorigin="7675,3453" coordsize="2,15">
              <v:shape style="position:absolute;left:7675;top:3453;width:2;height:15" coordorigin="7675,3453" coordsize="0,15" path="m7675,3453l7675,3468e" filled="f" stroked="t" strokeweight="0pt" strokecolor="#231F20">
                <v:path arrowok="t"/>
              </v:shape>
            </v:group>
            <v:group style="position:absolute;left:10536;top:3453;width:2;height:15" coordorigin="10536,3453" coordsize="2,15">
              <v:shape style="position:absolute;left:10536;top:3453;width:2;height:15" coordorigin="10536,3453" coordsize="0,15" path="m10536,3453l10536,3468e" filled="f" stroked="t" strokeweight="0pt" strokecolor="#231F20">
                <v:path arrowok="t"/>
              </v:shape>
            </v:group>
            <v:group style="position:absolute;left:7719;top:3915;width:2794;height:2" coordorigin="7719,3915" coordsize="2794,2">
              <v:shape style="position:absolute;left:7719;top:3915;width:2794;height:2" coordorigin="7719,3915" coordsize="2794,0" path="m7719,3915l10514,3915e" filled="f" stroked="t" strokeweight=".75pt" strokecolor="#231F20">
                <v:path arrowok="t"/>
                <v:stroke dashstyle="dash"/>
              </v:shape>
            </v:group>
            <v:group style="position:absolute;left:7675;top:3907;width:2;height:15" coordorigin="7675,3907" coordsize="2,15">
              <v:shape style="position:absolute;left:7675;top:3907;width:2;height:15" coordorigin="7675,3907" coordsize="0,15" path="m7675,3907l7675,3922e" filled="f" stroked="t" strokeweight="0pt" strokecolor="#231F20">
                <v:path arrowok="t"/>
              </v:shape>
            </v:group>
            <v:group style="position:absolute;left:10536;top:3907;width:2;height:15" coordorigin="10536,3907" coordsize="2,15">
              <v:shape style="position:absolute;left:10536;top:3907;width:2;height:15" coordorigin="10536,3907" coordsize="0,15" path="m10536,3907l10536,3922e" filled="f" stroked="t" strokeweight="0pt" strokecolor="#231F20">
                <v:path arrowok="t"/>
              </v:shape>
            </v:group>
            <v:group style="position:absolute;left:7719;top:4368;width:2794;height:2" coordorigin="7719,4368" coordsize="2794,2">
              <v:shape style="position:absolute;left:7719;top:4368;width:2794;height:2" coordorigin="7719,4368" coordsize="2794,0" path="m7719,4368l10514,4368e" filled="f" stroked="t" strokeweight=".75pt" strokecolor="#231F20">
                <v:path arrowok="t"/>
                <v:stroke dashstyle="dash"/>
              </v:shape>
            </v:group>
            <v:group style="position:absolute;left:7675;top:4361;width:2;height:15" coordorigin="7675,4361" coordsize="2,15">
              <v:shape style="position:absolute;left:7675;top:4361;width:2;height:15" coordorigin="7675,4361" coordsize="0,15" path="m7675,4361l7675,4376e" filled="f" stroked="t" strokeweight="0pt" strokecolor="#231F20">
                <v:path arrowok="t"/>
              </v:shape>
            </v:group>
            <v:group style="position:absolute;left:10536;top:4361;width:2;height:15" coordorigin="10536,4361" coordsize="2,15">
              <v:shape style="position:absolute;left:10536;top:4361;width:2;height:15" coordorigin="10536,4361" coordsize="0,15" path="m10536,4361l10536,4376e" filled="f" stroked="t" strokeweight="0pt" strokecolor="#231F20">
                <v:path arrowok="t"/>
              </v:shape>
            </v:group>
            <v:group style="position:absolute;left:7719;top:4822;width:2794;height:2" coordorigin="7719,4822" coordsize="2794,2">
              <v:shape style="position:absolute;left:7719;top:4822;width:2794;height:2" coordorigin="7719,4822" coordsize="2794,0" path="m7719,4822l10514,4822e" filled="f" stroked="t" strokeweight=".75pt" strokecolor="#231F20">
                <v:path arrowok="t"/>
                <v:stroke dashstyle="dash"/>
              </v:shape>
            </v:group>
            <v:group style="position:absolute;left:7675;top:4814;width:2;height:15" coordorigin="7675,4814" coordsize="2,15">
              <v:shape style="position:absolute;left:7675;top:4814;width:2;height:15" coordorigin="7675,4814" coordsize="0,15" path="m7675,4814l7675,4829e" filled="f" stroked="t" strokeweight="0pt" strokecolor="#231F20">
                <v:path arrowok="t"/>
              </v:shape>
            </v:group>
            <v:group style="position:absolute;left:10536;top:4814;width:2;height:15" coordorigin="10536,4814" coordsize="2,15">
              <v:shape style="position:absolute;left:10536;top:4814;width:2;height:15" coordorigin="10536,4814" coordsize="0,15" path="m10536,4814l10536,4829e" filled="f" stroked="t" strokeweight="0pt" strokecolor="#231F20">
                <v:path arrowok="t"/>
              </v:shape>
            </v:group>
            <v:group style="position:absolute;left:7719;top:5275;width:2794;height:2" coordorigin="7719,5275" coordsize="2794,2">
              <v:shape style="position:absolute;left:7719;top:5275;width:2794;height:2" coordorigin="7719,5275" coordsize="2794,0" path="m7719,5275l10514,5275e" filled="f" stroked="t" strokeweight=".75pt" strokecolor="#231F20">
                <v:path arrowok="t"/>
                <v:stroke dashstyle="dash"/>
              </v:shape>
            </v:group>
            <v:group style="position:absolute;left:7675;top:5268;width:2;height:15" coordorigin="7675,5268" coordsize="2,15">
              <v:shape style="position:absolute;left:7675;top:5268;width:2;height:15" coordorigin="7675,5268" coordsize="0,15" path="m7675,5268l7675,5283e" filled="f" stroked="t" strokeweight="0pt" strokecolor="#231F20">
                <v:path arrowok="t"/>
              </v:shape>
            </v:group>
            <v:group style="position:absolute;left:10536;top:5268;width:2;height:15" coordorigin="10536,5268" coordsize="2,15">
              <v:shape style="position:absolute;left:10536;top:5268;width:2;height:15" coordorigin="10536,5268" coordsize="0,15" path="m10536,5268l10536,5283e" filled="f" stroked="t" strokeweight="0pt" strokecolor="#231F20">
                <v:path arrowok="t"/>
              </v:shape>
            </v:group>
            <v:group style="position:absolute;left:7719;top:5729;width:2794;height:2" coordorigin="7719,5729" coordsize="2794,2">
              <v:shape style="position:absolute;left:7719;top:5729;width:2794;height:2" coordorigin="7719,5729" coordsize="2794,0" path="m7719,5729l10514,5729e" filled="f" stroked="t" strokeweight=".75pt" strokecolor="#231F20">
                <v:path arrowok="t"/>
                <v:stroke dashstyle="dash"/>
              </v:shape>
            </v:group>
            <v:group style="position:absolute;left:7675;top:5721;width:2;height:15" coordorigin="7675,5721" coordsize="2,15">
              <v:shape style="position:absolute;left:7675;top:5721;width:2;height:15" coordorigin="7675,5721" coordsize="0,15" path="m7675,5721l7675,5736e" filled="f" stroked="t" strokeweight="0pt" strokecolor="#231F20">
                <v:path arrowok="t"/>
              </v:shape>
            </v:group>
            <v:group style="position:absolute;left:10536;top:5721;width:2;height:15" coordorigin="10536,5721" coordsize="2,15">
              <v:shape style="position:absolute;left:10536;top:5721;width:2;height:15" coordorigin="10536,5721" coordsize="0,15" path="m10536,5721l10536,5736e" filled="f" stroked="t" strokeweight="0pt" strokecolor="#231F20">
                <v:path arrowok="t"/>
              </v:shape>
            </v:group>
            <v:group style="position:absolute;left:7719;top:6182;width:2794;height:2" coordorigin="7719,6182" coordsize="2794,2">
              <v:shape style="position:absolute;left:7719;top:6182;width:2794;height:2" coordorigin="7719,6182" coordsize="2794,0" path="m7719,6182l10514,6182e" filled="f" stroked="t" strokeweight=".75pt" strokecolor="#231F20">
                <v:path arrowok="t"/>
                <v:stroke dashstyle="dash"/>
              </v:shape>
            </v:group>
            <v:group style="position:absolute;left:7675;top:6175;width:2;height:15" coordorigin="7675,6175" coordsize="2,15">
              <v:shape style="position:absolute;left:7675;top:6175;width:2;height:15" coordorigin="7675,6175" coordsize="0,15" path="m7675,6175l7675,6190e" filled="f" stroked="t" strokeweight="0pt" strokecolor="#231F20">
                <v:path arrowok="t"/>
              </v:shape>
            </v:group>
            <v:group style="position:absolute;left:10536;top:6175;width:2;height:15" coordorigin="10536,6175" coordsize="2,15">
              <v:shape style="position:absolute;left:10536;top:6175;width:2;height:15" coordorigin="10536,6175" coordsize="0,15" path="m10536,6175l10536,6190e" filled="f" stroked="t" strokeweight="0pt" strokecolor="#231F20">
                <v:path arrowok="t"/>
              </v:shape>
            </v:group>
            <v:group style="position:absolute;left:7719;top:6636;width:2794;height:2" coordorigin="7719,6636" coordsize="2794,2">
              <v:shape style="position:absolute;left:7719;top:6636;width:2794;height:2" coordorigin="7719,6636" coordsize="2794,0" path="m7719,6636l10514,6636e" filled="f" stroked="t" strokeweight=".75pt" strokecolor="#231F20">
                <v:path arrowok="t"/>
                <v:stroke dashstyle="dash"/>
              </v:shape>
            </v:group>
            <v:group style="position:absolute;left:7675;top:6628;width:2;height:15" coordorigin="7675,6628" coordsize="2,15">
              <v:shape style="position:absolute;left:7675;top:6628;width:2;height:15" coordorigin="7675,6628" coordsize="0,15" path="m7675,6628l7675,6643e" filled="f" stroked="t" strokeweight="0pt" strokecolor="#231F20">
                <v:path arrowok="t"/>
              </v:shape>
            </v:group>
            <v:group style="position:absolute;left:10536;top:6628;width:2;height:15" coordorigin="10536,6628" coordsize="2,15">
              <v:shape style="position:absolute;left:10536;top:6628;width:2;height:15" coordorigin="10536,6628" coordsize="0,15" path="m10536,6628l10536,6643e" filled="f" stroked="t" strokeweight="0pt" strokecolor="#231F20">
                <v:path arrowok="t"/>
              </v:shape>
            </v:group>
            <v:group style="position:absolute;left:7719;top:7089;width:2794;height:2" coordorigin="7719,7089" coordsize="2794,2">
              <v:shape style="position:absolute;left:7719;top:7089;width:2794;height:2" coordorigin="7719,7089" coordsize="2794,0" path="m7719,7089l10514,7089e" filled="f" stroked="t" strokeweight=".75pt" strokecolor="#231F20">
                <v:path arrowok="t"/>
                <v:stroke dashstyle="dash"/>
              </v:shape>
            </v:group>
            <v:group style="position:absolute;left:7675;top:7082;width:2;height:15" coordorigin="7675,7082" coordsize="2,15">
              <v:shape style="position:absolute;left:7675;top:7082;width:2;height:15" coordorigin="7675,7082" coordsize="0,15" path="m7675,7082l7675,7097e" filled="f" stroked="t" strokeweight="0pt" strokecolor="#231F20">
                <v:path arrowok="t"/>
              </v:shape>
            </v:group>
            <v:group style="position:absolute;left:10536;top:7082;width:2;height:15" coordorigin="10536,7082" coordsize="2,15">
              <v:shape style="position:absolute;left:10536;top:7082;width:2;height:15" coordorigin="10536,7082" coordsize="0,15" path="m10536,7082l10536,7097e" filled="f" stroked="t" strokeweight="0pt" strokecolor="#231F20">
                <v:path arrowok="t"/>
              </v:shape>
            </v:group>
            <v:group style="position:absolute;left:7719;top:7543;width:2794;height:2" coordorigin="7719,7543" coordsize="2794,2">
              <v:shape style="position:absolute;left:7719;top:7543;width:2794;height:2" coordorigin="7719,7543" coordsize="2794,0" path="m7719,7543l10514,7543e" filled="f" stroked="t" strokeweight=".75pt" strokecolor="#231F20">
                <v:path arrowok="t"/>
                <v:stroke dashstyle="dash"/>
              </v:shape>
            </v:group>
            <v:group style="position:absolute;left:7675;top:7535;width:2;height:15" coordorigin="7675,7535" coordsize="2,15">
              <v:shape style="position:absolute;left:7675;top:7535;width:2;height:15" coordorigin="7675,7535" coordsize="0,15" path="m7675,7535l7675,7550e" filled="f" stroked="t" strokeweight="0pt" strokecolor="#231F20">
                <v:path arrowok="t"/>
              </v:shape>
            </v:group>
            <v:group style="position:absolute;left:10536;top:7535;width:2;height:15" coordorigin="10536,7535" coordsize="2,15">
              <v:shape style="position:absolute;left:10536;top:7535;width:2;height:15" coordorigin="10536,7535" coordsize="0,15" path="m10536,7535l10536,7550e" filled="f" stroked="t" strokeweight="0pt" strokecolor="#231F20">
                <v:path arrowok="t"/>
              </v:shape>
            </v:group>
            <v:group style="position:absolute;left:7657;top:7996;width:2896;height:2" coordorigin="7657,7996" coordsize="2896,2">
              <v:shape style="position:absolute;left:7657;top:7996;width:2896;height:2" coordorigin="7657,7996" coordsize="2896,0" path="m7657,7996l10553,7996e" filled="f" stroked="t" strokeweight=".5pt" strokecolor="#231F20">
                <v:path arrowok="t"/>
              </v:shape>
            </v:group>
            <v:group style="position:absolute;left:7662;top:291;width:2;height:7700" coordorigin="7662,291" coordsize="2,7700">
              <v:shape style="position:absolute;left:7662;top:291;width:2;height:7700" coordorigin="7662,291" coordsize="0,7700" path="m7662,291l7662,7991e" filled="f" stroked="t" strokeweight=".500130pt" strokecolor="#231F20">
                <v:path arrowok="t"/>
              </v:shape>
            </v:group>
            <v:group style="position:absolute;left:10548;top:291;width:2;height:7700" coordorigin="10548,291" coordsize="2,7700">
              <v:shape style="position:absolute;left:10548;top:291;width:2;height:7700" coordorigin="10548,291" coordsize="0,7700" path="m10548,291l10548,7991e" filled="f" stroked="t" strokeweight=".500212pt" strokecolor="#231F20">
                <v:path arrowok="t"/>
              </v:shape>
            </v:group>
            <w10:wrap type="none"/>
          </v:group>
        </w:pic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96"/>
        </w:rPr>
        <w:t>Or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08"/>
        </w:rPr>
        <w:t>ganis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-1"/>
          <w:w w:val="112"/>
        </w:rPr>
        <w:t>a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14"/>
        </w:rPr>
        <w:t>tion</w:t>
      </w:r>
      <w:r>
        <w:rPr>
          <w:rFonts w:ascii="Ideal Sans Medium" w:hAnsi="Ideal Sans Medium" w:cs="Ideal Sans Medium" w:eastAsia="Ideal Sans Medium"/>
          <w:sz w:val="18"/>
          <w:szCs w:val="18"/>
          <w:color w:val="000000"/>
          <w:spacing w:val="0"/>
          <w:w w:val="100"/>
        </w:rPr>
      </w:r>
    </w:p>
    <w:p>
      <w:pPr>
        <w:spacing w:before="32" w:after="0" w:line="240" w:lineRule="auto"/>
        <w:ind w:right="-72"/>
        <w:jc w:val="left"/>
        <w:rPr>
          <w:rFonts w:ascii="Ideal Sans Medium" w:hAnsi="Ideal Sans Medium" w:cs="Ideal Sans Medium" w:eastAsia="Ideal Sans Medium"/>
          <w:sz w:val="18"/>
          <w:szCs w:val="18"/>
        </w:rPr>
      </w:pPr>
      <w:rPr/>
      <w:r>
        <w:rPr/>
        <w:br w:type="column"/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79"/>
        </w:rPr>
        <w:t>R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13"/>
        </w:rPr>
        <w:t>ol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13"/>
        </w:rPr>
        <w:t>e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18"/>
          <w:w w:val="100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00"/>
        </w:rPr>
        <w:t>i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00"/>
        </w:rPr>
        <w:t>n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28"/>
          <w:w w:val="100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05"/>
        </w:rPr>
        <w:t>brea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7"/>
          <w:w w:val="100"/>
        </w:rPr>
        <w:t>s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37"/>
        </w:rPr>
        <w:t>t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18"/>
          <w:w w:val="100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08"/>
        </w:rPr>
        <w:t>cancer/</w:t>
      </w:r>
      <w:r>
        <w:rPr>
          <w:rFonts w:ascii="Ideal Sans Medium" w:hAnsi="Ideal Sans Medium" w:cs="Ideal Sans Medium" w:eastAsia="Ideal Sans Medium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7" w:lineRule="exact"/>
        <w:ind w:right="-20"/>
        <w:jc w:val="left"/>
        <w:rPr>
          <w:rFonts w:ascii="Ideal Sans Medium" w:hAnsi="Ideal Sans Medium" w:cs="Ideal Sans Medium" w:eastAsia="Ideal Sans Medium"/>
          <w:sz w:val="18"/>
          <w:szCs w:val="18"/>
        </w:rPr>
      </w:pPr>
      <w:rPr/>
      <w:r>
        <w:rPr/>
        <w:pict>
          <v:group style="position:absolute;margin-left:233.788696pt;margin-top:13.609188pt;width:145.567pt;height:386.0118pt;mso-position-horizontal-relative:page;mso-position-vertical-relative:paragraph;z-index:-2942" coordorigin="4676,272" coordsize="2911,7720">
            <v:group style="position:absolute;left:4681;top:277;width:2901;height:2" coordorigin="4681,277" coordsize="2901,2">
              <v:shape style="position:absolute;left:4681;top:277;width:2901;height:2" coordorigin="4681,277" coordsize="2901,0" path="m4681,277l7582,277e" filled="f" stroked="t" strokeweight=".5pt" strokecolor="#231F20">
                <v:path arrowok="t"/>
              </v:shape>
            </v:group>
            <v:group style="position:absolute;left:4743;top:731;width:2799;height:2" coordorigin="4743,731" coordsize="2799,2">
              <v:shape style="position:absolute;left:4743;top:731;width:2799;height:2" coordorigin="4743,731" coordsize="2799,0" path="m4743,731l7542,731e" filled="f" stroked="t" strokeweight=".75pt" strokecolor="#231F20">
                <v:path arrowok="t"/>
                <v:stroke dashstyle="dash"/>
              </v:shape>
            </v:group>
            <v:group style="position:absolute;left:4698;top:723;width:2;height:15" coordorigin="4698,723" coordsize="2,15">
              <v:shape style="position:absolute;left:4698;top:723;width:2;height:15" coordorigin="4698,723" coordsize="0,15" path="m4698,723l4698,738e" filled="f" stroked="t" strokeweight="0pt" strokecolor="#231F20">
                <v:path arrowok="t"/>
              </v:shape>
            </v:group>
            <v:group style="position:absolute;left:7565;top:723;width:2;height:15" coordorigin="7565,723" coordsize="2,15">
              <v:shape style="position:absolute;left:7565;top:723;width:2;height:15" coordorigin="7565,723" coordsize="0,15" path="m7565,723l7565,738e" filled="f" stroked="t" strokeweight="0pt" strokecolor="#231F20">
                <v:path arrowok="t"/>
              </v:shape>
            </v:group>
            <v:group style="position:absolute;left:4743;top:1184;width:2799;height:2" coordorigin="4743,1184" coordsize="2799,2">
              <v:shape style="position:absolute;left:4743;top:1184;width:2799;height:2" coordorigin="4743,1184" coordsize="2799,0" path="m4743,1184l7542,1184e" filled="f" stroked="t" strokeweight=".75pt" strokecolor="#231F20">
                <v:path arrowok="t"/>
                <v:stroke dashstyle="dash"/>
              </v:shape>
            </v:group>
            <v:group style="position:absolute;left:4698;top:1177;width:2;height:15" coordorigin="4698,1177" coordsize="2,15">
              <v:shape style="position:absolute;left:4698;top:1177;width:2;height:15" coordorigin="4698,1177" coordsize="0,15" path="m4698,1177l4698,1192e" filled="f" stroked="t" strokeweight="0pt" strokecolor="#231F20">
                <v:path arrowok="t"/>
              </v:shape>
            </v:group>
            <v:group style="position:absolute;left:7565;top:1177;width:2;height:15" coordorigin="7565,1177" coordsize="2,15">
              <v:shape style="position:absolute;left:7565;top:1177;width:2;height:15" coordorigin="7565,1177" coordsize="0,15" path="m7565,1177l7565,1192e" filled="f" stroked="t" strokeweight="0pt" strokecolor="#231F20">
                <v:path arrowok="t"/>
              </v:shape>
            </v:group>
            <v:group style="position:absolute;left:4743;top:1638;width:2799;height:2" coordorigin="4743,1638" coordsize="2799,2">
              <v:shape style="position:absolute;left:4743;top:1638;width:2799;height:2" coordorigin="4743,1638" coordsize="2799,0" path="m4743,1638l7542,1638e" filled="f" stroked="t" strokeweight=".75pt" strokecolor="#231F20">
                <v:path arrowok="t"/>
                <v:stroke dashstyle="dash"/>
              </v:shape>
            </v:group>
            <v:group style="position:absolute;left:4698;top:1630;width:2;height:15" coordorigin="4698,1630" coordsize="2,15">
              <v:shape style="position:absolute;left:4698;top:1630;width:2;height:15" coordorigin="4698,1630" coordsize="0,15" path="m4698,1630l4698,1645e" filled="f" stroked="t" strokeweight="0pt" strokecolor="#231F20">
                <v:path arrowok="t"/>
              </v:shape>
            </v:group>
            <v:group style="position:absolute;left:7565;top:1630;width:2;height:15" coordorigin="7565,1630" coordsize="2,15">
              <v:shape style="position:absolute;left:7565;top:1630;width:2;height:15" coordorigin="7565,1630" coordsize="0,15" path="m7565,1630l7565,1645e" filled="f" stroked="t" strokeweight="0pt" strokecolor="#231F20">
                <v:path arrowok="t"/>
              </v:shape>
            </v:group>
            <v:group style="position:absolute;left:4743;top:2091;width:2799;height:2" coordorigin="4743,2091" coordsize="2799,2">
              <v:shape style="position:absolute;left:4743;top:2091;width:2799;height:2" coordorigin="4743,2091" coordsize="2799,0" path="m4743,2091l7542,2091e" filled="f" stroked="t" strokeweight=".75pt" strokecolor="#231F20">
                <v:path arrowok="t"/>
                <v:stroke dashstyle="dash"/>
              </v:shape>
            </v:group>
            <v:group style="position:absolute;left:4698;top:2084;width:2;height:15" coordorigin="4698,2084" coordsize="2,15">
              <v:shape style="position:absolute;left:4698;top:2084;width:2;height:15" coordorigin="4698,2084" coordsize="0,15" path="m4698,2084l4698,2099e" filled="f" stroked="t" strokeweight="0pt" strokecolor="#231F20">
                <v:path arrowok="t"/>
              </v:shape>
            </v:group>
            <v:group style="position:absolute;left:7565;top:2084;width:2;height:15" coordorigin="7565,2084" coordsize="2,15">
              <v:shape style="position:absolute;left:7565;top:2084;width:2;height:15" coordorigin="7565,2084" coordsize="0,15" path="m7565,2084l7565,2099e" filled="f" stroked="t" strokeweight="0pt" strokecolor="#231F20">
                <v:path arrowok="t"/>
              </v:shape>
            </v:group>
            <v:group style="position:absolute;left:4743;top:2545;width:2799;height:2" coordorigin="4743,2545" coordsize="2799,2">
              <v:shape style="position:absolute;left:4743;top:2545;width:2799;height:2" coordorigin="4743,2545" coordsize="2799,0" path="m4743,2545l7542,2545e" filled="f" stroked="t" strokeweight=".75pt" strokecolor="#231F20">
                <v:path arrowok="t"/>
                <v:stroke dashstyle="dash"/>
              </v:shape>
            </v:group>
            <v:group style="position:absolute;left:4698;top:2537;width:2;height:15" coordorigin="4698,2537" coordsize="2,15">
              <v:shape style="position:absolute;left:4698;top:2537;width:2;height:15" coordorigin="4698,2537" coordsize="0,15" path="m4698,2537l4698,2552e" filled="f" stroked="t" strokeweight="0pt" strokecolor="#231F20">
                <v:path arrowok="t"/>
              </v:shape>
            </v:group>
            <v:group style="position:absolute;left:7565;top:2537;width:2;height:15" coordorigin="7565,2537" coordsize="2,15">
              <v:shape style="position:absolute;left:7565;top:2537;width:2;height:15" coordorigin="7565,2537" coordsize="0,15" path="m7565,2537l7565,2552e" filled="f" stroked="t" strokeweight="0pt" strokecolor="#231F20">
                <v:path arrowok="t"/>
              </v:shape>
            </v:group>
            <v:group style="position:absolute;left:4743;top:2998;width:2799;height:2" coordorigin="4743,2998" coordsize="2799,2">
              <v:shape style="position:absolute;left:4743;top:2998;width:2799;height:2" coordorigin="4743,2998" coordsize="2799,0" path="m4743,2998l7542,2998e" filled="f" stroked="t" strokeweight=".75pt" strokecolor="#231F20">
                <v:path arrowok="t"/>
                <v:stroke dashstyle="dash"/>
              </v:shape>
            </v:group>
            <v:group style="position:absolute;left:4698;top:2991;width:2;height:15" coordorigin="4698,2991" coordsize="2,15">
              <v:shape style="position:absolute;left:4698;top:2991;width:2;height:15" coordorigin="4698,2991" coordsize="0,15" path="m4698,2991l4698,3006e" filled="f" stroked="t" strokeweight="0pt" strokecolor="#231F20">
                <v:path arrowok="t"/>
              </v:shape>
            </v:group>
            <v:group style="position:absolute;left:7565;top:2991;width:2;height:15" coordorigin="7565,2991" coordsize="2,15">
              <v:shape style="position:absolute;left:7565;top:2991;width:2;height:15" coordorigin="7565,2991" coordsize="0,15" path="m7565,2991l7565,3006e" filled="f" stroked="t" strokeweight="0pt" strokecolor="#231F20">
                <v:path arrowok="t"/>
              </v:shape>
            </v:group>
            <v:group style="position:absolute;left:4743;top:3452;width:2799;height:2" coordorigin="4743,3452" coordsize="2799,2">
              <v:shape style="position:absolute;left:4743;top:3452;width:2799;height:2" coordorigin="4743,3452" coordsize="2799,0" path="m4743,3452l7542,3452e" filled="f" stroked="t" strokeweight=".75pt" strokecolor="#231F20">
                <v:path arrowok="t"/>
                <v:stroke dashstyle="dash"/>
              </v:shape>
            </v:group>
            <v:group style="position:absolute;left:4698;top:3444;width:2;height:15" coordorigin="4698,3444" coordsize="2,15">
              <v:shape style="position:absolute;left:4698;top:3444;width:2;height:15" coordorigin="4698,3444" coordsize="0,15" path="m4698,3444l4698,3459e" filled="f" stroked="t" strokeweight="0pt" strokecolor="#231F20">
                <v:path arrowok="t"/>
              </v:shape>
            </v:group>
            <v:group style="position:absolute;left:7565;top:3444;width:2;height:15" coordorigin="7565,3444" coordsize="2,15">
              <v:shape style="position:absolute;left:7565;top:3444;width:2;height:15" coordorigin="7565,3444" coordsize="0,15" path="m7565,3444l7565,3459e" filled="f" stroked="t" strokeweight="0pt" strokecolor="#231F20">
                <v:path arrowok="t"/>
              </v:shape>
            </v:group>
            <v:group style="position:absolute;left:4743;top:3906;width:2799;height:2" coordorigin="4743,3906" coordsize="2799,2">
              <v:shape style="position:absolute;left:4743;top:3906;width:2799;height:2" coordorigin="4743,3906" coordsize="2799,0" path="m4743,3906l7542,3906e" filled="f" stroked="t" strokeweight=".75pt" strokecolor="#231F20">
                <v:path arrowok="t"/>
                <v:stroke dashstyle="dash"/>
              </v:shape>
            </v:group>
            <v:group style="position:absolute;left:4698;top:3898;width:2;height:15" coordorigin="4698,3898" coordsize="2,15">
              <v:shape style="position:absolute;left:4698;top:3898;width:2;height:15" coordorigin="4698,3898" coordsize="0,15" path="m4698,3898l4698,3913e" filled="f" stroked="t" strokeweight="0pt" strokecolor="#231F20">
                <v:path arrowok="t"/>
              </v:shape>
            </v:group>
            <v:group style="position:absolute;left:7565;top:3898;width:2;height:15" coordorigin="7565,3898" coordsize="2,15">
              <v:shape style="position:absolute;left:7565;top:3898;width:2;height:15" coordorigin="7565,3898" coordsize="0,15" path="m7565,3898l7565,3913e" filled="f" stroked="t" strokeweight="0pt" strokecolor="#231F20">
                <v:path arrowok="t"/>
              </v:shape>
            </v:group>
            <v:group style="position:absolute;left:4743;top:4359;width:2799;height:2" coordorigin="4743,4359" coordsize="2799,2">
              <v:shape style="position:absolute;left:4743;top:4359;width:2799;height:2" coordorigin="4743,4359" coordsize="2799,0" path="m4743,4359l7542,4359e" filled="f" stroked="t" strokeweight=".75pt" strokecolor="#231F20">
                <v:path arrowok="t"/>
                <v:stroke dashstyle="dash"/>
              </v:shape>
            </v:group>
            <v:group style="position:absolute;left:4698;top:4352;width:2;height:15" coordorigin="4698,4352" coordsize="2,15">
              <v:shape style="position:absolute;left:4698;top:4352;width:2;height:15" coordorigin="4698,4352" coordsize="0,15" path="m4698,4352l4698,4367e" filled="f" stroked="t" strokeweight="0pt" strokecolor="#231F20">
                <v:path arrowok="t"/>
              </v:shape>
            </v:group>
            <v:group style="position:absolute;left:7565;top:4352;width:2;height:15" coordorigin="7565,4352" coordsize="2,15">
              <v:shape style="position:absolute;left:7565;top:4352;width:2;height:15" coordorigin="7565,4352" coordsize="0,15" path="m7565,4352l7565,4367e" filled="f" stroked="t" strokeweight="0pt" strokecolor="#231F20">
                <v:path arrowok="t"/>
              </v:shape>
            </v:group>
            <v:group style="position:absolute;left:4743;top:4813;width:2799;height:2" coordorigin="4743,4813" coordsize="2799,2">
              <v:shape style="position:absolute;left:4743;top:4813;width:2799;height:2" coordorigin="4743,4813" coordsize="2799,0" path="m4743,4813l7542,4813e" filled="f" stroked="t" strokeweight=".75pt" strokecolor="#231F20">
                <v:path arrowok="t"/>
                <v:stroke dashstyle="dash"/>
              </v:shape>
            </v:group>
            <v:group style="position:absolute;left:4698;top:4805;width:2;height:15" coordorigin="4698,4805" coordsize="2,15">
              <v:shape style="position:absolute;left:4698;top:4805;width:2;height:15" coordorigin="4698,4805" coordsize="0,15" path="m4698,4805l4698,4820e" filled="f" stroked="t" strokeweight="0pt" strokecolor="#231F20">
                <v:path arrowok="t"/>
              </v:shape>
            </v:group>
            <v:group style="position:absolute;left:7565;top:4805;width:2;height:15" coordorigin="7565,4805" coordsize="2,15">
              <v:shape style="position:absolute;left:7565;top:4805;width:2;height:15" coordorigin="7565,4805" coordsize="0,15" path="m7565,4805l7565,4820e" filled="f" stroked="t" strokeweight="0pt" strokecolor="#231F20">
                <v:path arrowok="t"/>
              </v:shape>
            </v:group>
            <v:group style="position:absolute;left:4743;top:5266;width:2799;height:2" coordorigin="4743,5266" coordsize="2799,2">
              <v:shape style="position:absolute;left:4743;top:5266;width:2799;height:2" coordorigin="4743,5266" coordsize="2799,0" path="m4743,5266l7542,5266e" filled="f" stroked="t" strokeweight=".75pt" strokecolor="#231F20">
                <v:path arrowok="t"/>
                <v:stroke dashstyle="dash"/>
              </v:shape>
            </v:group>
            <v:group style="position:absolute;left:4698;top:5259;width:2;height:15" coordorigin="4698,5259" coordsize="2,15">
              <v:shape style="position:absolute;left:4698;top:5259;width:2;height:15" coordorigin="4698,5259" coordsize="0,15" path="m4698,5259l4698,5274e" filled="f" stroked="t" strokeweight="0pt" strokecolor="#231F20">
                <v:path arrowok="t"/>
              </v:shape>
            </v:group>
            <v:group style="position:absolute;left:7565;top:5259;width:2;height:15" coordorigin="7565,5259" coordsize="2,15">
              <v:shape style="position:absolute;left:7565;top:5259;width:2;height:15" coordorigin="7565,5259" coordsize="0,15" path="m7565,5259l7565,5274e" filled="f" stroked="t" strokeweight="0pt" strokecolor="#231F20">
                <v:path arrowok="t"/>
              </v:shape>
            </v:group>
            <v:group style="position:absolute;left:4743;top:5720;width:2799;height:2" coordorigin="4743,5720" coordsize="2799,2">
              <v:shape style="position:absolute;left:4743;top:5720;width:2799;height:2" coordorigin="4743,5720" coordsize="2799,0" path="m4743,5720l7542,5720e" filled="f" stroked="t" strokeweight=".75pt" strokecolor="#231F20">
                <v:path arrowok="t"/>
                <v:stroke dashstyle="dash"/>
              </v:shape>
            </v:group>
            <v:group style="position:absolute;left:4698;top:5712;width:2;height:15" coordorigin="4698,5712" coordsize="2,15">
              <v:shape style="position:absolute;left:4698;top:5712;width:2;height:15" coordorigin="4698,5712" coordsize="0,15" path="m4698,5712l4698,5727e" filled="f" stroked="t" strokeweight="0pt" strokecolor="#231F20">
                <v:path arrowok="t"/>
              </v:shape>
            </v:group>
            <v:group style="position:absolute;left:7565;top:5712;width:2;height:15" coordorigin="7565,5712" coordsize="2,15">
              <v:shape style="position:absolute;left:7565;top:5712;width:2;height:15" coordorigin="7565,5712" coordsize="0,15" path="m7565,5712l7565,5727e" filled="f" stroked="t" strokeweight="0pt" strokecolor="#231F20">
                <v:path arrowok="t"/>
              </v:shape>
            </v:group>
            <v:group style="position:absolute;left:4743;top:6173;width:2799;height:2" coordorigin="4743,6173" coordsize="2799,2">
              <v:shape style="position:absolute;left:4743;top:6173;width:2799;height:2" coordorigin="4743,6173" coordsize="2799,0" path="m4743,6173l7542,6173e" filled="f" stroked="t" strokeweight=".75pt" strokecolor="#231F20">
                <v:path arrowok="t"/>
                <v:stroke dashstyle="dash"/>
              </v:shape>
            </v:group>
            <v:group style="position:absolute;left:4698;top:6166;width:2;height:15" coordorigin="4698,6166" coordsize="2,15">
              <v:shape style="position:absolute;left:4698;top:6166;width:2;height:15" coordorigin="4698,6166" coordsize="0,15" path="m4698,6166l4698,6181e" filled="f" stroked="t" strokeweight="0pt" strokecolor="#231F20">
                <v:path arrowok="t"/>
              </v:shape>
            </v:group>
            <v:group style="position:absolute;left:7565;top:6166;width:2;height:15" coordorigin="7565,6166" coordsize="2,15">
              <v:shape style="position:absolute;left:7565;top:6166;width:2;height:15" coordorigin="7565,6166" coordsize="0,15" path="m7565,6166l7565,6181e" filled="f" stroked="t" strokeweight="0pt" strokecolor="#231F20">
                <v:path arrowok="t"/>
              </v:shape>
            </v:group>
            <v:group style="position:absolute;left:4743;top:6627;width:2799;height:2" coordorigin="4743,6627" coordsize="2799,2">
              <v:shape style="position:absolute;left:4743;top:6627;width:2799;height:2" coordorigin="4743,6627" coordsize="2799,0" path="m4743,6627l7542,6627e" filled="f" stroked="t" strokeweight=".75pt" strokecolor="#231F20">
                <v:path arrowok="t"/>
                <v:stroke dashstyle="dash"/>
              </v:shape>
            </v:group>
            <v:group style="position:absolute;left:4698;top:6619;width:2;height:15" coordorigin="4698,6619" coordsize="2,15">
              <v:shape style="position:absolute;left:4698;top:6619;width:2;height:15" coordorigin="4698,6619" coordsize="0,15" path="m4698,6619l4698,6634e" filled="f" stroked="t" strokeweight="0pt" strokecolor="#231F20">
                <v:path arrowok="t"/>
              </v:shape>
            </v:group>
            <v:group style="position:absolute;left:7565;top:6619;width:2;height:15" coordorigin="7565,6619" coordsize="2,15">
              <v:shape style="position:absolute;left:7565;top:6619;width:2;height:15" coordorigin="7565,6619" coordsize="0,15" path="m7565,6619l7565,6634e" filled="f" stroked="t" strokeweight="0pt" strokecolor="#231F20">
                <v:path arrowok="t"/>
              </v:shape>
            </v:group>
            <v:group style="position:absolute;left:4743;top:7080;width:2799;height:2" coordorigin="4743,7080" coordsize="2799,2">
              <v:shape style="position:absolute;left:4743;top:7080;width:2799;height:2" coordorigin="4743,7080" coordsize="2799,0" path="m4743,7080l7542,7080e" filled="f" stroked="t" strokeweight=".75pt" strokecolor="#231F20">
                <v:path arrowok="t"/>
                <v:stroke dashstyle="dash"/>
              </v:shape>
            </v:group>
            <v:group style="position:absolute;left:4698;top:7073;width:2;height:15" coordorigin="4698,7073" coordsize="2,15">
              <v:shape style="position:absolute;left:4698;top:7073;width:2;height:15" coordorigin="4698,7073" coordsize="0,15" path="m4698,7073l4698,7088e" filled="f" stroked="t" strokeweight="0pt" strokecolor="#231F20">
                <v:path arrowok="t"/>
              </v:shape>
            </v:group>
            <v:group style="position:absolute;left:7565;top:7073;width:2;height:15" coordorigin="7565,7073" coordsize="2,15">
              <v:shape style="position:absolute;left:7565;top:7073;width:2;height:15" coordorigin="7565,7073" coordsize="0,15" path="m7565,7073l7565,7088e" filled="f" stroked="t" strokeweight="0pt" strokecolor="#231F20">
                <v:path arrowok="t"/>
              </v:shape>
            </v:group>
            <v:group style="position:absolute;left:4743;top:7534;width:2799;height:2" coordorigin="4743,7534" coordsize="2799,2">
              <v:shape style="position:absolute;left:4743;top:7534;width:2799;height:2" coordorigin="4743,7534" coordsize="2799,0" path="m4743,7534l7542,7534e" filled="f" stroked="t" strokeweight=".75pt" strokecolor="#231F20">
                <v:path arrowok="t"/>
                <v:stroke dashstyle="dash"/>
              </v:shape>
            </v:group>
            <v:group style="position:absolute;left:4698;top:7526;width:2;height:15" coordorigin="4698,7526" coordsize="2,15">
              <v:shape style="position:absolute;left:4698;top:7526;width:2;height:15" coordorigin="4698,7526" coordsize="0,15" path="m4698,7526l4698,7541e" filled="f" stroked="t" strokeweight="0pt" strokecolor="#231F20">
                <v:path arrowok="t"/>
              </v:shape>
            </v:group>
            <v:group style="position:absolute;left:7565;top:7526;width:2;height:15" coordorigin="7565,7526" coordsize="2,15">
              <v:shape style="position:absolute;left:7565;top:7526;width:2;height:15" coordorigin="7565,7526" coordsize="0,15" path="m7565,7526l7565,7541e" filled="f" stroked="t" strokeweight="0pt" strokecolor="#231F20">
                <v:path arrowok="t"/>
              </v:shape>
            </v:group>
            <v:group style="position:absolute;left:4681;top:7987;width:2901;height:2" coordorigin="4681,7987" coordsize="2901,2">
              <v:shape style="position:absolute;left:4681;top:7987;width:2901;height:2" coordorigin="4681,7987" coordsize="2901,0" path="m4681,7987l7582,7987e" filled="f" stroked="t" strokeweight=".5pt" strokecolor="#231F20">
                <v:path arrowok="t"/>
              </v:shape>
            </v:group>
            <v:group style="position:absolute;left:4686;top:282;width:2;height:7700" coordorigin="4686,282" coordsize="2,7700">
              <v:shape style="position:absolute;left:4686;top:282;width:2;height:7700" coordorigin="4686,282" coordsize="0,7700" path="m4686,282l4686,7982e" filled="f" stroked="t" strokeweight=".500197pt" strokecolor="#231F20">
                <v:path arrowok="t"/>
              </v:shape>
            </v:group>
            <v:group style="position:absolute;left:7577;top:282;width:2;height:7700" coordorigin="7577,282" coordsize="2,7700">
              <v:shape style="position:absolute;left:7577;top:282;width:2;height:7700" coordorigin="7577,282" coordsize="0,7700" path="m7577,282l7577,7982e" filled="f" stroked="t" strokeweight=".500115pt" strokecolor="#231F20">
                <v:path arrowok="t"/>
              </v:shape>
            </v:group>
            <w10:wrap type="none"/>
          </v:group>
        </w:pic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10"/>
          <w:w w:val="108"/>
        </w:rPr>
        <w:t>cance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08"/>
        </w:rPr>
        <w:t>r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17"/>
          <w:w w:val="108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8"/>
          <w:w w:val="108"/>
        </w:rPr>
        <w:t>c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21"/>
        </w:rPr>
        <w:t>ontr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29"/>
        </w:rPr>
        <w:t>ol</w:t>
      </w:r>
      <w:r>
        <w:rPr>
          <w:rFonts w:ascii="Ideal Sans Medium" w:hAnsi="Ideal Sans Medium" w:cs="Ideal Sans Medium" w:eastAsia="Ideal Sans Medium"/>
          <w:sz w:val="18"/>
          <w:szCs w:val="18"/>
          <w:color w:val="000000"/>
          <w:spacing w:val="0"/>
          <w:w w:val="100"/>
        </w:rPr>
      </w:r>
    </w:p>
    <w:p>
      <w:pPr>
        <w:spacing w:before="40" w:after="0" w:line="206" w:lineRule="exact"/>
        <w:ind w:right="49"/>
        <w:jc w:val="left"/>
        <w:rPr>
          <w:rFonts w:ascii="Ideal Sans Medium" w:hAnsi="Ideal Sans Medium" w:cs="Ideal Sans Medium" w:eastAsia="Ideal Sans Medium"/>
          <w:sz w:val="18"/>
          <w:szCs w:val="18"/>
        </w:rPr>
      </w:pPr>
      <w:rPr/>
      <w:r>
        <w:rPr/>
        <w:br w:type="column"/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00"/>
        </w:rPr>
        <w:t>Br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7"/>
          <w:w w:val="100"/>
        </w:rPr>
        <w:t>o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00"/>
        </w:rPr>
        <w:t>a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00"/>
        </w:rPr>
        <w:t>d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00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5"/>
          <w:w w:val="100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00"/>
        </w:rPr>
        <w:t>s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8"/>
          <w:w w:val="100"/>
        </w:rPr>
        <w:t>c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00"/>
        </w:rPr>
        <w:t>op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00"/>
        </w:rPr>
        <w:t>e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7"/>
          <w:w w:val="100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00"/>
        </w:rPr>
        <w:t>o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00"/>
        </w:rPr>
        <w:t>f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00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4"/>
          <w:w w:val="100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10"/>
          <w:w w:val="111"/>
        </w:rPr>
        <w:t>thei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11"/>
        </w:rPr>
        <w:t>r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17"/>
          <w:w w:val="111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7"/>
          <w:w w:val="112"/>
        </w:rPr>
        <w:t>a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10"/>
        </w:rPr>
        <w:t>ctivities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10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00"/>
        </w:rPr>
        <w:t>a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00"/>
        </w:rPr>
        <w:t>s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29"/>
          <w:w w:val="100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00"/>
        </w:rPr>
        <w:t>the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00"/>
        </w:rPr>
        <w:t>y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00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4"/>
          <w:w w:val="100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11"/>
          <w:w w:val="117"/>
        </w:rPr>
        <w:t>rel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-1"/>
          <w:w w:val="117"/>
        </w:rPr>
        <w:t>a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11"/>
          <w:w w:val="117"/>
        </w:rPr>
        <w:t>t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17"/>
        </w:rPr>
        <w:t>e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17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5"/>
          <w:w w:val="117"/>
        </w:rPr>
        <w:t>t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17"/>
        </w:rPr>
        <w:t>o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17"/>
          <w:w w:val="117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7"/>
          <w:w w:val="169"/>
        </w:rPr>
        <w:t>l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18"/>
        </w:rPr>
        <w:t>oca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18"/>
        </w:rPr>
        <w:t>l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18"/>
          <w:w w:val="100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11"/>
        </w:rPr>
        <w:t>area</w:t>
      </w:r>
      <w:r>
        <w:rPr>
          <w:rFonts w:ascii="Ideal Sans Medium" w:hAnsi="Ideal Sans Medium" w:cs="Ideal Sans Medium" w:eastAsia="Ideal Sans Medium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60"/>
          <w:pgMar w:top="1420" w:bottom="280" w:left="880" w:right="1380"/>
          <w:cols w:num="3" w:equalWidth="0">
            <w:col w:w="2030" w:space="1775"/>
            <w:col w:w="2004" w:space="973"/>
            <w:col w:w="2878"/>
          </w:cols>
        </w:sectPr>
      </w:pPr>
      <w:rPr/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/>
        <w:pict>
          <v:group style="position:absolute;margin-left:86.719795pt;margin-top:86.515472pt;width:.1pt;height:3pt;mso-position-horizontal-relative:page;mso-position-vertical-relative:page;z-index:-2939" coordorigin="1734,1730" coordsize="2,60">
            <v:shape style="position:absolute;left:1734;top:1730;width:2;height:60" coordorigin="1734,1730" coordsize="0,60" path="m1734,1730l1734,1790e" filled="f" stroked="t" strokeweight="0pt" strokecolor="#808285">
              <v:path arrowok="t"/>
            </v:shape>
          </v:group>
          <w10:wrap type="none"/>
        </w:pict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auto"/>
        <w:ind w:left="117" w:right="-20"/>
        <w:jc w:val="left"/>
        <w:tabs>
          <w:tab w:pos="680" w:val="left"/>
        </w:tabs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pict>
          <v:group style="position:absolute;margin-left:91.261902pt;margin-top:-7.455119pt;width:406.3159pt;height:3pt;mso-position-horizontal-relative:page;mso-position-vertical-relative:paragraph;z-index:-2940" coordorigin="1825,-149" coordsize="8126,60">
            <v:group style="position:absolute;left:1855;top:-119;width:8036;height:2" coordorigin="1855,-119" coordsize="8036,2">
              <v:shape style="position:absolute;left:1855;top:-119;width:8036;height:2" coordorigin="1855,-119" coordsize="8036,0" path="m1855,-119l9891,-119e" filled="f" stroked="t" strokeweight="3pt" strokecolor="#808285">
                <v:path arrowok="t"/>
                <v:stroke dashstyle="dash"/>
              </v:shape>
            </v:group>
            <v:group style="position:absolute;left:9952;top:-149;width:2;height:60" coordorigin="9952,-149" coordsize="2,60">
              <v:shape style="position:absolute;left:9952;top:-149;width:2;height:60" coordorigin="9952,-149" coordsize="0,60" path="m9952,-149l9952,-89e" filled="f" stroked="t" strokeweight="0pt" strokecolor="#808285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18.299011pt;margin-top:10.301381pt;width:107.6255pt;height:89.789pt;mso-position-horizontal-relative:page;mso-position-vertical-relative:paragraph;z-index:-2918" type="#_x0000_t75">
            <v:imagedata r:id="rId53" o:title=""/>
          </v:shape>
        </w:pict>
      </w:r>
      <w:r>
        <w:rPr>
          <w:rFonts w:ascii="Archer Medium" w:hAnsi="Archer Medium" w:cs="Archer Medium" w:eastAsia="Archer Medium"/>
          <w:sz w:val="28"/>
          <w:szCs w:val="28"/>
          <w:color w:val="231F20"/>
          <w:spacing w:val="-1"/>
          <w:w w:val="100"/>
        </w:rPr>
        <w:t>5</w:t>
      </w:r>
      <w:r>
        <w:rPr>
          <w:rFonts w:ascii="Archer Medium" w:hAnsi="Archer Medium" w:cs="Archer Medium" w:eastAsia="Archer Medium"/>
          <w:sz w:val="28"/>
          <w:szCs w:val="28"/>
          <w:color w:val="231F20"/>
          <w:spacing w:val="0"/>
          <w:w w:val="100"/>
        </w:rPr>
        <w:t>.</w:t>
      </w:r>
      <w:r>
        <w:rPr>
          <w:rFonts w:ascii="Archer Medium" w:hAnsi="Archer Medium" w:cs="Archer Medium" w:eastAsia="Archer Medium"/>
          <w:sz w:val="28"/>
          <w:szCs w:val="28"/>
          <w:color w:val="231F20"/>
          <w:spacing w:val="-35"/>
          <w:w w:val="100"/>
        </w:rPr>
        <w:t> </w:t>
      </w:r>
      <w:r>
        <w:rPr>
          <w:rFonts w:ascii="Archer Medium" w:hAnsi="Archer Medium" w:cs="Archer Medium" w:eastAsia="Archer Medium"/>
          <w:sz w:val="28"/>
          <w:szCs w:val="28"/>
          <w:color w:val="231F20"/>
          <w:spacing w:val="0"/>
          <w:w w:val="100"/>
        </w:rPr>
        <w:tab/>
      </w:r>
      <w:r>
        <w:rPr>
          <w:rFonts w:ascii="Archer Medium" w:hAnsi="Archer Medium" w:cs="Archer Medium" w:eastAsia="Archer Medium"/>
          <w:sz w:val="28"/>
          <w:szCs w:val="28"/>
          <w:color w:val="231F20"/>
          <w:spacing w:val="0"/>
          <w:w w:val="100"/>
        </w:rPr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1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6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5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0"/>
          <w:b/>
          <w:bCs/>
        </w:rPr>
        <w:t>at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0"/>
          <w:b/>
          <w:bCs/>
        </w:rPr>
        <w:t>en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2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0"/>
          <w:b/>
          <w:bCs/>
        </w:rPr>
        <w:t>optio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5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5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6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5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3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112"/>
          <w:b/>
          <w:bCs/>
        </w:rPr>
        <w:t>c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2"/>
          <w:b/>
          <w:bCs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102"/>
          <w:b/>
          <w:bCs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112"/>
          <w:b/>
          <w:bCs/>
        </w:rPr>
        <w:t>c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5"/>
          <w:b/>
          <w:bCs/>
        </w:rPr>
        <w:t>er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84" w:right="-20"/>
        <w:jc w:val="left"/>
        <w:rPr>
          <w:rFonts w:ascii="Ideal Sans Medium" w:hAnsi="Ideal Sans Medium" w:cs="Ideal Sans Medium" w:eastAsia="Ideal Sans Medium"/>
          <w:sz w:val="23"/>
          <w:szCs w:val="23"/>
        </w:rPr>
      </w:pPr>
      <w:rPr/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A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1"/>
          <w:w w:val="100"/>
        </w:rPr>
        <w:t>ctivit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y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2"/>
          <w:w w:val="100"/>
        </w:rPr>
        <w:t> 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1"/>
          <w:w w:val="100"/>
        </w:rPr>
        <w:t>13</w:t>
      </w:r>
      <w:r>
        <w:rPr>
          <w:rFonts w:ascii="Ideal Sans Medium" w:hAnsi="Ideal Sans Medium" w:cs="Ideal Sans Medium" w:eastAsia="Ideal Sans Medium"/>
          <w:sz w:val="23"/>
          <w:szCs w:val="23"/>
          <w:color w:val="000000"/>
          <w:spacing w:val="0"/>
          <w:w w:val="100"/>
        </w:rPr>
      </w:r>
    </w:p>
    <w:p>
      <w:pPr>
        <w:spacing w:before="94" w:after="0" w:line="266" w:lineRule="auto"/>
        <w:ind w:left="684" w:right="3381"/>
        <w:jc w:val="left"/>
        <w:rPr>
          <w:rFonts w:ascii="Ideal Sans Book" w:hAnsi="Ideal Sans Book" w:cs="Ideal Sans Book" w:eastAsia="Ideal Sans Book"/>
          <w:sz w:val="21"/>
          <w:szCs w:val="21"/>
        </w:rPr>
      </w:pPr>
      <w:rPr/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List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briefly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describe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fi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most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ommon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types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o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f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eatment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or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b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east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can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1"/>
          <w:w w:val="100"/>
        </w:rPr>
        <w:t>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,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highlighting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adju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v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ant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apies.</w:t>
      </w:r>
      <w:r>
        <w:rPr>
          <w:rFonts w:ascii="Ideal Sans Book" w:hAnsi="Ideal Sans Book" w:cs="Ideal Sans Book" w:eastAsia="Ideal Sans Book"/>
          <w:sz w:val="21"/>
          <w:szCs w:val="21"/>
          <w:color w:val="000000"/>
          <w:spacing w:val="0"/>
          <w:w w:val="10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20" w:lineRule="exact"/>
        <w:ind w:left="684" w:right="-20"/>
        <w:jc w:val="left"/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/>
        <w:pict>
          <v:group style="position:absolute;margin-left:85.219795pt;margin-top:15.62301pt;width:442.205pt;height:.1pt;mso-position-horizontal-relative:page;mso-position-vertical-relative:paragraph;z-index:-2938" coordorigin="1704,312" coordsize="8844,2">
            <v:shape style="position:absolute;left:1704;top:312;width:8844;height:2" coordorigin="1704,312" coordsize="8844,0" path="m1704,312l10548,312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38.300209pt;width:442.205pt;height:.1pt;mso-position-horizontal-relative:page;mso-position-vertical-relative:paragraph;z-index:-2937" coordorigin="1704,766" coordsize="8844,2">
            <v:shape style="position:absolute;left:1704;top:766;width:8844;height:2" coordorigin="1704,766" coordsize="8844,0" path="m1704,766l10548,766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-14"/>
          <w:w w:val="100"/>
          <w:position w:val="-1"/>
        </w:rPr>
        <w:t>T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-1"/>
          <w:w w:val="100"/>
          <w:position w:val="-1"/>
        </w:rPr>
        <w:t>r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  <w:position w:val="-1"/>
        </w:rPr>
        <w:t>eatmen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0"/>
          <w:w w:val="100"/>
          <w:position w:val="-1"/>
        </w:rPr>
        <w:t>t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2"/>
          <w:w w:val="100"/>
          <w:position w:val="-1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0"/>
          <w:w w:val="100"/>
          <w:position w:val="-1"/>
        </w:rPr>
        <w:t>1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20" w:lineRule="exact"/>
        <w:ind w:left="684" w:right="-20"/>
        <w:jc w:val="left"/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/>
        <w:pict>
          <v:group style="position:absolute;margin-left:84.969795pt;margin-top:-17.928192pt;width:442.705pt;height:3.375pt;mso-position-horizontal-relative:page;mso-position-vertical-relative:paragraph;z-index:-2936" coordorigin="1699,-359" coordsize="8854,68">
            <v:group style="position:absolute;left:1704;top:-296;width:8844;height:2" coordorigin="1704,-296" coordsize="8844,2">
              <v:shape style="position:absolute;left:1704;top:-296;width:8844;height:2" coordorigin="1704,-296" coordsize="8844,0" path="m1704,-296l10548,-296e" filled="f" stroked="t" strokeweight=".5pt" strokecolor="#231F20">
                <v:path arrowok="t"/>
              </v:shape>
            </v:group>
            <v:group style="position:absolute;left:1704;top:-356;width:8844;height:2" coordorigin="1704,-356" coordsize="8844,2">
              <v:shape style="position:absolute;left:1704;top:-356;width:8844;height:2" coordorigin="1704,-356" coordsize="8844,0" path="m1704,-356l10548,-356e" filled="f" stroked="t" strokeweight=".2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5.219795pt;margin-top:-40.480392pt;width:442.205pt;height:.1pt;mso-position-horizontal-relative:page;mso-position-vertical-relative:paragraph;z-index:-2935" coordorigin="1704,-810" coordsize="8844,2">
            <v:shape style="position:absolute;left:1704;top:-810;width:8844;height:2" coordorigin="1704,-810" coordsize="8844,0" path="m1704,-810l10548,-810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17.122908pt;width:442.205pt;height:.1pt;mso-position-horizontal-relative:page;mso-position-vertical-relative:paragraph;z-index:-2934" coordorigin="1704,342" coordsize="8844,2">
            <v:shape style="position:absolute;left:1704;top:342;width:8844;height:2" coordorigin="1704,342" coordsize="8844,0" path="m1704,342l10548,342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39.800106pt;width:442.205pt;height:.1pt;mso-position-horizontal-relative:page;mso-position-vertical-relative:paragraph;z-index:-2933" coordorigin="1704,796" coordsize="8844,2">
            <v:shape style="position:absolute;left:1704;top:796;width:8844;height:2" coordorigin="1704,796" coordsize="8844,0" path="m1704,796l10548,796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-14"/>
          <w:w w:val="100"/>
          <w:position w:val="-1"/>
        </w:rPr>
        <w:t>T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-1"/>
          <w:w w:val="100"/>
          <w:position w:val="-1"/>
        </w:rPr>
        <w:t>r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  <w:position w:val="-1"/>
        </w:rPr>
        <w:t>eatmen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0"/>
          <w:w w:val="100"/>
          <w:position w:val="-1"/>
        </w:rPr>
        <w:t>t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2"/>
          <w:w w:val="100"/>
          <w:position w:val="-1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0"/>
          <w:w w:val="100"/>
          <w:position w:val="-1"/>
        </w:rPr>
        <w:t>2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20" w:lineRule="exact"/>
        <w:ind w:left="684" w:right="-20"/>
        <w:jc w:val="left"/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/>
        <w:pict>
          <v:group style="position:absolute;margin-left:84.969795pt;margin-top:-17.928295pt;width:442.705pt;height:3.375pt;mso-position-horizontal-relative:page;mso-position-vertical-relative:paragraph;z-index:-2932" coordorigin="1699,-359" coordsize="8854,68">
            <v:group style="position:absolute;left:1704;top:-296;width:8844;height:2" coordorigin="1704,-296" coordsize="8844,2">
              <v:shape style="position:absolute;left:1704;top:-296;width:8844;height:2" coordorigin="1704,-296" coordsize="8844,0" path="m1704,-296l10548,-296e" filled="f" stroked="t" strokeweight=".5pt" strokecolor="#231F20">
                <v:path arrowok="t"/>
              </v:shape>
            </v:group>
            <v:group style="position:absolute;left:1704;top:-356;width:8844;height:2" coordorigin="1704,-356" coordsize="8844,2">
              <v:shape style="position:absolute;left:1704;top:-356;width:8844;height:2" coordorigin="1704,-356" coordsize="8844,0" path="m1704,-356l10548,-356e" filled="f" stroked="t" strokeweight=".2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5.219795pt;margin-top:-40.480396pt;width:442.205pt;height:.1pt;mso-position-horizontal-relative:page;mso-position-vertical-relative:paragraph;z-index:-2931" coordorigin="1704,-810" coordsize="8844,2">
            <v:shape style="position:absolute;left:1704;top:-810;width:8844;height:2" coordorigin="1704,-810" coordsize="8844,0" path="m1704,-810l10548,-810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17.122904pt;width:442.205pt;height:.1pt;mso-position-horizontal-relative:page;mso-position-vertical-relative:paragraph;z-index:-2930" coordorigin="1704,342" coordsize="8844,2">
            <v:shape style="position:absolute;left:1704;top:342;width:8844;height:2" coordorigin="1704,342" coordsize="8844,0" path="m1704,342l10548,342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39.800106pt;width:442.205pt;height:.1pt;mso-position-horizontal-relative:page;mso-position-vertical-relative:paragraph;z-index:-2929" coordorigin="1704,796" coordsize="8844,2">
            <v:shape style="position:absolute;left:1704;top:796;width:8844;height:2" coordorigin="1704,796" coordsize="8844,0" path="m1704,796l10548,796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-14"/>
          <w:w w:val="100"/>
          <w:position w:val="-1"/>
        </w:rPr>
        <w:t>T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-1"/>
          <w:w w:val="100"/>
          <w:position w:val="-1"/>
        </w:rPr>
        <w:t>r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  <w:position w:val="-1"/>
        </w:rPr>
        <w:t>eatmen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0"/>
          <w:w w:val="100"/>
          <w:position w:val="-1"/>
        </w:rPr>
        <w:t>t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2"/>
          <w:w w:val="100"/>
          <w:position w:val="-1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0"/>
          <w:w w:val="100"/>
          <w:position w:val="-1"/>
        </w:rPr>
        <w:t>3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20" w:lineRule="exact"/>
        <w:ind w:left="684" w:right="-20"/>
        <w:jc w:val="left"/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/>
        <w:pict>
          <v:group style="position:absolute;margin-left:84.969795pt;margin-top:-17.928207pt;width:442.705pt;height:3.375pt;mso-position-horizontal-relative:page;mso-position-vertical-relative:paragraph;z-index:-2928" coordorigin="1699,-359" coordsize="8854,68">
            <v:group style="position:absolute;left:1704;top:-296;width:8844;height:2" coordorigin="1704,-296" coordsize="8844,2">
              <v:shape style="position:absolute;left:1704;top:-296;width:8844;height:2" coordorigin="1704,-296" coordsize="8844,0" path="m1704,-296l10548,-296e" filled="f" stroked="t" strokeweight=".5pt" strokecolor="#231F20">
                <v:path arrowok="t"/>
              </v:shape>
            </v:group>
            <v:group style="position:absolute;left:1704;top:-356;width:8844;height:2" coordorigin="1704,-356" coordsize="8844,2">
              <v:shape style="position:absolute;left:1704;top:-356;width:8844;height:2" coordorigin="1704,-356" coordsize="8844,0" path="m1704,-356l10548,-356e" filled="f" stroked="t" strokeweight=".2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5.219795pt;margin-top:-40.480305pt;width:442.205pt;height:.1pt;mso-position-horizontal-relative:page;mso-position-vertical-relative:paragraph;z-index:-2927" coordorigin="1704,-810" coordsize="8844,2">
            <v:shape style="position:absolute;left:1704;top:-810;width:8844;height:2" coordorigin="1704,-810" coordsize="8844,0" path="m1704,-810l10548,-810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17.122993pt;width:442.205pt;height:.1pt;mso-position-horizontal-relative:page;mso-position-vertical-relative:paragraph;z-index:-2926" coordorigin="1704,342" coordsize="8844,2">
            <v:shape style="position:absolute;left:1704;top:342;width:8844;height:2" coordorigin="1704,342" coordsize="8844,0" path="m1704,342l10548,342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39.800194pt;width:442.205pt;height:.1pt;mso-position-horizontal-relative:page;mso-position-vertical-relative:paragraph;z-index:-2925" coordorigin="1704,796" coordsize="8844,2">
            <v:shape style="position:absolute;left:1704;top:796;width:8844;height:2" coordorigin="1704,796" coordsize="8844,0" path="m1704,796l10548,796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-14"/>
          <w:w w:val="100"/>
          <w:position w:val="-1"/>
        </w:rPr>
        <w:t>T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-1"/>
          <w:w w:val="100"/>
          <w:position w:val="-1"/>
        </w:rPr>
        <w:t>r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  <w:position w:val="-1"/>
        </w:rPr>
        <w:t>eatmen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0"/>
          <w:w w:val="100"/>
          <w:position w:val="-1"/>
        </w:rPr>
        <w:t>t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2"/>
          <w:w w:val="100"/>
          <w:position w:val="-1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0"/>
          <w:w w:val="100"/>
          <w:position w:val="-1"/>
        </w:rPr>
        <w:t>4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left="684" w:right="-20"/>
        <w:jc w:val="left"/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/>
        <w:pict>
          <v:group style="position:absolute;margin-left:84.969795pt;margin-top:-17.928194pt;width:442.705pt;height:3.375pt;mso-position-horizontal-relative:page;mso-position-vertical-relative:paragraph;z-index:-2924" coordorigin="1699,-359" coordsize="8854,68">
            <v:group style="position:absolute;left:1704;top:-296;width:8844;height:2" coordorigin="1704,-296" coordsize="8844,2">
              <v:shape style="position:absolute;left:1704;top:-296;width:8844;height:2" coordorigin="1704,-296" coordsize="8844,0" path="m1704,-296l10548,-296e" filled="f" stroked="t" strokeweight=".5pt" strokecolor="#231F20">
                <v:path arrowok="t"/>
              </v:shape>
            </v:group>
            <v:group style="position:absolute;left:1704;top:-356;width:8844;height:2" coordorigin="1704,-356" coordsize="8844,2">
              <v:shape style="position:absolute;left:1704;top:-356;width:8844;height:2" coordorigin="1704,-356" coordsize="8844,0" path="m1704,-356l10548,-356e" filled="f" stroked="t" strokeweight=".2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5.219795pt;margin-top:-40.480392pt;width:442.205pt;height:.1pt;mso-position-horizontal-relative:page;mso-position-vertical-relative:paragraph;z-index:-2923" coordorigin="1704,-810" coordsize="8844,2">
            <v:shape style="position:absolute;left:1704;top:-810;width:8844;height:2" coordorigin="1704,-810" coordsize="8844,0" path="m1704,-810l10548,-810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17.123007pt;width:442.205pt;height:.1pt;mso-position-horizontal-relative:page;mso-position-vertical-relative:paragraph;z-index:-2922" coordorigin="1704,342" coordsize="8844,2">
            <v:shape style="position:absolute;left:1704;top:342;width:8844;height:2" coordorigin="1704,342" coordsize="8844,0" path="m1704,342l10548,342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39.800106pt;width:442.205pt;height:.1pt;mso-position-horizontal-relative:page;mso-position-vertical-relative:paragraph;z-index:-2921" coordorigin="1704,796" coordsize="8844,2">
            <v:shape style="position:absolute;left:1704;top:796;width:8844;height:2" coordorigin="1704,796" coordsize="8844,0" path="m1704,796l10548,796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4.969795pt;margin-top:85.029503pt;width:442.705pt;height:3.375pt;mso-position-horizontal-relative:page;mso-position-vertical-relative:paragraph;z-index:-2920" coordorigin="1699,1701" coordsize="8854,68">
            <v:group style="position:absolute;left:1704;top:1763;width:8844;height:2" coordorigin="1704,1763" coordsize="8844,2">
              <v:shape style="position:absolute;left:1704;top:1763;width:8844;height:2" coordorigin="1704,1763" coordsize="8844,0" path="m1704,1763l10548,1763e" filled="f" stroked="t" strokeweight=".5pt" strokecolor="#231F20">
                <v:path arrowok="t"/>
              </v:shape>
            </v:group>
            <v:group style="position:absolute;left:1704;top:1703;width:8844;height:2" coordorigin="1704,1703" coordsize="8844,2">
              <v:shape style="position:absolute;left:1704;top:1703;width:8844;height:2" coordorigin="1704,1703" coordsize="8844,0" path="m1704,1703l10548,1703e" filled="f" stroked="t" strokeweight=".2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5.219795pt;margin-top:62.477306pt;width:442.205pt;height:.1pt;mso-position-horizontal-relative:page;mso-position-vertical-relative:paragraph;z-index:-2919" coordorigin="1704,1250" coordsize="8844,2">
            <v:shape style="position:absolute;left:1704;top:1250;width:8844;height:2" coordorigin="1704,1250" coordsize="8844,0" path="m1704,1250l10548,1250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-14"/>
          <w:w w:val="100"/>
        </w:rPr>
        <w:t>T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-1"/>
          <w:w w:val="100"/>
        </w:rPr>
        <w:t>r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</w:rPr>
        <w:t>eatmen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0"/>
          <w:w w:val="100"/>
        </w:rPr>
        <w:t>t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2"/>
          <w:w w:val="100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0"/>
          <w:w w:val="100"/>
        </w:rPr>
        <w:t>5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</w:rPr>
      </w:r>
    </w:p>
    <w:p>
      <w:pPr>
        <w:jc w:val="left"/>
        <w:spacing w:after="0"/>
        <w:sectPr>
          <w:pgMar w:header="1332" w:footer="925" w:top="1520" w:bottom="1320" w:left="1020" w:right="660"/>
          <w:pgSz w:w="11920" w:h="16860"/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82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Desi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ee,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42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old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oman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has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been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b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eastSc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een.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66" w:lineRule="auto"/>
        <w:ind w:left="824" w:right="291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Desi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has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been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diagnosed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with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tage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9"/>
          <w:w w:val="81"/>
        </w:rPr>
        <w:t>II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81"/>
        </w:rPr>
        <w:t>B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20"/>
          <w:w w:val="81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cinoma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told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should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lumpecto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m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4"/>
          <w:w w:val="100"/>
        </w:rPr>
        <w:t>(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onserving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su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gery).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un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ertain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thinks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should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just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em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whole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(mastecto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m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y).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66" w:lineRule="auto"/>
        <w:ind w:left="824" w:right="43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iscu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small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oups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what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k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me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sage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ormation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ould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vide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Desi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with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help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with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this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decision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bet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een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types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su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2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.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2" w:lineRule="exact"/>
        <w:ind w:left="824" w:right="-20"/>
        <w:jc w:val="left"/>
        <w:rPr>
          <w:rFonts w:ascii="Ideal Sans Book" w:hAnsi="Ideal Sans Book" w:cs="Ideal Sans Book" w:eastAsia="Ideal Sans Book"/>
          <w:sz w:val="21"/>
          <w:szCs w:val="21"/>
        </w:rPr>
      </w:pPr>
      <w:rPr/>
      <w:r>
        <w:rPr/>
        <w:pict>
          <v:group style="position:absolute;margin-left:85.219795pt;margin-top:35.716682pt;width:442.205pt;height:.1pt;mso-position-horizontal-relative:page;mso-position-vertical-relative:paragraph;z-index:-2917" coordorigin="1704,714" coordsize="8844,2">
            <v:shape style="position:absolute;left:1704;top:714;width:8844;height:2" coordorigin="1704,714" coordsize="8844,0" path="m1704,714l10548,714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58.393883pt;width:442.205pt;height:.1pt;mso-position-horizontal-relative:page;mso-position-vertical-relative:paragraph;z-index:-2916" coordorigin="1704,1168" coordsize="8844,2">
            <v:shape style="position:absolute;left:1704;top:1168;width:8844;height:2" coordorigin="1704,1168" coordsize="8844,0" path="m1704,1168l10548,1168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81.070984pt;width:442.205pt;height:.1pt;mso-position-horizontal-relative:page;mso-position-vertical-relative:paragraph;z-index:-2914" coordorigin="1704,1621" coordsize="8844,2">
            <v:shape style="position:absolute;left:1704;top:1621;width:8844;height:2" coordorigin="1704,1621" coordsize="8844,0" path="m1704,1621l10548,1621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Ma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  <w:position w:val="-1"/>
        </w:rPr>
        <w:t>k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a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  <w:position w:val="-1"/>
        </w:rPr>
        <w:t>n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y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notes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bel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  <w:position w:val="-1"/>
        </w:rPr>
        <w:t>o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4"/>
          <w:w w:val="100"/>
          <w:position w:val="-1"/>
        </w:rPr>
        <w:t>w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:</w:t>
      </w:r>
      <w:r>
        <w:rPr>
          <w:rFonts w:ascii="Ideal Sans Book" w:hAnsi="Ideal Sans Book" w:cs="Ideal Sans Book" w:eastAsia="Ideal Sans Book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0" w:after="0" w:line="240" w:lineRule="auto"/>
        <w:ind w:left="82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/>
        <w:pict>
          <v:group style="position:absolute;margin-left:84.969795pt;margin-top:-14.298993pt;width:442.705pt;height:3.375pt;mso-position-horizontal-relative:page;mso-position-vertical-relative:paragraph;z-index:-2915" coordorigin="1699,-286" coordsize="8854,68">
            <v:group style="position:absolute;left:1704;top:-223;width:8844;height:2" coordorigin="1704,-223" coordsize="8844,2">
              <v:shape style="position:absolute;left:1704;top:-223;width:8844;height:2" coordorigin="1704,-223" coordsize="8844,0" path="m1704,-223l10548,-223e" filled="f" stroked="t" strokeweight=".5pt" strokecolor="#231F20">
                <v:path arrowok="t"/>
              </v:shape>
            </v:group>
            <v:group style="position:absolute;left:1704;top:-283;width:8844;height:2" coordorigin="1704,-283" coordsize="8844,2">
              <v:shape style="position:absolute;left:1704;top:-283;width:8844;height:2" coordorigin="1704,-283" coordsize="8844,0" path="m1704,-283l10548,-283e" filled="f" stroked="t" strokeweight=".2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5.219795pt;margin-top:-82.20549pt;width:442.205pt;height:.1pt;mso-position-horizontal-relative:page;mso-position-vertical-relative:paragraph;z-index:-2913" coordorigin="1704,-1644" coordsize="8844,2">
            <v:shape style="position:absolute;left:1704;top:-1644;width:8844;height:2" coordorigin="1704,-1644" coordsize="8844,0" path="m1704,-1644l10548,-1644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-59.528294pt;width:442.205pt;height:.1pt;mso-position-horizontal-relative:page;mso-position-vertical-relative:paragraph;z-index:-2912" coordorigin="1704,-1191" coordsize="8844,2">
            <v:shape style="position:absolute;left:1704;top:-1191;width:8844;height:2" coordorigin="1704,-1191" coordsize="8844,0" path="m1704,-1191l10548,-1191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-36.851093pt;width:442.205pt;height:.1pt;mso-position-horizontal-relative:page;mso-position-vertical-relative:paragraph;z-index:-2911" coordorigin="1704,-737" coordsize="8844,2">
            <v:shape style="position:absolute;left:1704;top:-737;width:8844;height:2" coordorigin="1704,-737" coordsize="8844,0" path="m1704,-737l10548,-737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Desi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also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needs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sentinel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node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biops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2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.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2" w:lineRule="exact"/>
        <w:ind w:left="824" w:right="-20"/>
        <w:jc w:val="left"/>
        <w:rPr>
          <w:rFonts w:ascii="Ideal Sans Book" w:hAnsi="Ideal Sans Book" w:cs="Ideal Sans Book" w:eastAsia="Ideal Sans Book"/>
          <w:sz w:val="21"/>
          <w:szCs w:val="21"/>
        </w:rPr>
      </w:pPr>
      <w:rPr/>
      <w:r>
        <w:rPr/>
        <w:pict>
          <v:group style="position:absolute;margin-left:85.219795pt;margin-top:35.716801pt;width:442.205pt;height:.1pt;mso-position-horizontal-relative:page;mso-position-vertical-relative:paragraph;z-index:-2910" coordorigin="1704,714" coordsize="8844,2">
            <v:shape style="position:absolute;left:1704;top:714;width:8844;height:2" coordorigin="1704,714" coordsize="8844,0" path="m1704,714l10548,714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58.394001pt;width:442.205pt;height:.1pt;mso-position-horizontal-relative:page;mso-position-vertical-relative:paragraph;z-index:-2908" coordorigin="1704,1168" coordsize="8844,2">
            <v:shape style="position:absolute;left:1704;top:1168;width:8844;height:2" coordorigin="1704,1168" coordsize="8844,0" path="m1704,1168l10548,1168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81.071098pt;width:442.205pt;height:.1pt;mso-position-horizontal-relative:page;mso-position-vertical-relative:paragraph;z-index:-2907" coordorigin="1704,1621" coordsize="8844,2">
            <v:shape style="position:absolute;left:1704;top:1621;width:8844;height:2" coordorigin="1704,1621" coordsize="8844,0" path="m1704,1621l10548,1621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  <w:position w:val="-1"/>
        </w:rPr>
        <w:t>I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n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  <w:position w:val="-1"/>
        </w:rPr>
        <w:t>y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our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  <w:position w:val="-1"/>
        </w:rPr>
        <w:t>o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wn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  <w:position w:val="-1"/>
        </w:rPr>
        <w:t>w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o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  <w:position w:val="-1"/>
        </w:rPr>
        <w:t>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ds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explain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what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this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is:</w:t>
      </w:r>
      <w:r>
        <w:rPr>
          <w:rFonts w:ascii="Ideal Sans Book" w:hAnsi="Ideal Sans Book" w:cs="Ideal Sans Book" w:eastAsia="Ideal Sans Book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0" w:after="0" w:line="266" w:lineRule="auto"/>
        <w:ind w:left="824" w:right="546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/>
        <w:pict>
          <v:group style="position:absolute;margin-left:84.969795pt;margin-top:-14.298904pt;width:442.705pt;height:3.375pt;mso-position-horizontal-relative:page;mso-position-vertical-relative:paragraph;z-index:-2909" coordorigin="1699,-286" coordsize="8854,68">
            <v:group style="position:absolute;left:1704;top:-223;width:8844;height:2" coordorigin="1704,-223" coordsize="8844,2">
              <v:shape style="position:absolute;left:1704;top:-223;width:8844;height:2" coordorigin="1704,-223" coordsize="8844,0" path="m1704,-223l10548,-223e" filled="f" stroked="t" strokeweight=".5pt" strokecolor="#231F20">
                <v:path arrowok="t"/>
              </v:shape>
            </v:group>
            <v:group style="position:absolute;left:1704;top:-283;width:8844;height:2" coordorigin="1704,-283" coordsize="8844,2">
              <v:shape style="position:absolute;left:1704;top:-283;width:8844;height:2" coordorigin="1704,-283" coordsize="8844,0" path="m1704,-283l10548,-283e" filled="f" stroked="t" strokeweight=".2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5.219795pt;margin-top:-82.205406pt;width:442.205pt;height:.1pt;mso-position-horizontal-relative:page;mso-position-vertical-relative:paragraph;z-index:-2906" coordorigin="1704,-1644" coordsize="8844,2">
            <v:shape style="position:absolute;left:1704;top:-1644;width:8844;height:2" coordorigin="1704,-1644" coordsize="8844,0" path="m1704,-1644l10548,-1644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-59.528206pt;width:442.205pt;height:.1pt;mso-position-horizontal-relative:page;mso-position-vertical-relative:paragraph;z-index:-2905" coordorigin="1704,-1191" coordsize="8844,2">
            <v:shape style="position:absolute;left:1704;top:-1191;width:8844;height:2" coordorigin="1704,-1191" coordsize="8844,0" path="m1704,-1191l10548,-1191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-36.851105pt;width:442.205pt;height:.1pt;mso-position-horizontal-relative:page;mso-position-vertical-relative:paragraph;z-index:-2904" coordorigin="1704,-737" coordsize="8844,2">
            <v:shape style="position:absolute;left:1704;top:-737;width:8844;height:2" coordorigin="1704,-737" coordsize="8844,0" path="m1704,-737l10548,-737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Desi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has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unde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gone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sentinel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node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biopsy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has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been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told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needs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lymph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nodes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em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om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armpit.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2" w:lineRule="exact"/>
        <w:ind w:left="824" w:right="-20"/>
        <w:jc w:val="left"/>
        <w:rPr>
          <w:rFonts w:ascii="Ideal Sans Book" w:hAnsi="Ideal Sans Book" w:cs="Ideal Sans Book" w:eastAsia="Ideal Sans Book"/>
          <w:sz w:val="21"/>
          <w:szCs w:val="21"/>
        </w:rPr>
      </w:pPr>
      <w:rPr/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W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  <w:position w:val="-1"/>
        </w:rPr>
        <w:t>h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y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  <w:position w:val="-1"/>
        </w:rPr>
        <w:t>w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ould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this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be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so?</w:t>
      </w:r>
      <w:r>
        <w:rPr>
          <w:rFonts w:ascii="Ideal Sans Book" w:hAnsi="Ideal Sans Book" w:cs="Ideal Sans Book" w:eastAsia="Ideal Sans Book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left="824" w:right="-20"/>
        <w:jc w:val="left"/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/>
        <w:pict>
          <v:group style="position:absolute;margin-left:85.219795pt;margin-top:18.221197pt;width:442.205pt;height:.1pt;mso-position-horizontal-relative:page;mso-position-vertical-relative:paragraph;z-index:-2903" coordorigin="1704,364" coordsize="8844,2">
            <v:shape style="position:absolute;left:1704;top:364;width:8844;height:2" coordorigin="1704,364" coordsize="8844,0" path="m1704,364l10548,364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</w:rPr>
        <w:t>1.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24" w:right="-20"/>
        <w:jc w:val="left"/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/>
        <w:pict>
          <v:group style="position:absolute;margin-left:85.219795pt;margin-top:16.658596pt;width:442.205pt;height:.1pt;mso-position-horizontal-relative:page;mso-position-vertical-relative:paragraph;z-index:-2902" coordorigin="1704,333" coordsize="8844,2">
            <v:shape style="position:absolute;left:1704;top:333;width:8844;height:2" coordorigin="1704,333" coordsize="8844,0" path="m1704,333l10548,333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</w:rPr>
        <w:t>2.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24" w:right="-20"/>
        <w:jc w:val="left"/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/>
        <w:pict>
          <v:group style="position:absolute;margin-left:84.969795pt;margin-top:16.533596pt;width:442.705pt;height:3.375pt;mso-position-horizontal-relative:page;mso-position-vertical-relative:paragraph;z-index:-2901" coordorigin="1699,331" coordsize="8854,68">
            <v:group style="position:absolute;left:1704;top:333;width:8844;height:2" coordorigin="1704,333" coordsize="8844,2">
              <v:shape style="position:absolute;left:1704;top:333;width:8844;height:2" coordorigin="1704,333" coordsize="8844,0" path="m1704,333l10548,333e" filled="f" stroked="t" strokeweight=".25pt" strokecolor="#231F20">
                <v:path arrowok="t"/>
              </v:shape>
            </v:group>
            <v:group style="position:absolute;left:1704;top:393;width:8844;height:2" coordorigin="1704,393" coordsize="8844,2">
              <v:shape style="position:absolute;left:1704;top:393;width:8844;height:2" coordorigin="1704,393" coordsize="8844,0" path="m1704,393l10548,393e" filled="f" stroked="t" strokeweight=".5pt" strokecolor="#231F20">
                <v:path arrowok="t"/>
              </v:shape>
            </v:group>
            <w10:wrap type="none"/>
          </v:group>
        </w:pic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</w:rPr>
        <w:t>3.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</w:rPr>
      </w:r>
    </w:p>
    <w:p>
      <w:pPr>
        <w:jc w:val="left"/>
        <w:spacing w:after="0"/>
        <w:sectPr>
          <w:pgMar w:header="1332" w:footer="925" w:top="2140" w:bottom="1120" w:left="880" w:right="1320"/>
          <w:headerReference w:type="even" r:id="rId54"/>
          <w:headerReference w:type="odd" r:id="rId55"/>
          <w:pgSz w:w="11920" w:h="16860"/>
        </w:sectPr>
      </w:pPr>
      <w:rPr/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104" w:right="-20"/>
        <w:jc w:val="left"/>
        <w:rPr>
          <w:rFonts w:ascii="Ideal Sans Medium" w:hAnsi="Ideal Sans Medium" w:cs="Ideal Sans Medium" w:eastAsia="Ideal Sans Medium"/>
          <w:sz w:val="23"/>
          <w:szCs w:val="23"/>
        </w:rPr>
      </w:pPr>
      <w:rPr/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A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1"/>
          <w:w w:val="100"/>
        </w:rPr>
        <w:t>ctivit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y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2"/>
          <w:w w:val="100"/>
        </w:rPr>
        <w:t> 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1"/>
          <w:w w:val="100"/>
        </w:rPr>
        <w:t>15</w:t>
      </w:r>
      <w:r>
        <w:rPr>
          <w:rFonts w:ascii="Ideal Sans Medium" w:hAnsi="Ideal Sans Medium" w:cs="Ideal Sans Medium" w:eastAsia="Ideal Sans Medium"/>
          <w:sz w:val="23"/>
          <w:szCs w:val="23"/>
          <w:color w:val="000000"/>
          <w:spacing w:val="0"/>
          <w:w w:val="100"/>
        </w:rPr>
      </w:r>
    </w:p>
    <w:p>
      <w:pPr>
        <w:spacing w:before="66" w:after="0" w:line="280" w:lineRule="atLeast"/>
        <w:ind w:left="104" w:right="1138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small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oups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discu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adiothe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2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,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chemothe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2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,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hormonal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geted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2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.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Comment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positi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gati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each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type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adju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2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,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including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side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ects.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esent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back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la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4"/>
          <w:w w:val="100"/>
        </w:rPr>
        <w:t>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.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240" w:lineRule="auto"/>
        <w:ind w:left="109" w:right="-20"/>
        <w:jc w:val="left"/>
        <w:tabs>
          <w:tab w:pos="3080" w:val="left"/>
          <w:tab w:pos="6060" w:val="left"/>
        </w:tabs>
        <w:rPr>
          <w:rFonts w:ascii="Ideal Sans Medium" w:hAnsi="Ideal Sans Medium" w:cs="Ideal Sans Medium" w:eastAsia="Ideal Sans Medium"/>
          <w:sz w:val="18"/>
          <w:szCs w:val="18"/>
        </w:rPr>
      </w:pPr>
      <w:rPr/>
      <w:r>
        <w:rPr/>
        <w:pict>
          <v:group style="position:absolute;margin-left:84.969795pt;margin-top:15.659312pt;width:145.567pt;height:544.752pt;mso-position-horizontal-relative:page;mso-position-vertical-relative:paragraph;z-index:-2900" coordorigin="1699,313" coordsize="2911,10895">
            <v:group style="position:absolute;left:1704;top:318;width:2901;height:2" coordorigin="1704,318" coordsize="2901,2">
              <v:shape style="position:absolute;left:1704;top:318;width:2901;height:2" coordorigin="1704,318" coordsize="2901,0" path="m1704,318l4606,318e" filled="f" stroked="t" strokeweight=".5pt" strokecolor="#231F20">
                <v:path arrowok="t"/>
              </v:shape>
            </v:group>
            <v:group style="position:absolute;left:1767;top:772;width:2799;height:2" coordorigin="1767,772" coordsize="2799,2">
              <v:shape style="position:absolute;left:1767;top:772;width:2799;height:2" coordorigin="1767,772" coordsize="2799,0" path="m1767,772l4566,772e" filled="f" stroked="t" strokeweight=".75pt" strokecolor="#231F20">
                <v:path arrowok="t"/>
                <v:stroke dashstyle="dash"/>
              </v:shape>
            </v:group>
            <v:group style="position:absolute;left:1722;top:764;width:2;height:15" coordorigin="1722,764" coordsize="2,15">
              <v:shape style="position:absolute;left:1722;top:764;width:2;height:15" coordorigin="1722,764" coordsize="0,15" path="m1722,764l1722,779e" filled="f" stroked="t" strokeweight="0pt" strokecolor="#231F20">
                <v:path arrowok="t"/>
              </v:shape>
            </v:group>
            <v:group style="position:absolute;left:4588;top:764;width:2;height:15" coordorigin="4588,764" coordsize="2,15">
              <v:shape style="position:absolute;left:4588;top:764;width:2;height:15" coordorigin="4588,764" coordsize="0,15" path="m4588,764l4588,779e" filled="f" stroked="t" strokeweight="0pt" strokecolor="#231F20">
                <v:path arrowok="t"/>
              </v:shape>
            </v:group>
            <v:group style="position:absolute;left:1767;top:1225;width:2799;height:2" coordorigin="1767,1225" coordsize="2799,2">
              <v:shape style="position:absolute;left:1767;top:1225;width:2799;height:2" coordorigin="1767,1225" coordsize="2799,0" path="m1767,1225l4566,1225e" filled="f" stroked="t" strokeweight=".75pt" strokecolor="#231F20">
                <v:path arrowok="t"/>
                <v:stroke dashstyle="dash"/>
              </v:shape>
            </v:group>
            <v:group style="position:absolute;left:1722;top:1218;width:2;height:15" coordorigin="1722,1218" coordsize="2,15">
              <v:shape style="position:absolute;left:1722;top:1218;width:2;height:15" coordorigin="1722,1218" coordsize="0,15" path="m1722,1218l1722,1233e" filled="f" stroked="t" strokeweight="0pt" strokecolor="#231F20">
                <v:path arrowok="t"/>
              </v:shape>
            </v:group>
            <v:group style="position:absolute;left:4588;top:1218;width:2;height:15" coordorigin="4588,1218" coordsize="2,15">
              <v:shape style="position:absolute;left:4588;top:1218;width:2;height:15" coordorigin="4588,1218" coordsize="0,15" path="m4588,1218l4588,1233e" filled="f" stroked="t" strokeweight="0pt" strokecolor="#231F20">
                <v:path arrowok="t"/>
              </v:shape>
            </v:group>
            <v:group style="position:absolute;left:1767;top:1679;width:2799;height:2" coordorigin="1767,1679" coordsize="2799,2">
              <v:shape style="position:absolute;left:1767;top:1679;width:2799;height:2" coordorigin="1767,1679" coordsize="2799,0" path="m1767,1679l4566,1679e" filled="f" stroked="t" strokeweight=".75pt" strokecolor="#231F20">
                <v:path arrowok="t"/>
                <v:stroke dashstyle="dash"/>
              </v:shape>
            </v:group>
            <v:group style="position:absolute;left:1722;top:1671;width:2;height:15" coordorigin="1722,1671" coordsize="2,15">
              <v:shape style="position:absolute;left:1722;top:1671;width:2;height:15" coordorigin="1722,1671" coordsize="0,15" path="m1722,1671l1722,1686e" filled="f" stroked="t" strokeweight="0pt" strokecolor="#231F20">
                <v:path arrowok="t"/>
              </v:shape>
            </v:group>
            <v:group style="position:absolute;left:4588;top:1671;width:2;height:15" coordorigin="4588,1671" coordsize="2,15">
              <v:shape style="position:absolute;left:4588;top:1671;width:2;height:15" coordorigin="4588,1671" coordsize="0,15" path="m4588,1671l4588,1686e" filled="f" stroked="t" strokeweight="0pt" strokecolor="#231F20">
                <v:path arrowok="t"/>
              </v:shape>
            </v:group>
            <v:group style="position:absolute;left:1767;top:2132;width:2799;height:2" coordorigin="1767,2132" coordsize="2799,2">
              <v:shape style="position:absolute;left:1767;top:2132;width:2799;height:2" coordorigin="1767,2132" coordsize="2799,0" path="m1767,2132l4566,2132e" filled="f" stroked="t" strokeweight=".75pt" strokecolor="#231F20">
                <v:path arrowok="t"/>
                <v:stroke dashstyle="dash"/>
              </v:shape>
            </v:group>
            <v:group style="position:absolute;left:1722;top:2125;width:2;height:15" coordorigin="1722,2125" coordsize="2,15">
              <v:shape style="position:absolute;left:1722;top:2125;width:2;height:15" coordorigin="1722,2125" coordsize="0,15" path="m1722,2125l1722,2140e" filled="f" stroked="t" strokeweight="0pt" strokecolor="#231F20">
                <v:path arrowok="t"/>
              </v:shape>
            </v:group>
            <v:group style="position:absolute;left:4588;top:2125;width:2;height:15" coordorigin="4588,2125" coordsize="2,15">
              <v:shape style="position:absolute;left:4588;top:2125;width:2;height:15" coordorigin="4588,2125" coordsize="0,15" path="m4588,2125l4588,2140e" filled="f" stroked="t" strokeweight="0pt" strokecolor="#231F20">
                <v:path arrowok="t"/>
              </v:shape>
            </v:group>
            <v:group style="position:absolute;left:1767;top:2586;width:2799;height:2" coordorigin="1767,2586" coordsize="2799,2">
              <v:shape style="position:absolute;left:1767;top:2586;width:2799;height:2" coordorigin="1767,2586" coordsize="2799,0" path="m1767,2586l4566,2586e" filled="f" stroked="t" strokeweight=".75pt" strokecolor="#231F20">
                <v:path arrowok="t"/>
                <v:stroke dashstyle="dash"/>
              </v:shape>
            </v:group>
            <v:group style="position:absolute;left:1722;top:2578;width:2;height:15" coordorigin="1722,2578" coordsize="2,15">
              <v:shape style="position:absolute;left:1722;top:2578;width:2;height:15" coordorigin="1722,2578" coordsize="0,15" path="m1722,2578l1722,2593e" filled="f" stroked="t" strokeweight="0pt" strokecolor="#231F20">
                <v:path arrowok="t"/>
              </v:shape>
            </v:group>
            <v:group style="position:absolute;left:4588;top:2578;width:2;height:15" coordorigin="4588,2578" coordsize="2,15">
              <v:shape style="position:absolute;left:4588;top:2578;width:2;height:15" coordorigin="4588,2578" coordsize="0,15" path="m4588,2578l4588,2593e" filled="f" stroked="t" strokeweight="0pt" strokecolor="#231F20">
                <v:path arrowok="t"/>
              </v:shape>
            </v:group>
            <v:group style="position:absolute;left:1767;top:3039;width:2799;height:2" coordorigin="1767,3039" coordsize="2799,2">
              <v:shape style="position:absolute;left:1767;top:3039;width:2799;height:2" coordorigin="1767,3039" coordsize="2799,0" path="m1767,3039l4566,3039e" filled="f" stroked="t" strokeweight=".75pt" strokecolor="#231F20">
                <v:path arrowok="t"/>
                <v:stroke dashstyle="dash"/>
              </v:shape>
            </v:group>
            <v:group style="position:absolute;left:1722;top:3032;width:2;height:15" coordorigin="1722,3032" coordsize="2,15">
              <v:shape style="position:absolute;left:1722;top:3032;width:2;height:15" coordorigin="1722,3032" coordsize="0,15" path="m1722,3032l1722,3047e" filled="f" stroked="t" strokeweight="0pt" strokecolor="#231F20">
                <v:path arrowok="t"/>
              </v:shape>
            </v:group>
            <v:group style="position:absolute;left:4588;top:3032;width:2;height:15" coordorigin="4588,3032" coordsize="2,15">
              <v:shape style="position:absolute;left:4588;top:3032;width:2;height:15" coordorigin="4588,3032" coordsize="0,15" path="m4588,3032l4588,3047e" filled="f" stroked="t" strokeweight="0pt" strokecolor="#231F20">
                <v:path arrowok="t"/>
              </v:shape>
            </v:group>
            <v:group style="position:absolute;left:1767;top:3493;width:2799;height:2" coordorigin="1767,3493" coordsize="2799,2">
              <v:shape style="position:absolute;left:1767;top:3493;width:2799;height:2" coordorigin="1767,3493" coordsize="2799,0" path="m1767,3493l4566,3493e" filled="f" stroked="t" strokeweight=".75pt" strokecolor="#231F20">
                <v:path arrowok="t"/>
                <v:stroke dashstyle="dash"/>
              </v:shape>
            </v:group>
            <v:group style="position:absolute;left:1722;top:3485;width:2;height:15" coordorigin="1722,3485" coordsize="2,15">
              <v:shape style="position:absolute;left:1722;top:3485;width:2;height:15" coordorigin="1722,3485" coordsize="0,15" path="m1722,3485l1722,3500e" filled="f" stroked="t" strokeweight="0pt" strokecolor="#231F20">
                <v:path arrowok="t"/>
              </v:shape>
            </v:group>
            <v:group style="position:absolute;left:4588;top:3485;width:2;height:15" coordorigin="4588,3485" coordsize="2,15">
              <v:shape style="position:absolute;left:4588;top:3485;width:2;height:15" coordorigin="4588,3485" coordsize="0,15" path="m4588,3485l4588,3500e" filled="f" stroked="t" strokeweight="0pt" strokecolor="#231F20">
                <v:path arrowok="t"/>
              </v:shape>
            </v:group>
            <v:group style="position:absolute;left:1767;top:3947;width:2799;height:2" coordorigin="1767,3947" coordsize="2799,2">
              <v:shape style="position:absolute;left:1767;top:3947;width:2799;height:2" coordorigin="1767,3947" coordsize="2799,0" path="m1767,3947l4566,3947e" filled="f" stroked="t" strokeweight=".75pt" strokecolor="#231F20">
                <v:path arrowok="t"/>
                <v:stroke dashstyle="dash"/>
              </v:shape>
            </v:group>
            <v:group style="position:absolute;left:1722;top:3939;width:2;height:15" coordorigin="1722,3939" coordsize="2,15">
              <v:shape style="position:absolute;left:1722;top:3939;width:2;height:15" coordorigin="1722,3939" coordsize="0,15" path="m1722,3939l1722,3954e" filled="f" stroked="t" strokeweight="0pt" strokecolor="#231F20">
                <v:path arrowok="t"/>
              </v:shape>
            </v:group>
            <v:group style="position:absolute;left:4588;top:3939;width:2;height:15" coordorigin="4588,3939" coordsize="2,15">
              <v:shape style="position:absolute;left:4588;top:3939;width:2;height:15" coordorigin="4588,3939" coordsize="0,15" path="m4588,3939l4588,3954e" filled="f" stroked="t" strokeweight="0pt" strokecolor="#231F20">
                <v:path arrowok="t"/>
              </v:shape>
            </v:group>
            <v:group style="position:absolute;left:1767;top:4400;width:2799;height:2" coordorigin="1767,4400" coordsize="2799,2">
              <v:shape style="position:absolute;left:1767;top:4400;width:2799;height:2" coordorigin="1767,4400" coordsize="2799,0" path="m1767,4400l4566,4400e" filled="f" stroked="t" strokeweight=".75pt" strokecolor="#231F20">
                <v:path arrowok="t"/>
                <v:stroke dashstyle="dash"/>
              </v:shape>
            </v:group>
            <v:group style="position:absolute;left:1722;top:4393;width:2;height:15" coordorigin="1722,4393" coordsize="2,15">
              <v:shape style="position:absolute;left:1722;top:4393;width:2;height:15" coordorigin="1722,4393" coordsize="0,15" path="m1722,4393l1722,4408e" filled="f" stroked="t" strokeweight="0pt" strokecolor="#231F20">
                <v:path arrowok="t"/>
              </v:shape>
            </v:group>
            <v:group style="position:absolute;left:4588;top:4393;width:2;height:15" coordorigin="4588,4393" coordsize="2,15">
              <v:shape style="position:absolute;left:4588;top:4393;width:2;height:15" coordorigin="4588,4393" coordsize="0,15" path="m4588,4393l4588,4408e" filled="f" stroked="t" strokeweight="0pt" strokecolor="#231F20">
                <v:path arrowok="t"/>
              </v:shape>
            </v:group>
            <v:group style="position:absolute;left:1767;top:4854;width:2799;height:2" coordorigin="1767,4854" coordsize="2799,2">
              <v:shape style="position:absolute;left:1767;top:4854;width:2799;height:2" coordorigin="1767,4854" coordsize="2799,0" path="m1767,4854l4566,4854e" filled="f" stroked="t" strokeweight=".75pt" strokecolor="#231F20">
                <v:path arrowok="t"/>
                <v:stroke dashstyle="dash"/>
              </v:shape>
            </v:group>
            <v:group style="position:absolute;left:1722;top:4846;width:2;height:15" coordorigin="1722,4846" coordsize="2,15">
              <v:shape style="position:absolute;left:1722;top:4846;width:2;height:15" coordorigin="1722,4846" coordsize="0,15" path="m1722,4846l1722,4861e" filled="f" stroked="t" strokeweight="0pt" strokecolor="#231F20">
                <v:path arrowok="t"/>
              </v:shape>
            </v:group>
            <v:group style="position:absolute;left:4588;top:4846;width:2;height:15" coordorigin="4588,4846" coordsize="2,15">
              <v:shape style="position:absolute;left:4588;top:4846;width:2;height:15" coordorigin="4588,4846" coordsize="0,15" path="m4588,4846l4588,4861e" filled="f" stroked="t" strokeweight="0pt" strokecolor="#231F20">
                <v:path arrowok="t"/>
              </v:shape>
            </v:group>
            <v:group style="position:absolute;left:1767;top:5307;width:2799;height:2" coordorigin="1767,5307" coordsize="2799,2">
              <v:shape style="position:absolute;left:1767;top:5307;width:2799;height:2" coordorigin="1767,5307" coordsize="2799,0" path="m1767,5307l4566,5307e" filled="f" stroked="t" strokeweight=".75pt" strokecolor="#231F20">
                <v:path arrowok="t"/>
                <v:stroke dashstyle="dash"/>
              </v:shape>
            </v:group>
            <v:group style="position:absolute;left:1722;top:5300;width:2;height:15" coordorigin="1722,5300" coordsize="2,15">
              <v:shape style="position:absolute;left:1722;top:5300;width:2;height:15" coordorigin="1722,5300" coordsize="0,15" path="m1722,5300l1722,5315e" filled="f" stroked="t" strokeweight="0pt" strokecolor="#231F20">
                <v:path arrowok="t"/>
              </v:shape>
            </v:group>
            <v:group style="position:absolute;left:4588;top:5300;width:2;height:15" coordorigin="4588,5300" coordsize="2,15">
              <v:shape style="position:absolute;left:4588;top:5300;width:2;height:15" coordorigin="4588,5300" coordsize="0,15" path="m4588,5300l4588,5315e" filled="f" stroked="t" strokeweight="0pt" strokecolor="#231F20">
                <v:path arrowok="t"/>
              </v:shape>
            </v:group>
            <v:group style="position:absolute;left:1767;top:5761;width:2799;height:2" coordorigin="1767,5761" coordsize="2799,2">
              <v:shape style="position:absolute;left:1767;top:5761;width:2799;height:2" coordorigin="1767,5761" coordsize="2799,0" path="m1767,5761l4566,5761e" filled="f" stroked="t" strokeweight=".75pt" strokecolor="#231F20">
                <v:path arrowok="t"/>
                <v:stroke dashstyle="dash"/>
              </v:shape>
            </v:group>
            <v:group style="position:absolute;left:1722;top:5753;width:2;height:15" coordorigin="1722,5753" coordsize="2,15">
              <v:shape style="position:absolute;left:1722;top:5753;width:2;height:15" coordorigin="1722,5753" coordsize="0,15" path="m1722,5753l1722,5768e" filled="f" stroked="t" strokeweight="0pt" strokecolor="#231F20">
                <v:path arrowok="t"/>
              </v:shape>
            </v:group>
            <v:group style="position:absolute;left:4588;top:5753;width:2;height:15" coordorigin="4588,5753" coordsize="2,15">
              <v:shape style="position:absolute;left:4588;top:5753;width:2;height:15" coordorigin="4588,5753" coordsize="0,15" path="m4588,5753l4588,5768e" filled="f" stroked="t" strokeweight="0pt" strokecolor="#231F20">
                <v:path arrowok="t"/>
              </v:shape>
            </v:group>
            <v:group style="position:absolute;left:1767;top:6214;width:2799;height:2" coordorigin="1767,6214" coordsize="2799,2">
              <v:shape style="position:absolute;left:1767;top:6214;width:2799;height:2" coordorigin="1767,6214" coordsize="2799,0" path="m1767,6214l4566,6214e" filled="f" stroked="t" strokeweight=".75pt" strokecolor="#231F20">
                <v:path arrowok="t"/>
                <v:stroke dashstyle="dash"/>
              </v:shape>
            </v:group>
            <v:group style="position:absolute;left:1722;top:6207;width:2;height:15" coordorigin="1722,6207" coordsize="2,15">
              <v:shape style="position:absolute;left:1722;top:6207;width:2;height:15" coordorigin="1722,6207" coordsize="0,15" path="m1722,6207l1722,6222e" filled="f" stroked="t" strokeweight="0pt" strokecolor="#231F20">
                <v:path arrowok="t"/>
              </v:shape>
            </v:group>
            <v:group style="position:absolute;left:4588;top:6207;width:2;height:15" coordorigin="4588,6207" coordsize="2,15">
              <v:shape style="position:absolute;left:4588;top:6207;width:2;height:15" coordorigin="4588,6207" coordsize="0,15" path="m4588,6207l4588,6222e" filled="f" stroked="t" strokeweight="0pt" strokecolor="#231F20">
                <v:path arrowok="t"/>
              </v:shape>
            </v:group>
            <v:group style="position:absolute;left:1767;top:6668;width:2799;height:2" coordorigin="1767,6668" coordsize="2799,2">
              <v:shape style="position:absolute;left:1767;top:6668;width:2799;height:2" coordorigin="1767,6668" coordsize="2799,0" path="m1767,6668l4566,6668e" filled="f" stroked="t" strokeweight=".75pt" strokecolor="#231F20">
                <v:path arrowok="t"/>
                <v:stroke dashstyle="dash"/>
              </v:shape>
            </v:group>
            <v:group style="position:absolute;left:1722;top:6660;width:2;height:15" coordorigin="1722,6660" coordsize="2,15">
              <v:shape style="position:absolute;left:1722;top:6660;width:2;height:15" coordorigin="1722,6660" coordsize="0,15" path="m1722,6660l1722,6675e" filled="f" stroked="t" strokeweight="0pt" strokecolor="#231F20">
                <v:path arrowok="t"/>
              </v:shape>
            </v:group>
            <v:group style="position:absolute;left:4588;top:6660;width:2;height:15" coordorigin="4588,6660" coordsize="2,15">
              <v:shape style="position:absolute;left:4588;top:6660;width:2;height:15" coordorigin="4588,6660" coordsize="0,15" path="m4588,6660l4588,6675e" filled="f" stroked="t" strokeweight="0pt" strokecolor="#231F20">
                <v:path arrowok="t"/>
              </v:shape>
            </v:group>
            <v:group style="position:absolute;left:1767;top:7121;width:2799;height:2" coordorigin="1767,7121" coordsize="2799,2">
              <v:shape style="position:absolute;left:1767;top:7121;width:2799;height:2" coordorigin="1767,7121" coordsize="2799,0" path="m1767,7121l4566,7121e" filled="f" stroked="t" strokeweight=".75pt" strokecolor="#231F20">
                <v:path arrowok="t"/>
                <v:stroke dashstyle="dash"/>
              </v:shape>
            </v:group>
            <v:group style="position:absolute;left:1722;top:7114;width:2;height:15" coordorigin="1722,7114" coordsize="2,15">
              <v:shape style="position:absolute;left:1722;top:7114;width:2;height:15" coordorigin="1722,7114" coordsize="0,15" path="m1722,7114l1722,7129e" filled="f" stroked="t" strokeweight="0pt" strokecolor="#231F20">
                <v:path arrowok="t"/>
              </v:shape>
            </v:group>
            <v:group style="position:absolute;left:4588;top:7114;width:2;height:15" coordorigin="4588,7114" coordsize="2,15">
              <v:shape style="position:absolute;left:4588;top:7114;width:2;height:15" coordorigin="4588,7114" coordsize="0,15" path="m4588,7114l4588,7129e" filled="f" stroked="t" strokeweight="0pt" strokecolor="#231F20">
                <v:path arrowok="t"/>
              </v:shape>
            </v:group>
            <v:group style="position:absolute;left:1767;top:7575;width:2799;height:2" coordorigin="1767,7575" coordsize="2799,2">
              <v:shape style="position:absolute;left:1767;top:7575;width:2799;height:2" coordorigin="1767,7575" coordsize="2799,0" path="m1767,7575l4566,7575e" filled="f" stroked="t" strokeweight=".75pt" strokecolor="#231F20">
                <v:path arrowok="t"/>
                <v:stroke dashstyle="dash"/>
              </v:shape>
            </v:group>
            <v:group style="position:absolute;left:1722;top:7567;width:2;height:15" coordorigin="1722,7567" coordsize="2,15">
              <v:shape style="position:absolute;left:1722;top:7567;width:2;height:15" coordorigin="1722,7567" coordsize="0,15" path="m1722,7567l1722,7582e" filled="f" stroked="t" strokeweight="0pt" strokecolor="#231F20">
                <v:path arrowok="t"/>
              </v:shape>
            </v:group>
            <v:group style="position:absolute;left:4588;top:7567;width:2;height:15" coordorigin="4588,7567" coordsize="2,15">
              <v:shape style="position:absolute;left:4588;top:7567;width:2;height:15" coordorigin="4588,7567" coordsize="0,15" path="m4588,7567l4588,7582e" filled="f" stroked="t" strokeweight="0pt" strokecolor="#231F20">
                <v:path arrowok="t"/>
              </v:shape>
            </v:group>
            <v:group style="position:absolute;left:1767;top:8028;width:2799;height:2" coordorigin="1767,8028" coordsize="2799,2">
              <v:shape style="position:absolute;left:1767;top:8028;width:2799;height:2" coordorigin="1767,8028" coordsize="2799,0" path="m1767,8028l4566,8028e" filled="f" stroked="t" strokeweight=".75pt" strokecolor="#231F20">
                <v:path arrowok="t"/>
                <v:stroke dashstyle="dash"/>
              </v:shape>
            </v:group>
            <v:group style="position:absolute;left:1722;top:8021;width:2;height:15" coordorigin="1722,8021" coordsize="2,15">
              <v:shape style="position:absolute;left:1722;top:8021;width:2;height:15" coordorigin="1722,8021" coordsize="0,15" path="m1722,8021l1722,8036e" filled="f" stroked="t" strokeweight="0pt" strokecolor="#231F20">
                <v:path arrowok="t"/>
              </v:shape>
            </v:group>
            <v:group style="position:absolute;left:4588;top:8021;width:2;height:15" coordorigin="4588,8021" coordsize="2,15">
              <v:shape style="position:absolute;left:4588;top:8021;width:2;height:15" coordorigin="4588,8021" coordsize="0,15" path="m4588,8021l4588,8036e" filled="f" stroked="t" strokeweight="0pt" strokecolor="#231F20">
                <v:path arrowok="t"/>
              </v:shape>
            </v:group>
            <v:group style="position:absolute;left:1767;top:8482;width:2799;height:2" coordorigin="1767,8482" coordsize="2799,2">
              <v:shape style="position:absolute;left:1767;top:8482;width:2799;height:2" coordorigin="1767,8482" coordsize="2799,0" path="m1767,8482l4566,8482e" filled="f" stroked="t" strokeweight=".75pt" strokecolor="#231F20">
                <v:path arrowok="t"/>
                <v:stroke dashstyle="dash"/>
              </v:shape>
            </v:group>
            <v:group style="position:absolute;left:1722;top:8474;width:2;height:15" coordorigin="1722,8474" coordsize="2,15">
              <v:shape style="position:absolute;left:1722;top:8474;width:2;height:15" coordorigin="1722,8474" coordsize="0,15" path="m1722,8474l1722,8489e" filled="f" stroked="t" strokeweight="0pt" strokecolor="#231F20">
                <v:path arrowok="t"/>
              </v:shape>
            </v:group>
            <v:group style="position:absolute;left:4588;top:8474;width:2;height:15" coordorigin="4588,8474" coordsize="2,15">
              <v:shape style="position:absolute;left:4588;top:8474;width:2;height:15" coordorigin="4588,8474" coordsize="0,15" path="m4588,8474l4588,8489e" filled="f" stroked="t" strokeweight="0pt" strokecolor="#231F20">
                <v:path arrowok="t"/>
              </v:shape>
            </v:group>
            <v:group style="position:absolute;left:1767;top:8936;width:2799;height:2" coordorigin="1767,8936" coordsize="2799,2">
              <v:shape style="position:absolute;left:1767;top:8936;width:2799;height:2" coordorigin="1767,8936" coordsize="2799,0" path="m1767,8936l4566,8936e" filled="f" stroked="t" strokeweight=".75pt" strokecolor="#231F20">
                <v:path arrowok="t"/>
                <v:stroke dashstyle="dash"/>
              </v:shape>
            </v:group>
            <v:group style="position:absolute;left:1722;top:8928;width:2;height:15" coordorigin="1722,8928" coordsize="2,15">
              <v:shape style="position:absolute;left:1722;top:8928;width:2;height:15" coordorigin="1722,8928" coordsize="0,15" path="m1722,8928l1722,8943e" filled="f" stroked="t" strokeweight="0pt" strokecolor="#231F20">
                <v:path arrowok="t"/>
              </v:shape>
            </v:group>
            <v:group style="position:absolute;left:4588;top:8928;width:2;height:15" coordorigin="4588,8928" coordsize="2,15">
              <v:shape style="position:absolute;left:4588;top:8928;width:2;height:15" coordorigin="4588,8928" coordsize="0,15" path="m4588,8928l4588,8943e" filled="f" stroked="t" strokeweight="0pt" strokecolor="#231F20">
                <v:path arrowok="t"/>
              </v:shape>
            </v:group>
            <v:group style="position:absolute;left:1767;top:9389;width:2799;height:2" coordorigin="1767,9389" coordsize="2799,2">
              <v:shape style="position:absolute;left:1767;top:9389;width:2799;height:2" coordorigin="1767,9389" coordsize="2799,0" path="m1767,9389l4566,9389e" filled="f" stroked="t" strokeweight=".75pt" strokecolor="#231F20">
                <v:path arrowok="t"/>
                <v:stroke dashstyle="dash"/>
              </v:shape>
            </v:group>
            <v:group style="position:absolute;left:1722;top:9382;width:2;height:15" coordorigin="1722,9382" coordsize="2,15">
              <v:shape style="position:absolute;left:1722;top:9382;width:2;height:15" coordorigin="1722,9382" coordsize="0,15" path="m1722,9382l1722,9397e" filled="f" stroked="t" strokeweight="0pt" strokecolor="#231F20">
                <v:path arrowok="t"/>
              </v:shape>
            </v:group>
            <v:group style="position:absolute;left:4588;top:9382;width:2;height:15" coordorigin="4588,9382" coordsize="2,15">
              <v:shape style="position:absolute;left:4588;top:9382;width:2;height:15" coordorigin="4588,9382" coordsize="0,15" path="m4588,9382l4588,9397e" filled="f" stroked="t" strokeweight="0pt" strokecolor="#231F20">
                <v:path arrowok="t"/>
              </v:shape>
            </v:group>
            <v:group style="position:absolute;left:1767;top:9843;width:2799;height:2" coordorigin="1767,9843" coordsize="2799,2">
              <v:shape style="position:absolute;left:1767;top:9843;width:2799;height:2" coordorigin="1767,9843" coordsize="2799,0" path="m1767,9843l4566,9843e" filled="f" stroked="t" strokeweight=".75pt" strokecolor="#231F20">
                <v:path arrowok="t"/>
                <v:stroke dashstyle="dash"/>
              </v:shape>
            </v:group>
            <v:group style="position:absolute;left:1722;top:9835;width:2;height:15" coordorigin="1722,9835" coordsize="2,15">
              <v:shape style="position:absolute;left:1722;top:9835;width:2;height:15" coordorigin="1722,9835" coordsize="0,15" path="m1722,9835l1722,9850e" filled="f" stroked="t" strokeweight="0pt" strokecolor="#231F20">
                <v:path arrowok="t"/>
              </v:shape>
            </v:group>
            <v:group style="position:absolute;left:4588;top:9835;width:2;height:15" coordorigin="4588,9835" coordsize="2,15">
              <v:shape style="position:absolute;left:4588;top:9835;width:2;height:15" coordorigin="4588,9835" coordsize="0,15" path="m4588,9835l4588,9850e" filled="f" stroked="t" strokeweight="0pt" strokecolor="#231F20">
                <v:path arrowok="t"/>
              </v:shape>
            </v:group>
            <v:group style="position:absolute;left:1767;top:10296;width:2799;height:2" coordorigin="1767,10296" coordsize="2799,2">
              <v:shape style="position:absolute;left:1767;top:10296;width:2799;height:2" coordorigin="1767,10296" coordsize="2799,0" path="m1767,10296l4566,10296e" filled="f" stroked="t" strokeweight=".75pt" strokecolor="#231F20">
                <v:path arrowok="t"/>
                <v:stroke dashstyle="dash"/>
              </v:shape>
            </v:group>
            <v:group style="position:absolute;left:1722;top:10289;width:2;height:15" coordorigin="1722,10289" coordsize="2,15">
              <v:shape style="position:absolute;left:1722;top:10289;width:2;height:15" coordorigin="1722,10289" coordsize="0,15" path="m1722,10289l1722,10304e" filled="f" stroked="t" strokeweight="0pt" strokecolor="#231F20">
                <v:path arrowok="t"/>
              </v:shape>
            </v:group>
            <v:group style="position:absolute;left:4588;top:10289;width:2;height:15" coordorigin="4588,10289" coordsize="2,15">
              <v:shape style="position:absolute;left:4588;top:10289;width:2;height:15" coordorigin="4588,10289" coordsize="0,15" path="m4588,10289l4588,10304e" filled="f" stroked="t" strokeweight="0pt" strokecolor="#231F20">
                <v:path arrowok="t"/>
              </v:shape>
            </v:group>
            <v:group style="position:absolute;left:1767;top:10750;width:2799;height:2" coordorigin="1767,10750" coordsize="2799,2">
              <v:shape style="position:absolute;left:1767;top:10750;width:2799;height:2" coordorigin="1767,10750" coordsize="2799,0" path="m1767,10750l4566,10750e" filled="f" stroked="t" strokeweight=".75pt" strokecolor="#231F20">
                <v:path arrowok="t"/>
                <v:stroke dashstyle="dash"/>
              </v:shape>
            </v:group>
            <v:group style="position:absolute;left:1722;top:10742;width:2;height:15" coordorigin="1722,10742" coordsize="2,15">
              <v:shape style="position:absolute;left:1722;top:10742;width:2;height:15" coordorigin="1722,10742" coordsize="0,15" path="m1722,10742l1722,10757e" filled="f" stroked="t" strokeweight="0pt" strokecolor="#231F20">
                <v:path arrowok="t"/>
              </v:shape>
            </v:group>
            <v:group style="position:absolute;left:4588;top:10742;width:2;height:15" coordorigin="4588,10742" coordsize="2,15">
              <v:shape style="position:absolute;left:4588;top:10742;width:2;height:15" coordorigin="4588,10742" coordsize="0,15" path="m4588,10742l4588,10757e" filled="f" stroked="t" strokeweight="0pt" strokecolor="#231F20">
                <v:path arrowok="t"/>
              </v:shape>
            </v:group>
            <v:group style="position:absolute;left:1704;top:11203;width:2901;height:2" coordorigin="1704,11203" coordsize="2901,2">
              <v:shape style="position:absolute;left:1704;top:11203;width:2901;height:2" coordorigin="1704,11203" coordsize="2901,0" path="m1704,11203l4606,11203e" filled="f" stroked="t" strokeweight=".5pt" strokecolor="#231F20">
                <v:path arrowok="t"/>
              </v:shape>
            </v:group>
            <v:group style="position:absolute;left:1709;top:323;width:2;height:10875" coordorigin="1709,323" coordsize="2,10875">
              <v:shape style="position:absolute;left:1709;top:323;width:2;height:10875" coordorigin="1709,323" coordsize="0,10875" path="m1709,323l1709,11198e" filled="f" stroked="t" strokeweight=".50007pt" strokecolor="#231F20">
                <v:path arrowok="t"/>
              </v:shape>
            </v:group>
            <v:group style="position:absolute;left:4601;top:323;width:2;height:10875" coordorigin="4601,323" coordsize="2,10875">
              <v:shape style="position:absolute;left:4601;top:323;width:2;height:10875" coordorigin="4601,323" coordsize="0,10875" path="m4601,323l4601,11198e" filled="f" stroked="t" strokeweight=".500208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33.788696pt;margin-top:15.659312pt;width:145.567pt;height:544.752pt;mso-position-horizontal-relative:page;mso-position-vertical-relative:paragraph;z-index:-2899" coordorigin="4676,313" coordsize="2911,10895">
            <v:group style="position:absolute;left:4681;top:318;width:2901;height:2" coordorigin="4681,318" coordsize="2901,2">
              <v:shape style="position:absolute;left:4681;top:318;width:2901;height:2" coordorigin="4681,318" coordsize="2901,0" path="m4681,318l7582,318e" filled="f" stroked="t" strokeweight=".5pt" strokecolor="#231F20">
                <v:path arrowok="t"/>
              </v:shape>
            </v:group>
            <v:group style="position:absolute;left:4743;top:772;width:2799;height:2" coordorigin="4743,772" coordsize="2799,2">
              <v:shape style="position:absolute;left:4743;top:772;width:2799;height:2" coordorigin="4743,772" coordsize="2799,0" path="m4743,772l7542,772e" filled="f" stroked="t" strokeweight=".75pt" strokecolor="#231F20">
                <v:path arrowok="t"/>
                <v:stroke dashstyle="dash"/>
              </v:shape>
            </v:group>
            <v:group style="position:absolute;left:4698;top:764;width:2;height:15" coordorigin="4698,764" coordsize="2,15">
              <v:shape style="position:absolute;left:4698;top:764;width:2;height:15" coordorigin="4698,764" coordsize="0,15" path="m4698,764l4698,779e" filled="f" stroked="t" strokeweight="0pt" strokecolor="#231F20">
                <v:path arrowok="t"/>
              </v:shape>
            </v:group>
            <v:group style="position:absolute;left:7565;top:764;width:2;height:15" coordorigin="7565,764" coordsize="2,15">
              <v:shape style="position:absolute;left:7565;top:764;width:2;height:15" coordorigin="7565,764" coordsize="0,15" path="m7565,764l7565,779e" filled="f" stroked="t" strokeweight="0pt" strokecolor="#231F20">
                <v:path arrowok="t"/>
              </v:shape>
            </v:group>
            <v:group style="position:absolute;left:4743;top:1225;width:2799;height:2" coordorigin="4743,1225" coordsize="2799,2">
              <v:shape style="position:absolute;left:4743;top:1225;width:2799;height:2" coordorigin="4743,1225" coordsize="2799,0" path="m4743,1225l7542,1225e" filled="f" stroked="t" strokeweight=".75pt" strokecolor="#231F20">
                <v:path arrowok="t"/>
                <v:stroke dashstyle="dash"/>
              </v:shape>
            </v:group>
            <v:group style="position:absolute;left:4698;top:1218;width:2;height:15" coordorigin="4698,1218" coordsize="2,15">
              <v:shape style="position:absolute;left:4698;top:1218;width:2;height:15" coordorigin="4698,1218" coordsize="0,15" path="m4698,1218l4698,1233e" filled="f" stroked="t" strokeweight="0pt" strokecolor="#231F20">
                <v:path arrowok="t"/>
              </v:shape>
            </v:group>
            <v:group style="position:absolute;left:7565;top:1218;width:2;height:15" coordorigin="7565,1218" coordsize="2,15">
              <v:shape style="position:absolute;left:7565;top:1218;width:2;height:15" coordorigin="7565,1218" coordsize="0,15" path="m7565,1218l7565,1233e" filled="f" stroked="t" strokeweight="0pt" strokecolor="#231F20">
                <v:path arrowok="t"/>
              </v:shape>
            </v:group>
            <v:group style="position:absolute;left:4743;top:1679;width:2799;height:2" coordorigin="4743,1679" coordsize="2799,2">
              <v:shape style="position:absolute;left:4743;top:1679;width:2799;height:2" coordorigin="4743,1679" coordsize="2799,0" path="m4743,1679l7542,1679e" filled="f" stroked="t" strokeweight=".75pt" strokecolor="#231F20">
                <v:path arrowok="t"/>
                <v:stroke dashstyle="dash"/>
              </v:shape>
            </v:group>
            <v:group style="position:absolute;left:4698;top:1671;width:2;height:15" coordorigin="4698,1671" coordsize="2,15">
              <v:shape style="position:absolute;left:4698;top:1671;width:2;height:15" coordorigin="4698,1671" coordsize="0,15" path="m4698,1671l4698,1686e" filled="f" stroked="t" strokeweight="0pt" strokecolor="#231F20">
                <v:path arrowok="t"/>
              </v:shape>
            </v:group>
            <v:group style="position:absolute;left:7565;top:1671;width:2;height:15" coordorigin="7565,1671" coordsize="2,15">
              <v:shape style="position:absolute;left:7565;top:1671;width:2;height:15" coordorigin="7565,1671" coordsize="0,15" path="m7565,1671l7565,1686e" filled="f" stroked="t" strokeweight="0pt" strokecolor="#231F20">
                <v:path arrowok="t"/>
              </v:shape>
            </v:group>
            <v:group style="position:absolute;left:4743;top:2132;width:2799;height:2" coordorigin="4743,2132" coordsize="2799,2">
              <v:shape style="position:absolute;left:4743;top:2132;width:2799;height:2" coordorigin="4743,2132" coordsize="2799,0" path="m4743,2132l7542,2132e" filled="f" stroked="t" strokeweight=".75pt" strokecolor="#231F20">
                <v:path arrowok="t"/>
                <v:stroke dashstyle="dash"/>
              </v:shape>
            </v:group>
            <v:group style="position:absolute;left:4698;top:2125;width:2;height:15" coordorigin="4698,2125" coordsize="2,15">
              <v:shape style="position:absolute;left:4698;top:2125;width:2;height:15" coordorigin="4698,2125" coordsize="0,15" path="m4698,2125l4698,2140e" filled="f" stroked="t" strokeweight="0pt" strokecolor="#231F20">
                <v:path arrowok="t"/>
              </v:shape>
            </v:group>
            <v:group style="position:absolute;left:7565;top:2125;width:2;height:15" coordorigin="7565,2125" coordsize="2,15">
              <v:shape style="position:absolute;left:7565;top:2125;width:2;height:15" coordorigin="7565,2125" coordsize="0,15" path="m7565,2125l7565,2140e" filled="f" stroked="t" strokeweight="0pt" strokecolor="#231F20">
                <v:path arrowok="t"/>
              </v:shape>
            </v:group>
            <v:group style="position:absolute;left:4743;top:2586;width:2799;height:2" coordorigin="4743,2586" coordsize="2799,2">
              <v:shape style="position:absolute;left:4743;top:2586;width:2799;height:2" coordorigin="4743,2586" coordsize="2799,0" path="m4743,2586l7542,2586e" filled="f" stroked="t" strokeweight=".75pt" strokecolor="#231F20">
                <v:path arrowok="t"/>
                <v:stroke dashstyle="dash"/>
              </v:shape>
            </v:group>
            <v:group style="position:absolute;left:4698;top:2578;width:2;height:15" coordorigin="4698,2578" coordsize="2,15">
              <v:shape style="position:absolute;left:4698;top:2578;width:2;height:15" coordorigin="4698,2578" coordsize="0,15" path="m4698,2578l4698,2593e" filled="f" stroked="t" strokeweight="0pt" strokecolor="#231F20">
                <v:path arrowok="t"/>
              </v:shape>
            </v:group>
            <v:group style="position:absolute;left:7565;top:2578;width:2;height:15" coordorigin="7565,2578" coordsize="2,15">
              <v:shape style="position:absolute;left:7565;top:2578;width:2;height:15" coordorigin="7565,2578" coordsize="0,15" path="m7565,2578l7565,2593e" filled="f" stroked="t" strokeweight="0pt" strokecolor="#231F20">
                <v:path arrowok="t"/>
              </v:shape>
            </v:group>
            <v:group style="position:absolute;left:4743;top:3039;width:2799;height:2" coordorigin="4743,3039" coordsize="2799,2">
              <v:shape style="position:absolute;left:4743;top:3039;width:2799;height:2" coordorigin="4743,3039" coordsize="2799,0" path="m4743,3039l7542,3039e" filled="f" stroked="t" strokeweight=".75pt" strokecolor="#231F20">
                <v:path arrowok="t"/>
                <v:stroke dashstyle="dash"/>
              </v:shape>
            </v:group>
            <v:group style="position:absolute;left:4698;top:3032;width:2;height:15" coordorigin="4698,3032" coordsize="2,15">
              <v:shape style="position:absolute;left:4698;top:3032;width:2;height:15" coordorigin="4698,3032" coordsize="0,15" path="m4698,3032l4698,3047e" filled="f" stroked="t" strokeweight="0pt" strokecolor="#231F20">
                <v:path arrowok="t"/>
              </v:shape>
            </v:group>
            <v:group style="position:absolute;left:7565;top:3032;width:2;height:15" coordorigin="7565,3032" coordsize="2,15">
              <v:shape style="position:absolute;left:7565;top:3032;width:2;height:15" coordorigin="7565,3032" coordsize="0,15" path="m7565,3032l7565,3047e" filled="f" stroked="t" strokeweight="0pt" strokecolor="#231F20">
                <v:path arrowok="t"/>
              </v:shape>
            </v:group>
            <v:group style="position:absolute;left:4743;top:3493;width:2799;height:2" coordorigin="4743,3493" coordsize="2799,2">
              <v:shape style="position:absolute;left:4743;top:3493;width:2799;height:2" coordorigin="4743,3493" coordsize="2799,0" path="m4743,3493l7542,3493e" filled="f" stroked="t" strokeweight=".75pt" strokecolor="#231F20">
                <v:path arrowok="t"/>
                <v:stroke dashstyle="dash"/>
              </v:shape>
            </v:group>
            <v:group style="position:absolute;left:4698;top:3485;width:2;height:15" coordorigin="4698,3485" coordsize="2,15">
              <v:shape style="position:absolute;left:4698;top:3485;width:2;height:15" coordorigin="4698,3485" coordsize="0,15" path="m4698,3485l4698,3500e" filled="f" stroked="t" strokeweight="0pt" strokecolor="#231F20">
                <v:path arrowok="t"/>
              </v:shape>
            </v:group>
            <v:group style="position:absolute;left:7565;top:3485;width:2;height:15" coordorigin="7565,3485" coordsize="2,15">
              <v:shape style="position:absolute;left:7565;top:3485;width:2;height:15" coordorigin="7565,3485" coordsize="0,15" path="m7565,3485l7565,3500e" filled="f" stroked="t" strokeweight="0pt" strokecolor="#231F20">
                <v:path arrowok="t"/>
              </v:shape>
            </v:group>
            <v:group style="position:absolute;left:4743;top:3947;width:2799;height:2" coordorigin="4743,3947" coordsize="2799,2">
              <v:shape style="position:absolute;left:4743;top:3947;width:2799;height:2" coordorigin="4743,3947" coordsize="2799,0" path="m4743,3947l7542,3947e" filled="f" stroked="t" strokeweight=".75pt" strokecolor="#231F20">
                <v:path arrowok="t"/>
                <v:stroke dashstyle="dash"/>
              </v:shape>
            </v:group>
            <v:group style="position:absolute;left:4698;top:3939;width:2;height:15" coordorigin="4698,3939" coordsize="2,15">
              <v:shape style="position:absolute;left:4698;top:3939;width:2;height:15" coordorigin="4698,3939" coordsize="0,15" path="m4698,3939l4698,3954e" filled="f" stroked="t" strokeweight="0pt" strokecolor="#231F20">
                <v:path arrowok="t"/>
              </v:shape>
            </v:group>
            <v:group style="position:absolute;left:7565;top:3939;width:2;height:15" coordorigin="7565,3939" coordsize="2,15">
              <v:shape style="position:absolute;left:7565;top:3939;width:2;height:15" coordorigin="7565,3939" coordsize="0,15" path="m7565,3939l7565,3954e" filled="f" stroked="t" strokeweight="0pt" strokecolor="#231F20">
                <v:path arrowok="t"/>
              </v:shape>
            </v:group>
            <v:group style="position:absolute;left:4743;top:4400;width:2799;height:2" coordorigin="4743,4400" coordsize="2799,2">
              <v:shape style="position:absolute;left:4743;top:4400;width:2799;height:2" coordorigin="4743,4400" coordsize="2799,0" path="m4743,4400l7542,4400e" filled="f" stroked="t" strokeweight=".75pt" strokecolor="#231F20">
                <v:path arrowok="t"/>
                <v:stroke dashstyle="dash"/>
              </v:shape>
            </v:group>
            <v:group style="position:absolute;left:4698;top:4393;width:2;height:15" coordorigin="4698,4393" coordsize="2,15">
              <v:shape style="position:absolute;left:4698;top:4393;width:2;height:15" coordorigin="4698,4393" coordsize="0,15" path="m4698,4393l4698,4408e" filled="f" stroked="t" strokeweight="0pt" strokecolor="#231F20">
                <v:path arrowok="t"/>
              </v:shape>
            </v:group>
            <v:group style="position:absolute;left:7565;top:4393;width:2;height:15" coordorigin="7565,4393" coordsize="2,15">
              <v:shape style="position:absolute;left:7565;top:4393;width:2;height:15" coordorigin="7565,4393" coordsize="0,15" path="m7565,4393l7565,4408e" filled="f" stroked="t" strokeweight="0pt" strokecolor="#231F20">
                <v:path arrowok="t"/>
              </v:shape>
            </v:group>
            <v:group style="position:absolute;left:4743;top:4854;width:2799;height:2" coordorigin="4743,4854" coordsize="2799,2">
              <v:shape style="position:absolute;left:4743;top:4854;width:2799;height:2" coordorigin="4743,4854" coordsize="2799,0" path="m4743,4854l7542,4854e" filled="f" stroked="t" strokeweight=".75pt" strokecolor="#231F20">
                <v:path arrowok="t"/>
                <v:stroke dashstyle="dash"/>
              </v:shape>
            </v:group>
            <v:group style="position:absolute;left:4698;top:4846;width:2;height:15" coordorigin="4698,4846" coordsize="2,15">
              <v:shape style="position:absolute;left:4698;top:4846;width:2;height:15" coordorigin="4698,4846" coordsize="0,15" path="m4698,4846l4698,4861e" filled="f" stroked="t" strokeweight="0pt" strokecolor="#231F20">
                <v:path arrowok="t"/>
              </v:shape>
            </v:group>
            <v:group style="position:absolute;left:7565;top:4846;width:2;height:15" coordorigin="7565,4846" coordsize="2,15">
              <v:shape style="position:absolute;left:7565;top:4846;width:2;height:15" coordorigin="7565,4846" coordsize="0,15" path="m7565,4846l7565,4861e" filled="f" stroked="t" strokeweight="0pt" strokecolor="#231F20">
                <v:path arrowok="t"/>
              </v:shape>
            </v:group>
            <v:group style="position:absolute;left:4743;top:5307;width:2799;height:2" coordorigin="4743,5307" coordsize="2799,2">
              <v:shape style="position:absolute;left:4743;top:5307;width:2799;height:2" coordorigin="4743,5307" coordsize="2799,0" path="m4743,5307l7542,5307e" filled="f" stroked="t" strokeweight=".75pt" strokecolor="#231F20">
                <v:path arrowok="t"/>
                <v:stroke dashstyle="dash"/>
              </v:shape>
            </v:group>
            <v:group style="position:absolute;left:4698;top:5300;width:2;height:15" coordorigin="4698,5300" coordsize="2,15">
              <v:shape style="position:absolute;left:4698;top:5300;width:2;height:15" coordorigin="4698,5300" coordsize="0,15" path="m4698,5300l4698,5315e" filled="f" stroked="t" strokeweight="0pt" strokecolor="#231F20">
                <v:path arrowok="t"/>
              </v:shape>
            </v:group>
            <v:group style="position:absolute;left:7565;top:5300;width:2;height:15" coordorigin="7565,5300" coordsize="2,15">
              <v:shape style="position:absolute;left:7565;top:5300;width:2;height:15" coordorigin="7565,5300" coordsize="0,15" path="m7565,5300l7565,5315e" filled="f" stroked="t" strokeweight="0pt" strokecolor="#231F20">
                <v:path arrowok="t"/>
              </v:shape>
            </v:group>
            <v:group style="position:absolute;left:4743;top:5761;width:2799;height:2" coordorigin="4743,5761" coordsize="2799,2">
              <v:shape style="position:absolute;left:4743;top:5761;width:2799;height:2" coordorigin="4743,5761" coordsize="2799,0" path="m4743,5761l7542,5761e" filled="f" stroked="t" strokeweight=".75pt" strokecolor="#231F20">
                <v:path arrowok="t"/>
                <v:stroke dashstyle="dash"/>
              </v:shape>
            </v:group>
            <v:group style="position:absolute;left:4698;top:5753;width:2;height:15" coordorigin="4698,5753" coordsize="2,15">
              <v:shape style="position:absolute;left:4698;top:5753;width:2;height:15" coordorigin="4698,5753" coordsize="0,15" path="m4698,5753l4698,5768e" filled="f" stroked="t" strokeweight="0pt" strokecolor="#231F20">
                <v:path arrowok="t"/>
              </v:shape>
            </v:group>
            <v:group style="position:absolute;left:7565;top:5753;width:2;height:15" coordorigin="7565,5753" coordsize="2,15">
              <v:shape style="position:absolute;left:7565;top:5753;width:2;height:15" coordorigin="7565,5753" coordsize="0,15" path="m7565,5753l7565,5768e" filled="f" stroked="t" strokeweight="0pt" strokecolor="#231F20">
                <v:path arrowok="t"/>
              </v:shape>
            </v:group>
            <v:group style="position:absolute;left:4743;top:6214;width:2799;height:2" coordorigin="4743,6214" coordsize="2799,2">
              <v:shape style="position:absolute;left:4743;top:6214;width:2799;height:2" coordorigin="4743,6214" coordsize="2799,0" path="m4743,6214l7542,6214e" filled="f" stroked="t" strokeweight=".75pt" strokecolor="#231F20">
                <v:path arrowok="t"/>
                <v:stroke dashstyle="dash"/>
              </v:shape>
            </v:group>
            <v:group style="position:absolute;left:4698;top:6207;width:2;height:15" coordorigin="4698,6207" coordsize="2,15">
              <v:shape style="position:absolute;left:4698;top:6207;width:2;height:15" coordorigin="4698,6207" coordsize="0,15" path="m4698,6207l4698,6222e" filled="f" stroked="t" strokeweight="0pt" strokecolor="#231F20">
                <v:path arrowok="t"/>
              </v:shape>
            </v:group>
            <v:group style="position:absolute;left:7565;top:6207;width:2;height:15" coordorigin="7565,6207" coordsize="2,15">
              <v:shape style="position:absolute;left:7565;top:6207;width:2;height:15" coordorigin="7565,6207" coordsize="0,15" path="m7565,6207l7565,6222e" filled="f" stroked="t" strokeweight="0pt" strokecolor="#231F20">
                <v:path arrowok="t"/>
              </v:shape>
            </v:group>
            <v:group style="position:absolute;left:4743;top:6668;width:2799;height:2" coordorigin="4743,6668" coordsize="2799,2">
              <v:shape style="position:absolute;left:4743;top:6668;width:2799;height:2" coordorigin="4743,6668" coordsize="2799,0" path="m4743,6668l7542,6668e" filled="f" stroked="t" strokeweight=".75pt" strokecolor="#231F20">
                <v:path arrowok="t"/>
                <v:stroke dashstyle="dash"/>
              </v:shape>
            </v:group>
            <v:group style="position:absolute;left:4698;top:6660;width:2;height:15" coordorigin="4698,6660" coordsize="2,15">
              <v:shape style="position:absolute;left:4698;top:6660;width:2;height:15" coordorigin="4698,6660" coordsize="0,15" path="m4698,6660l4698,6675e" filled="f" stroked="t" strokeweight="0pt" strokecolor="#231F20">
                <v:path arrowok="t"/>
              </v:shape>
            </v:group>
            <v:group style="position:absolute;left:7565;top:6660;width:2;height:15" coordorigin="7565,6660" coordsize="2,15">
              <v:shape style="position:absolute;left:7565;top:6660;width:2;height:15" coordorigin="7565,6660" coordsize="0,15" path="m7565,6660l7565,6675e" filled="f" stroked="t" strokeweight="0pt" strokecolor="#231F20">
                <v:path arrowok="t"/>
              </v:shape>
            </v:group>
            <v:group style="position:absolute;left:4743;top:7121;width:2799;height:2" coordorigin="4743,7121" coordsize="2799,2">
              <v:shape style="position:absolute;left:4743;top:7121;width:2799;height:2" coordorigin="4743,7121" coordsize="2799,0" path="m4743,7121l7542,7121e" filled="f" stroked="t" strokeweight=".75pt" strokecolor="#231F20">
                <v:path arrowok="t"/>
                <v:stroke dashstyle="dash"/>
              </v:shape>
            </v:group>
            <v:group style="position:absolute;left:4698;top:7114;width:2;height:15" coordorigin="4698,7114" coordsize="2,15">
              <v:shape style="position:absolute;left:4698;top:7114;width:2;height:15" coordorigin="4698,7114" coordsize="0,15" path="m4698,7114l4698,7129e" filled="f" stroked="t" strokeweight="0pt" strokecolor="#231F20">
                <v:path arrowok="t"/>
              </v:shape>
            </v:group>
            <v:group style="position:absolute;left:7565;top:7114;width:2;height:15" coordorigin="7565,7114" coordsize="2,15">
              <v:shape style="position:absolute;left:7565;top:7114;width:2;height:15" coordorigin="7565,7114" coordsize="0,15" path="m7565,7114l7565,7129e" filled="f" stroked="t" strokeweight="0pt" strokecolor="#231F20">
                <v:path arrowok="t"/>
              </v:shape>
            </v:group>
            <v:group style="position:absolute;left:4743;top:7575;width:2799;height:2" coordorigin="4743,7575" coordsize="2799,2">
              <v:shape style="position:absolute;left:4743;top:7575;width:2799;height:2" coordorigin="4743,7575" coordsize="2799,0" path="m4743,7575l7542,7575e" filled="f" stroked="t" strokeweight=".75pt" strokecolor="#231F20">
                <v:path arrowok="t"/>
                <v:stroke dashstyle="dash"/>
              </v:shape>
            </v:group>
            <v:group style="position:absolute;left:4698;top:7567;width:2;height:15" coordorigin="4698,7567" coordsize="2,15">
              <v:shape style="position:absolute;left:4698;top:7567;width:2;height:15" coordorigin="4698,7567" coordsize="0,15" path="m4698,7567l4698,7582e" filled="f" stroked="t" strokeweight="0pt" strokecolor="#231F20">
                <v:path arrowok="t"/>
              </v:shape>
            </v:group>
            <v:group style="position:absolute;left:7565;top:7567;width:2;height:15" coordorigin="7565,7567" coordsize="2,15">
              <v:shape style="position:absolute;left:7565;top:7567;width:2;height:15" coordorigin="7565,7567" coordsize="0,15" path="m7565,7567l7565,7582e" filled="f" stroked="t" strokeweight="0pt" strokecolor="#231F20">
                <v:path arrowok="t"/>
              </v:shape>
            </v:group>
            <v:group style="position:absolute;left:4743;top:8028;width:2799;height:2" coordorigin="4743,8028" coordsize="2799,2">
              <v:shape style="position:absolute;left:4743;top:8028;width:2799;height:2" coordorigin="4743,8028" coordsize="2799,0" path="m4743,8028l7542,8028e" filled="f" stroked="t" strokeweight=".75pt" strokecolor="#231F20">
                <v:path arrowok="t"/>
                <v:stroke dashstyle="dash"/>
              </v:shape>
            </v:group>
            <v:group style="position:absolute;left:4698;top:8021;width:2;height:15" coordorigin="4698,8021" coordsize="2,15">
              <v:shape style="position:absolute;left:4698;top:8021;width:2;height:15" coordorigin="4698,8021" coordsize="0,15" path="m4698,8021l4698,8036e" filled="f" stroked="t" strokeweight="0pt" strokecolor="#231F20">
                <v:path arrowok="t"/>
              </v:shape>
            </v:group>
            <v:group style="position:absolute;left:7565;top:8021;width:2;height:15" coordorigin="7565,8021" coordsize="2,15">
              <v:shape style="position:absolute;left:7565;top:8021;width:2;height:15" coordorigin="7565,8021" coordsize="0,15" path="m7565,8021l7565,8036e" filled="f" stroked="t" strokeweight="0pt" strokecolor="#231F20">
                <v:path arrowok="t"/>
              </v:shape>
            </v:group>
            <v:group style="position:absolute;left:4743;top:8482;width:2799;height:2" coordorigin="4743,8482" coordsize="2799,2">
              <v:shape style="position:absolute;left:4743;top:8482;width:2799;height:2" coordorigin="4743,8482" coordsize="2799,0" path="m4743,8482l7542,8482e" filled="f" stroked="t" strokeweight=".75pt" strokecolor="#231F20">
                <v:path arrowok="t"/>
                <v:stroke dashstyle="dash"/>
              </v:shape>
            </v:group>
            <v:group style="position:absolute;left:4698;top:8474;width:2;height:15" coordorigin="4698,8474" coordsize="2,15">
              <v:shape style="position:absolute;left:4698;top:8474;width:2;height:15" coordorigin="4698,8474" coordsize="0,15" path="m4698,8474l4698,8489e" filled="f" stroked="t" strokeweight="0pt" strokecolor="#231F20">
                <v:path arrowok="t"/>
              </v:shape>
            </v:group>
            <v:group style="position:absolute;left:7565;top:8474;width:2;height:15" coordorigin="7565,8474" coordsize="2,15">
              <v:shape style="position:absolute;left:7565;top:8474;width:2;height:15" coordorigin="7565,8474" coordsize="0,15" path="m7565,8474l7565,8489e" filled="f" stroked="t" strokeweight="0pt" strokecolor="#231F20">
                <v:path arrowok="t"/>
              </v:shape>
            </v:group>
            <v:group style="position:absolute;left:4743;top:8936;width:2799;height:2" coordorigin="4743,8936" coordsize="2799,2">
              <v:shape style="position:absolute;left:4743;top:8936;width:2799;height:2" coordorigin="4743,8936" coordsize="2799,0" path="m4743,8936l7542,8936e" filled="f" stroked="t" strokeweight=".75pt" strokecolor="#231F20">
                <v:path arrowok="t"/>
                <v:stroke dashstyle="dash"/>
              </v:shape>
            </v:group>
            <v:group style="position:absolute;left:4698;top:8928;width:2;height:15" coordorigin="4698,8928" coordsize="2,15">
              <v:shape style="position:absolute;left:4698;top:8928;width:2;height:15" coordorigin="4698,8928" coordsize="0,15" path="m4698,8928l4698,8943e" filled="f" stroked="t" strokeweight="0pt" strokecolor="#231F20">
                <v:path arrowok="t"/>
              </v:shape>
            </v:group>
            <v:group style="position:absolute;left:7565;top:8928;width:2;height:15" coordorigin="7565,8928" coordsize="2,15">
              <v:shape style="position:absolute;left:7565;top:8928;width:2;height:15" coordorigin="7565,8928" coordsize="0,15" path="m7565,8928l7565,8943e" filled="f" stroked="t" strokeweight="0pt" strokecolor="#231F20">
                <v:path arrowok="t"/>
              </v:shape>
            </v:group>
            <v:group style="position:absolute;left:4743;top:9389;width:2799;height:2" coordorigin="4743,9389" coordsize="2799,2">
              <v:shape style="position:absolute;left:4743;top:9389;width:2799;height:2" coordorigin="4743,9389" coordsize="2799,0" path="m4743,9389l7542,9389e" filled="f" stroked="t" strokeweight=".75pt" strokecolor="#231F20">
                <v:path arrowok="t"/>
                <v:stroke dashstyle="dash"/>
              </v:shape>
            </v:group>
            <v:group style="position:absolute;left:4698;top:9382;width:2;height:15" coordorigin="4698,9382" coordsize="2,15">
              <v:shape style="position:absolute;left:4698;top:9382;width:2;height:15" coordorigin="4698,9382" coordsize="0,15" path="m4698,9382l4698,9397e" filled="f" stroked="t" strokeweight="0pt" strokecolor="#231F20">
                <v:path arrowok="t"/>
              </v:shape>
            </v:group>
            <v:group style="position:absolute;left:7565;top:9382;width:2;height:15" coordorigin="7565,9382" coordsize="2,15">
              <v:shape style="position:absolute;left:7565;top:9382;width:2;height:15" coordorigin="7565,9382" coordsize="0,15" path="m7565,9382l7565,9397e" filled="f" stroked="t" strokeweight="0pt" strokecolor="#231F20">
                <v:path arrowok="t"/>
              </v:shape>
            </v:group>
            <v:group style="position:absolute;left:4743;top:9843;width:2799;height:2" coordorigin="4743,9843" coordsize="2799,2">
              <v:shape style="position:absolute;left:4743;top:9843;width:2799;height:2" coordorigin="4743,9843" coordsize="2799,0" path="m4743,9843l7542,9843e" filled="f" stroked="t" strokeweight=".75pt" strokecolor="#231F20">
                <v:path arrowok="t"/>
                <v:stroke dashstyle="dash"/>
              </v:shape>
            </v:group>
            <v:group style="position:absolute;left:4698;top:9835;width:2;height:15" coordorigin="4698,9835" coordsize="2,15">
              <v:shape style="position:absolute;left:4698;top:9835;width:2;height:15" coordorigin="4698,9835" coordsize="0,15" path="m4698,9835l4698,9850e" filled="f" stroked="t" strokeweight="0pt" strokecolor="#231F20">
                <v:path arrowok="t"/>
              </v:shape>
            </v:group>
            <v:group style="position:absolute;left:7565;top:9835;width:2;height:15" coordorigin="7565,9835" coordsize="2,15">
              <v:shape style="position:absolute;left:7565;top:9835;width:2;height:15" coordorigin="7565,9835" coordsize="0,15" path="m7565,9835l7565,9850e" filled="f" stroked="t" strokeweight="0pt" strokecolor="#231F20">
                <v:path arrowok="t"/>
              </v:shape>
            </v:group>
            <v:group style="position:absolute;left:4743;top:10296;width:2799;height:2" coordorigin="4743,10296" coordsize="2799,2">
              <v:shape style="position:absolute;left:4743;top:10296;width:2799;height:2" coordorigin="4743,10296" coordsize="2799,0" path="m4743,10296l7542,10296e" filled="f" stroked="t" strokeweight=".75pt" strokecolor="#231F20">
                <v:path arrowok="t"/>
                <v:stroke dashstyle="dash"/>
              </v:shape>
            </v:group>
            <v:group style="position:absolute;left:4698;top:10289;width:2;height:15" coordorigin="4698,10289" coordsize="2,15">
              <v:shape style="position:absolute;left:4698;top:10289;width:2;height:15" coordorigin="4698,10289" coordsize="0,15" path="m4698,10289l4698,10304e" filled="f" stroked="t" strokeweight="0pt" strokecolor="#231F20">
                <v:path arrowok="t"/>
              </v:shape>
            </v:group>
            <v:group style="position:absolute;left:7565;top:10289;width:2;height:15" coordorigin="7565,10289" coordsize="2,15">
              <v:shape style="position:absolute;left:7565;top:10289;width:2;height:15" coordorigin="7565,10289" coordsize="0,15" path="m7565,10289l7565,10304e" filled="f" stroked="t" strokeweight="0pt" strokecolor="#231F20">
                <v:path arrowok="t"/>
              </v:shape>
            </v:group>
            <v:group style="position:absolute;left:4743;top:10750;width:2799;height:2" coordorigin="4743,10750" coordsize="2799,2">
              <v:shape style="position:absolute;left:4743;top:10750;width:2799;height:2" coordorigin="4743,10750" coordsize="2799,0" path="m4743,10750l7542,10750e" filled="f" stroked="t" strokeweight=".75pt" strokecolor="#231F20">
                <v:path arrowok="t"/>
                <v:stroke dashstyle="dash"/>
              </v:shape>
            </v:group>
            <v:group style="position:absolute;left:4698;top:10742;width:2;height:15" coordorigin="4698,10742" coordsize="2,15">
              <v:shape style="position:absolute;left:4698;top:10742;width:2;height:15" coordorigin="4698,10742" coordsize="0,15" path="m4698,10742l4698,10757e" filled="f" stroked="t" strokeweight="0pt" strokecolor="#231F20">
                <v:path arrowok="t"/>
              </v:shape>
            </v:group>
            <v:group style="position:absolute;left:7565;top:10742;width:2;height:15" coordorigin="7565,10742" coordsize="2,15">
              <v:shape style="position:absolute;left:7565;top:10742;width:2;height:15" coordorigin="7565,10742" coordsize="0,15" path="m7565,10742l7565,10757e" filled="f" stroked="t" strokeweight="0pt" strokecolor="#231F20">
                <v:path arrowok="t"/>
              </v:shape>
            </v:group>
            <v:group style="position:absolute;left:4681;top:11203;width:2901;height:2" coordorigin="4681,11203" coordsize="2901,2">
              <v:shape style="position:absolute;left:4681;top:11203;width:2901;height:2" coordorigin="4681,11203" coordsize="2901,0" path="m4681,11203l7582,11203e" filled="f" stroked="t" strokeweight=".5pt" strokecolor="#231F20">
                <v:path arrowok="t"/>
              </v:shape>
            </v:group>
            <v:group style="position:absolute;left:4686;top:323;width:2;height:10875" coordorigin="4686,323" coordsize="2,10875">
              <v:shape style="position:absolute;left:4686;top:323;width:2;height:10875" coordorigin="4686,323" coordsize="0,10875" path="m4686,323l4686,11198e" filled="f" stroked="t" strokeweight=".500289pt" strokecolor="#231F20">
                <v:path arrowok="t"/>
              </v:shape>
            </v:group>
            <v:group style="position:absolute;left:7577;top:323;width:2;height:10875" coordorigin="7577,323" coordsize="2,10875">
              <v:shape style="position:absolute;left:7577;top:323;width:2;height:10875" coordorigin="7577,323" coordsize="0,10875" path="m7577,323l7577,11198e" filled="f" stroked="t" strokeweight=".500017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82.607605pt;margin-top:15.659312pt;width:145.317pt;height:544.752pt;mso-position-horizontal-relative:page;mso-position-vertical-relative:paragraph;z-index:-2898" coordorigin="7652,313" coordsize="2906,10895">
            <v:group style="position:absolute;left:7657;top:318;width:2896;height:2" coordorigin="7657,318" coordsize="2896,2">
              <v:shape style="position:absolute;left:7657;top:318;width:2896;height:2" coordorigin="7657,318" coordsize="2896,0" path="m7657,318l10553,318e" filled="f" stroked="t" strokeweight=".5pt" strokecolor="#231F20">
                <v:path arrowok="t"/>
              </v:shape>
            </v:group>
            <v:group style="position:absolute;left:7719;top:772;width:2794;height:2" coordorigin="7719,772" coordsize="2794,2">
              <v:shape style="position:absolute;left:7719;top:772;width:2794;height:2" coordorigin="7719,772" coordsize="2794,0" path="m7719,772l10514,772e" filled="f" stroked="t" strokeweight=".75pt" strokecolor="#231F20">
                <v:path arrowok="t"/>
                <v:stroke dashstyle="dash"/>
              </v:shape>
            </v:group>
            <v:group style="position:absolute;left:7675;top:764;width:2;height:15" coordorigin="7675,764" coordsize="2,15">
              <v:shape style="position:absolute;left:7675;top:764;width:2;height:15" coordorigin="7675,764" coordsize="0,15" path="m7675,764l7675,779e" filled="f" stroked="t" strokeweight="0pt" strokecolor="#231F20">
                <v:path arrowok="t"/>
              </v:shape>
            </v:group>
            <v:group style="position:absolute;left:10536;top:764;width:2;height:15" coordorigin="10536,764" coordsize="2,15">
              <v:shape style="position:absolute;left:10536;top:764;width:2;height:15" coordorigin="10536,764" coordsize="0,15" path="m10536,764l10536,779e" filled="f" stroked="t" strokeweight="0pt" strokecolor="#231F20">
                <v:path arrowok="t"/>
              </v:shape>
            </v:group>
            <v:group style="position:absolute;left:7719;top:1225;width:2794;height:2" coordorigin="7719,1225" coordsize="2794,2">
              <v:shape style="position:absolute;left:7719;top:1225;width:2794;height:2" coordorigin="7719,1225" coordsize="2794,0" path="m7719,1225l10514,1225e" filled="f" stroked="t" strokeweight=".75pt" strokecolor="#231F20">
                <v:path arrowok="t"/>
                <v:stroke dashstyle="dash"/>
              </v:shape>
            </v:group>
            <v:group style="position:absolute;left:7675;top:1218;width:2;height:15" coordorigin="7675,1218" coordsize="2,15">
              <v:shape style="position:absolute;left:7675;top:1218;width:2;height:15" coordorigin="7675,1218" coordsize="0,15" path="m7675,1218l7675,1233e" filled="f" stroked="t" strokeweight="0pt" strokecolor="#231F20">
                <v:path arrowok="t"/>
              </v:shape>
            </v:group>
            <v:group style="position:absolute;left:10536;top:1218;width:2;height:15" coordorigin="10536,1218" coordsize="2,15">
              <v:shape style="position:absolute;left:10536;top:1218;width:2;height:15" coordorigin="10536,1218" coordsize="0,15" path="m10536,1218l10536,1233e" filled="f" stroked="t" strokeweight="0pt" strokecolor="#231F20">
                <v:path arrowok="t"/>
              </v:shape>
            </v:group>
            <v:group style="position:absolute;left:7719;top:1679;width:2794;height:2" coordorigin="7719,1679" coordsize="2794,2">
              <v:shape style="position:absolute;left:7719;top:1679;width:2794;height:2" coordorigin="7719,1679" coordsize="2794,0" path="m7719,1679l10514,1679e" filled="f" stroked="t" strokeweight=".75pt" strokecolor="#231F20">
                <v:path arrowok="t"/>
                <v:stroke dashstyle="dash"/>
              </v:shape>
            </v:group>
            <v:group style="position:absolute;left:7675;top:1671;width:2;height:15" coordorigin="7675,1671" coordsize="2,15">
              <v:shape style="position:absolute;left:7675;top:1671;width:2;height:15" coordorigin="7675,1671" coordsize="0,15" path="m7675,1671l7675,1686e" filled="f" stroked="t" strokeweight="0pt" strokecolor="#231F20">
                <v:path arrowok="t"/>
              </v:shape>
            </v:group>
            <v:group style="position:absolute;left:10536;top:1671;width:2;height:15" coordorigin="10536,1671" coordsize="2,15">
              <v:shape style="position:absolute;left:10536;top:1671;width:2;height:15" coordorigin="10536,1671" coordsize="0,15" path="m10536,1671l10536,1686e" filled="f" stroked="t" strokeweight="0pt" strokecolor="#231F20">
                <v:path arrowok="t"/>
              </v:shape>
            </v:group>
            <v:group style="position:absolute;left:7719;top:2132;width:2794;height:2" coordorigin="7719,2132" coordsize="2794,2">
              <v:shape style="position:absolute;left:7719;top:2132;width:2794;height:2" coordorigin="7719,2132" coordsize="2794,0" path="m7719,2132l10514,2132e" filled="f" stroked="t" strokeweight=".75pt" strokecolor="#231F20">
                <v:path arrowok="t"/>
                <v:stroke dashstyle="dash"/>
              </v:shape>
            </v:group>
            <v:group style="position:absolute;left:7675;top:2125;width:2;height:15" coordorigin="7675,2125" coordsize="2,15">
              <v:shape style="position:absolute;left:7675;top:2125;width:2;height:15" coordorigin="7675,2125" coordsize="0,15" path="m7675,2125l7675,2140e" filled="f" stroked="t" strokeweight="0pt" strokecolor="#231F20">
                <v:path arrowok="t"/>
              </v:shape>
            </v:group>
            <v:group style="position:absolute;left:10536;top:2125;width:2;height:15" coordorigin="10536,2125" coordsize="2,15">
              <v:shape style="position:absolute;left:10536;top:2125;width:2;height:15" coordorigin="10536,2125" coordsize="0,15" path="m10536,2125l10536,2140e" filled="f" stroked="t" strokeweight="0pt" strokecolor="#231F20">
                <v:path arrowok="t"/>
              </v:shape>
            </v:group>
            <v:group style="position:absolute;left:7719;top:2586;width:2794;height:2" coordorigin="7719,2586" coordsize="2794,2">
              <v:shape style="position:absolute;left:7719;top:2586;width:2794;height:2" coordorigin="7719,2586" coordsize="2794,0" path="m7719,2586l10514,2586e" filled="f" stroked="t" strokeweight=".75pt" strokecolor="#231F20">
                <v:path arrowok="t"/>
                <v:stroke dashstyle="dash"/>
              </v:shape>
            </v:group>
            <v:group style="position:absolute;left:7675;top:2578;width:2;height:15" coordorigin="7675,2578" coordsize="2,15">
              <v:shape style="position:absolute;left:7675;top:2578;width:2;height:15" coordorigin="7675,2578" coordsize="0,15" path="m7675,2578l7675,2593e" filled="f" stroked="t" strokeweight="0pt" strokecolor="#231F20">
                <v:path arrowok="t"/>
              </v:shape>
            </v:group>
            <v:group style="position:absolute;left:10536;top:2578;width:2;height:15" coordorigin="10536,2578" coordsize="2,15">
              <v:shape style="position:absolute;left:10536;top:2578;width:2;height:15" coordorigin="10536,2578" coordsize="0,15" path="m10536,2578l10536,2593e" filled="f" stroked="t" strokeweight="0pt" strokecolor="#231F20">
                <v:path arrowok="t"/>
              </v:shape>
            </v:group>
            <v:group style="position:absolute;left:7719;top:3039;width:2794;height:2" coordorigin="7719,3039" coordsize="2794,2">
              <v:shape style="position:absolute;left:7719;top:3039;width:2794;height:2" coordorigin="7719,3039" coordsize="2794,0" path="m7719,3039l10514,3039e" filled="f" stroked="t" strokeweight=".75pt" strokecolor="#231F20">
                <v:path arrowok="t"/>
                <v:stroke dashstyle="dash"/>
              </v:shape>
            </v:group>
            <v:group style="position:absolute;left:7675;top:3032;width:2;height:15" coordorigin="7675,3032" coordsize="2,15">
              <v:shape style="position:absolute;left:7675;top:3032;width:2;height:15" coordorigin="7675,3032" coordsize="0,15" path="m7675,3032l7675,3047e" filled="f" stroked="t" strokeweight="0pt" strokecolor="#231F20">
                <v:path arrowok="t"/>
              </v:shape>
            </v:group>
            <v:group style="position:absolute;left:10536;top:3032;width:2;height:15" coordorigin="10536,3032" coordsize="2,15">
              <v:shape style="position:absolute;left:10536;top:3032;width:2;height:15" coordorigin="10536,3032" coordsize="0,15" path="m10536,3032l10536,3047e" filled="f" stroked="t" strokeweight="0pt" strokecolor="#231F20">
                <v:path arrowok="t"/>
              </v:shape>
            </v:group>
            <v:group style="position:absolute;left:7719;top:3493;width:2794;height:2" coordorigin="7719,3493" coordsize="2794,2">
              <v:shape style="position:absolute;left:7719;top:3493;width:2794;height:2" coordorigin="7719,3493" coordsize="2794,0" path="m7719,3493l10514,3493e" filled="f" stroked="t" strokeweight=".75pt" strokecolor="#231F20">
                <v:path arrowok="t"/>
                <v:stroke dashstyle="dash"/>
              </v:shape>
            </v:group>
            <v:group style="position:absolute;left:7675;top:3485;width:2;height:15" coordorigin="7675,3485" coordsize="2,15">
              <v:shape style="position:absolute;left:7675;top:3485;width:2;height:15" coordorigin="7675,3485" coordsize="0,15" path="m7675,3485l7675,3500e" filled="f" stroked="t" strokeweight="0pt" strokecolor="#231F20">
                <v:path arrowok="t"/>
              </v:shape>
            </v:group>
            <v:group style="position:absolute;left:10536;top:3485;width:2;height:15" coordorigin="10536,3485" coordsize="2,15">
              <v:shape style="position:absolute;left:10536;top:3485;width:2;height:15" coordorigin="10536,3485" coordsize="0,15" path="m10536,3485l10536,3500e" filled="f" stroked="t" strokeweight="0pt" strokecolor="#231F20">
                <v:path arrowok="t"/>
              </v:shape>
            </v:group>
            <v:group style="position:absolute;left:7719;top:3947;width:2794;height:2" coordorigin="7719,3947" coordsize="2794,2">
              <v:shape style="position:absolute;left:7719;top:3947;width:2794;height:2" coordorigin="7719,3947" coordsize="2794,0" path="m7719,3947l10514,3947e" filled="f" stroked="t" strokeweight=".75pt" strokecolor="#231F20">
                <v:path arrowok="t"/>
                <v:stroke dashstyle="dash"/>
              </v:shape>
            </v:group>
            <v:group style="position:absolute;left:7675;top:3939;width:2;height:15" coordorigin="7675,3939" coordsize="2,15">
              <v:shape style="position:absolute;left:7675;top:3939;width:2;height:15" coordorigin="7675,3939" coordsize="0,15" path="m7675,3939l7675,3954e" filled="f" stroked="t" strokeweight="0pt" strokecolor="#231F20">
                <v:path arrowok="t"/>
              </v:shape>
            </v:group>
            <v:group style="position:absolute;left:10536;top:3939;width:2;height:15" coordorigin="10536,3939" coordsize="2,15">
              <v:shape style="position:absolute;left:10536;top:3939;width:2;height:15" coordorigin="10536,3939" coordsize="0,15" path="m10536,3939l10536,3954e" filled="f" stroked="t" strokeweight="0pt" strokecolor="#231F20">
                <v:path arrowok="t"/>
              </v:shape>
            </v:group>
            <v:group style="position:absolute;left:7719;top:4400;width:2794;height:2" coordorigin="7719,4400" coordsize="2794,2">
              <v:shape style="position:absolute;left:7719;top:4400;width:2794;height:2" coordorigin="7719,4400" coordsize="2794,0" path="m7719,4400l10514,4400e" filled="f" stroked="t" strokeweight=".75pt" strokecolor="#231F20">
                <v:path arrowok="t"/>
                <v:stroke dashstyle="dash"/>
              </v:shape>
            </v:group>
            <v:group style="position:absolute;left:7675;top:4393;width:2;height:15" coordorigin="7675,4393" coordsize="2,15">
              <v:shape style="position:absolute;left:7675;top:4393;width:2;height:15" coordorigin="7675,4393" coordsize="0,15" path="m7675,4393l7675,4408e" filled="f" stroked="t" strokeweight="0pt" strokecolor="#231F20">
                <v:path arrowok="t"/>
              </v:shape>
            </v:group>
            <v:group style="position:absolute;left:10536;top:4393;width:2;height:15" coordorigin="10536,4393" coordsize="2,15">
              <v:shape style="position:absolute;left:10536;top:4393;width:2;height:15" coordorigin="10536,4393" coordsize="0,15" path="m10536,4393l10536,4408e" filled="f" stroked="t" strokeweight="0pt" strokecolor="#231F20">
                <v:path arrowok="t"/>
              </v:shape>
            </v:group>
            <v:group style="position:absolute;left:7719;top:4854;width:2794;height:2" coordorigin="7719,4854" coordsize="2794,2">
              <v:shape style="position:absolute;left:7719;top:4854;width:2794;height:2" coordorigin="7719,4854" coordsize="2794,0" path="m7719,4854l10514,4854e" filled="f" stroked="t" strokeweight=".75pt" strokecolor="#231F20">
                <v:path arrowok="t"/>
                <v:stroke dashstyle="dash"/>
              </v:shape>
            </v:group>
            <v:group style="position:absolute;left:7675;top:4846;width:2;height:15" coordorigin="7675,4846" coordsize="2,15">
              <v:shape style="position:absolute;left:7675;top:4846;width:2;height:15" coordorigin="7675,4846" coordsize="0,15" path="m7675,4846l7675,4861e" filled="f" stroked="t" strokeweight="0pt" strokecolor="#231F20">
                <v:path arrowok="t"/>
              </v:shape>
            </v:group>
            <v:group style="position:absolute;left:10536;top:4846;width:2;height:15" coordorigin="10536,4846" coordsize="2,15">
              <v:shape style="position:absolute;left:10536;top:4846;width:2;height:15" coordorigin="10536,4846" coordsize="0,15" path="m10536,4846l10536,4861e" filled="f" stroked="t" strokeweight="0pt" strokecolor="#231F20">
                <v:path arrowok="t"/>
              </v:shape>
            </v:group>
            <v:group style="position:absolute;left:7719;top:5307;width:2794;height:2" coordorigin="7719,5307" coordsize="2794,2">
              <v:shape style="position:absolute;left:7719;top:5307;width:2794;height:2" coordorigin="7719,5307" coordsize="2794,0" path="m7719,5307l10514,5307e" filled="f" stroked="t" strokeweight=".75pt" strokecolor="#231F20">
                <v:path arrowok="t"/>
                <v:stroke dashstyle="dash"/>
              </v:shape>
            </v:group>
            <v:group style="position:absolute;left:7675;top:5300;width:2;height:15" coordorigin="7675,5300" coordsize="2,15">
              <v:shape style="position:absolute;left:7675;top:5300;width:2;height:15" coordorigin="7675,5300" coordsize="0,15" path="m7675,5300l7675,5315e" filled="f" stroked="t" strokeweight="0pt" strokecolor="#231F20">
                <v:path arrowok="t"/>
              </v:shape>
            </v:group>
            <v:group style="position:absolute;left:10536;top:5300;width:2;height:15" coordorigin="10536,5300" coordsize="2,15">
              <v:shape style="position:absolute;left:10536;top:5300;width:2;height:15" coordorigin="10536,5300" coordsize="0,15" path="m10536,5300l10536,5315e" filled="f" stroked="t" strokeweight="0pt" strokecolor="#231F20">
                <v:path arrowok="t"/>
              </v:shape>
            </v:group>
            <v:group style="position:absolute;left:7719;top:5761;width:2794;height:2" coordorigin="7719,5761" coordsize="2794,2">
              <v:shape style="position:absolute;left:7719;top:5761;width:2794;height:2" coordorigin="7719,5761" coordsize="2794,0" path="m7719,5761l10514,5761e" filled="f" stroked="t" strokeweight=".75pt" strokecolor="#231F20">
                <v:path arrowok="t"/>
                <v:stroke dashstyle="dash"/>
              </v:shape>
            </v:group>
            <v:group style="position:absolute;left:7675;top:5753;width:2;height:15" coordorigin="7675,5753" coordsize="2,15">
              <v:shape style="position:absolute;left:7675;top:5753;width:2;height:15" coordorigin="7675,5753" coordsize="0,15" path="m7675,5753l7675,5768e" filled="f" stroked="t" strokeweight="0pt" strokecolor="#231F20">
                <v:path arrowok="t"/>
              </v:shape>
            </v:group>
            <v:group style="position:absolute;left:10536;top:5753;width:2;height:15" coordorigin="10536,5753" coordsize="2,15">
              <v:shape style="position:absolute;left:10536;top:5753;width:2;height:15" coordorigin="10536,5753" coordsize="0,15" path="m10536,5753l10536,5768e" filled="f" stroked="t" strokeweight="0pt" strokecolor="#231F20">
                <v:path arrowok="t"/>
              </v:shape>
            </v:group>
            <v:group style="position:absolute;left:7719;top:6214;width:2794;height:2" coordorigin="7719,6214" coordsize="2794,2">
              <v:shape style="position:absolute;left:7719;top:6214;width:2794;height:2" coordorigin="7719,6214" coordsize="2794,0" path="m7719,6214l10514,6214e" filled="f" stroked="t" strokeweight=".75pt" strokecolor="#231F20">
                <v:path arrowok="t"/>
                <v:stroke dashstyle="dash"/>
              </v:shape>
            </v:group>
            <v:group style="position:absolute;left:7675;top:6207;width:2;height:15" coordorigin="7675,6207" coordsize="2,15">
              <v:shape style="position:absolute;left:7675;top:6207;width:2;height:15" coordorigin="7675,6207" coordsize="0,15" path="m7675,6207l7675,6222e" filled="f" stroked="t" strokeweight="0pt" strokecolor="#231F20">
                <v:path arrowok="t"/>
              </v:shape>
            </v:group>
            <v:group style="position:absolute;left:10536;top:6207;width:2;height:15" coordorigin="10536,6207" coordsize="2,15">
              <v:shape style="position:absolute;left:10536;top:6207;width:2;height:15" coordorigin="10536,6207" coordsize="0,15" path="m10536,6207l10536,6222e" filled="f" stroked="t" strokeweight="0pt" strokecolor="#231F20">
                <v:path arrowok="t"/>
              </v:shape>
            </v:group>
            <v:group style="position:absolute;left:7719;top:6668;width:2794;height:2" coordorigin="7719,6668" coordsize="2794,2">
              <v:shape style="position:absolute;left:7719;top:6668;width:2794;height:2" coordorigin="7719,6668" coordsize="2794,0" path="m7719,6668l10514,6668e" filled="f" stroked="t" strokeweight=".75pt" strokecolor="#231F20">
                <v:path arrowok="t"/>
                <v:stroke dashstyle="dash"/>
              </v:shape>
            </v:group>
            <v:group style="position:absolute;left:7675;top:6660;width:2;height:15" coordorigin="7675,6660" coordsize="2,15">
              <v:shape style="position:absolute;left:7675;top:6660;width:2;height:15" coordorigin="7675,6660" coordsize="0,15" path="m7675,6660l7675,6675e" filled="f" stroked="t" strokeweight="0pt" strokecolor="#231F20">
                <v:path arrowok="t"/>
              </v:shape>
            </v:group>
            <v:group style="position:absolute;left:10536;top:6660;width:2;height:15" coordorigin="10536,6660" coordsize="2,15">
              <v:shape style="position:absolute;left:10536;top:6660;width:2;height:15" coordorigin="10536,6660" coordsize="0,15" path="m10536,6660l10536,6675e" filled="f" stroked="t" strokeweight="0pt" strokecolor="#231F20">
                <v:path arrowok="t"/>
              </v:shape>
            </v:group>
            <v:group style="position:absolute;left:7719;top:7121;width:2794;height:2" coordorigin="7719,7121" coordsize="2794,2">
              <v:shape style="position:absolute;left:7719;top:7121;width:2794;height:2" coordorigin="7719,7121" coordsize="2794,0" path="m7719,7121l10514,7121e" filled="f" stroked="t" strokeweight=".75pt" strokecolor="#231F20">
                <v:path arrowok="t"/>
                <v:stroke dashstyle="dash"/>
              </v:shape>
            </v:group>
            <v:group style="position:absolute;left:7675;top:7114;width:2;height:15" coordorigin="7675,7114" coordsize="2,15">
              <v:shape style="position:absolute;left:7675;top:7114;width:2;height:15" coordorigin="7675,7114" coordsize="0,15" path="m7675,7114l7675,7129e" filled="f" stroked="t" strokeweight="0pt" strokecolor="#231F20">
                <v:path arrowok="t"/>
              </v:shape>
            </v:group>
            <v:group style="position:absolute;left:10536;top:7114;width:2;height:15" coordorigin="10536,7114" coordsize="2,15">
              <v:shape style="position:absolute;left:10536;top:7114;width:2;height:15" coordorigin="10536,7114" coordsize="0,15" path="m10536,7114l10536,7129e" filled="f" stroked="t" strokeweight="0pt" strokecolor="#231F20">
                <v:path arrowok="t"/>
              </v:shape>
            </v:group>
            <v:group style="position:absolute;left:7719;top:7575;width:2794;height:2" coordorigin="7719,7575" coordsize="2794,2">
              <v:shape style="position:absolute;left:7719;top:7575;width:2794;height:2" coordorigin="7719,7575" coordsize="2794,0" path="m7719,7575l10514,7575e" filled="f" stroked="t" strokeweight=".75pt" strokecolor="#231F20">
                <v:path arrowok="t"/>
                <v:stroke dashstyle="dash"/>
              </v:shape>
            </v:group>
            <v:group style="position:absolute;left:7675;top:7567;width:2;height:15" coordorigin="7675,7567" coordsize="2,15">
              <v:shape style="position:absolute;left:7675;top:7567;width:2;height:15" coordorigin="7675,7567" coordsize="0,15" path="m7675,7567l7675,7582e" filled="f" stroked="t" strokeweight="0pt" strokecolor="#231F20">
                <v:path arrowok="t"/>
              </v:shape>
            </v:group>
            <v:group style="position:absolute;left:10536;top:7567;width:2;height:15" coordorigin="10536,7567" coordsize="2,15">
              <v:shape style="position:absolute;left:10536;top:7567;width:2;height:15" coordorigin="10536,7567" coordsize="0,15" path="m10536,7567l10536,7582e" filled="f" stroked="t" strokeweight="0pt" strokecolor="#231F20">
                <v:path arrowok="t"/>
              </v:shape>
            </v:group>
            <v:group style="position:absolute;left:7719;top:8028;width:2794;height:2" coordorigin="7719,8028" coordsize="2794,2">
              <v:shape style="position:absolute;left:7719;top:8028;width:2794;height:2" coordorigin="7719,8028" coordsize="2794,0" path="m7719,8028l10514,8028e" filled="f" stroked="t" strokeweight=".75pt" strokecolor="#231F20">
                <v:path arrowok="t"/>
                <v:stroke dashstyle="dash"/>
              </v:shape>
            </v:group>
            <v:group style="position:absolute;left:7675;top:8021;width:2;height:15" coordorigin="7675,8021" coordsize="2,15">
              <v:shape style="position:absolute;left:7675;top:8021;width:2;height:15" coordorigin="7675,8021" coordsize="0,15" path="m7675,8021l7675,8036e" filled="f" stroked="t" strokeweight="0pt" strokecolor="#231F20">
                <v:path arrowok="t"/>
              </v:shape>
            </v:group>
            <v:group style="position:absolute;left:10536;top:8021;width:2;height:15" coordorigin="10536,8021" coordsize="2,15">
              <v:shape style="position:absolute;left:10536;top:8021;width:2;height:15" coordorigin="10536,8021" coordsize="0,15" path="m10536,8021l10536,8036e" filled="f" stroked="t" strokeweight="0pt" strokecolor="#231F20">
                <v:path arrowok="t"/>
              </v:shape>
            </v:group>
            <v:group style="position:absolute;left:7719;top:8482;width:2794;height:2" coordorigin="7719,8482" coordsize="2794,2">
              <v:shape style="position:absolute;left:7719;top:8482;width:2794;height:2" coordorigin="7719,8482" coordsize="2794,0" path="m7719,8482l10514,8482e" filled="f" stroked="t" strokeweight=".75pt" strokecolor="#231F20">
                <v:path arrowok="t"/>
                <v:stroke dashstyle="dash"/>
              </v:shape>
            </v:group>
            <v:group style="position:absolute;left:7675;top:8474;width:2;height:15" coordorigin="7675,8474" coordsize="2,15">
              <v:shape style="position:absolute;left:7675;top:8474;width:2;height:15" coordorigin="7675,8474" coordsize="0,15" path="m7675,8474l7675,8489e" filled="f" stroked="t" strokeweight="0pt" strokecolor="#231F20">
                <v:path arrowok="t"/>
              </v:shape>
            </v:group>
            <v:group style="position:absolute;left:10536;top:8474;width:2;height:15" coordorigin="10536,8474" coordsize="2,15">
              <v:shape style="position:absolute;left:10536;top:8474;width:2;height:15" coordorigin="10536,8474" coordsize="0,15" path="m10536,8474l10536,8489e" filled="f" stroked="t" strokeweight="0pt" strokecolor="#231F20">
                <v:path arrowok="t"/>
              </v:shape>
            </v:group>
            <v:group style="position:absolute;left:7719;top:8936;width:2794;height:2" coordorigin="7719,8936" coordsize="2794,2">
              <v:shape style="position:absolute;left:7719;top:8936;width:2794;height:2" coordorigin="7719,8936" coordsize="2794,0" path="m7719,8936l10514,8936e" filled="f" stroked="t" strokeweight=".75pt" strokecolor="#231F20">
                <v:path arrowok="t"/>
                <v:stroke dashstyle="dash"/>
              </v:shape>
            </v:group>
            <v:group style="position:absolute;left:7675;top:8928;width:2;height:15" coordorigin="7675,8928" coordsize="2,15">
              <v:shape style="position:absolute;left:7675;top:8928;width:2;height:15" coordorigin="7675,8928" coordsize="0,15" path="m7675,8928l7675,8943e" filled="f" stroked="t" strokeweight="0pt" strokecolor="#231F20">
                <v:path arrowok="t"/>
              </v:shape>
            </v:group>
            <v:group style="position:absolute;left:10536;top:8928;width:2;height:15" coordorigin="10536,8928" coordsize="2,15">
              <v:shape style="position:absolute;left:10536;top:8928;width:2;height:15" coordorigin="10536,8928" coordsize="0,15" path="m10536,8928l10536,8943e" filled="f" stroked="t" strokeweight="0pt" strokecolor="#231F20">
                <v:path arrowok="t"/>
              </v:shape>
            </v:group>
            <v:group style="position:absolute;left:7719;top:9389;width:2794;height:2" coordorigin="7719,9389" coordsize="2794,2">
              <v:shape style="position:absolute;left:7719;top:9389;width:2794;height:2" coordorigin="7719,9389" coordsize="2794,0" path="m7719,9389l10514,9389e" filled="f" stroked="t" strokeweight=".75pt" strokecolor="#231F20">
                <v:path arrowok="t"/>
                <v:stroke dashstyle="dash"/>
              </v:shape>
            </v:group>
            <v:group style="position:absolute;left:7675;top:9382;width:2;height:15" coordorigin="7675,9382" coordsize="2,15">
              <v:shape style="position:absolute;left:7675;top:9382;width:2;height:15" coordorigin="7675,9382" coordsize="0,15" path="m7675,9382l7675,9397e" filled="f" stroked="t" strokeweight="0pt" strokecolor="#231F20">
                <v:path arrowok="t"/>
              </v:shape>
            </v:group>
            <v:group style="position:absolute;left:10536;top:9382;width:2;height:15" coordorigin="10536,9382" coordsize="2,15">
              <v:shape style="position:absolute;left:10536;top:9382;width:2;height:15" coordorigin="10536,9382" coordsize="0,15" path="m10536,9382l10536,9397e" filled="f" stroked="t" strokeweight="0pt" strokecolor="#231F20">
                <v:path arrowok="t"/>
              </v:shape>
            </v:group>
            <v:group style="position:absolute;left:7719;top:9843;width:2794;height:2" coordorigin="7719,9843" coordsize="2794,2">
              <v:shape style="position:absolute;left:7719;top:9843;width:2794;height:2" coordorigin="7719,9843" coordsize="2794,0" path="m7719,9843l10514,9843e" filled="f" stroked="t" strokeweight=".75pt" strokecolor="#231F20">
                <v:path arrowok="t"/>
                <v:stroke dashstyle="dash"/>
              </v:shape>
            </v:group>
            <v:group style="position:absolute;left:7675;top:9835;width:2;height:15" coordorigin="7675,9835" coordsize="2,15">
              <v:shape style="position:absolute;left:7675;top:9835;width:2;height:15" coordorigin="7675,9835" coordsize="0,15" path="m7675,9835l7675,9850e" filled="f" stroked="t" strokeweight="0pt" strokecolor="#231F20">
                <v:path arrowok="t"/>
              </v:shape>
            </v:group>
            <v:group style="position:absolute;left:10536;top:9835;width:2;height:15" coordorigin="10536,9835" coordsize="2,15">
              <v:shape style="position:absolute;left:10536;top:9835;width:2;height:15" coordorigin="10536,9835" coordsize="0,15" path="m10536,9835l10536,9850e" filled="f" stroked="t" strokeweight="0pt" strokecolor="#231F20">
                <v:path arrowok="t"/>
              </v:shape>
            </v:group>
            <v:group style="position:absolute;left:7719;top:10296;width:2794;height:2" coordorigin="7719,10296" coordsize="2794,2">
              <v:shape style="position:absolute;left:7719;top:10296;width:2794;height:2" coordorigin="7719,10296" coordsize="2794,0" path="m7719,10296l10514,10296e" filled="f" stroked="t" strokeweight=".75pt" strokecolor="#231F20">
                <v:path arrowok="t"/>
                <v:stroke dashstyle="dash"/>
              </v:shape>
            </v:group>
            <v:group style="position:absolute;left:7675;top:10289;width:2;height:15" coordorigin="7675,10289" coordsize="2,15">
              <v:shape style="position:absolute;left:7675;top:10289;width:2;height:15" coordorigin="7675,10289" coordsize="0,15" path="m7675,10289l7675,10304e" filled="f" stroked="t" strokeweight="0pt" strokecolor="#231F20">
                <v:path arrowok="t"/>
              </v:shape>
            </v:group>
            <v:group style="position:absolute;left:10536;top:10289;width:2;height:15" coordorigin="10536,10289" coordsize="2,15">
              <v:shape style="position:absolute;left:10536;top:10289;width:2;height:15" coordorigin="10536,10289" coordsize="0,15" path="m10536,10289l10536,10304e" filled="f" stroked="t" strokeweight="0pt" strokecolor="#231F20">
                <v:path arrowok="t"/>
              </v:shape>
            </v:group>
            <v:group style="position:absolute;left:7719;top:10750;width:2794;height:2" coordorigin="7719,10750" coordsize="2794,2">
              <v:shape style="position:absolute;left:7719;top:10750;width:2794;height:2" coordorigin="7719,10750" coordsize="2794,0" path="m7719,10750l10514,10750e" filled="f" stroked="t" strokeweight=".75pt" strokecolor="#231F20">
                <v:path arrowok="t"/>
                <v:stroke dashstyle="dash"/>
              </v:shape>
            </v:group>
            <v:group style="position:absolute;left:7675;top:10742;width:2;height:15" coordorigin="7675,10742" coordsize="2,15">
              <v:shape style="position:absolute;left:7675;top:10742;width:2;height:15" coordorigin="7675,10742" coordsize="0,15" path="m7675,10742l7675,10757e" filled="f" stroked="t" strokeweight="0pt" strokecolor="#231F20">
                <v:path arrowok="t"/>
              </v:shape>
            </v:group>
            <v:group style="position:absolute;left:10536;top:10742;width:2;height:15" coordorigin="10536,10742" coordsize="2,15">
              <v:shape style="position:absolute;left:10536;top:10742;width:2;height:15" coordorigin="10536,10742" coordsize="0,15" path="m10536,10742l10536,10757e" filled="f" stroked="t" strokeweight="0pt" strokecolor="#231F20">
                <v:path arrowok="t"/>
              </v:shape>
            </v:group>
            <v:group style="position:absolute;left:7657;top:11203;width:2896;height:2" coordorigin="7657,11203" coordsize="2896,2">
              <v:shape style="position:absolute;left:7657;top:11203;width:2896;height:2" coordorigin="7657,11203" coordsize="2896,0" path="m7657,11203l10553,11203e" filled="f" stroked="t" strokeweight=".5pt" strokecolor="#231F20">
                <v:path arrowok="t"/>
              </v:shape>
            </v:group>
            <v:group style="position:absolute;left:7662;top:323;width:2;height:10875" coordorigin="7662,323" coordsize="2,10875">
              <v:shape style="position:absolute;left:7662;top:323;width:2;height:10875" coordorigin="7662,323" coordsize="0,10875" path="m7662,323l7662,11198e" filled="f" stroked="t" strokeweight=".500191pt" strokecolor="#231F20">
                <v:path arrowok="t"/>
              </v:shape>
            </v:group>
            <v:group style="position:absolute;left:10548;top:323;width:2;height:10875" coordorigin="10548,323" coordsize="2,10875">
              <v:shape style="position:absolute;left:10548;top:323;width:2;height:10875" coordorigin="10548,323" coordsize="0,10875" path="m10548,323l10548,11198e" filled="f" stroked="t" strokeweight=".500312pt" strokecolor="#231F20">
                <v:path arrowok="t"/>
              </v:shape>
            </v:group>
            <w10:wrap type="none"/>
          </v:group>
        </w:pic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10"/>
          <w:w w:val="107"/>
        </w:rPr>
        <w:t>ther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10"/>
          <w:w w:val="107"/>
        </w:rPr>
        <w:t>a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07"/>
        </w:rPr>
        <w:t>p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07"/>
        </w:rPr>
        <w:t>y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00"/>
        </w:rPr>
        <w:tab/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85"/>
        </w:rPr>
        <w:t>p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-27"/>
          <w:w w:val="100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00"/>
        </w:rPr>
        <w:t>ositive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00"/>
        </w:rPr>
        <w:t>s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-3"/>
          <w:w w:val="100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00"/>
        </w:rPr>
        <w:tab/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98"/>
        </w:rPr>
        <w:t>ne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13"/>
        </w:rPr>
        <w:t>g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-1"/>
          <w:w w:val="113"/>
        </w:rPr>
        <w:t>a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06"/>
        </w:rPr>
        <w:t>tives</w:t>
      </w:r>
      <w:r>
        <w:rPr>
          <w:rFonts w:ascii="Ideal Sans Medium" w:hAnsi="Ideal Sans Medium" w:cs="Ideal Sans Medium" w:eastAsia="Ideal Sans Medium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pgMar w:header="1332" w:footer="925" w:top="1520" w:bottom="1320" w:left="1600" w:right="660"/>
          <w:pgSz w:w="11920" w:h="16860"/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84.969795pt;margin-top:723.788574pt;width:442.705pt;height:3.375pt;mso-position-horizontal-relative:page;mso-position-vertical-relative:page;z-index:-2881" coordorigin="1699,14476" coordsize="8854,68">
            <v:group style="position:absolute;left:1704;top:14538;width:8844;height:2" coordorigin="1704,14538" coordsize="8844,2">
              <v:shape style="position:absolute;left:1704;top:14538;width:8844;height:2" coordorigin="1704,14538" coordsize="8844,0" path="m1704,14538l10548,14538e" filled="f" stroked="t" strokeweight=".5pt" strokecolor="#231F20">
                <v:path arrowok="t"/>
              </v:shape>
            </v:group>
            <v:group style="position:absolute;left:1704;top:14478;width:8844;height:2" coordorigin="1704,14478" coordsize="8844,2">
              <v:shape style="position:absolute;left:1704;top:14478;width:8844;height:2" coordorigin="1704,14478" coordsize="8844,0" path="m1704,14478l10548,14478e" filled="f" stroked="t" strokeweight=".2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5.219795pt;margin-top:678.559265pt;width:442.205pt;height:.1pt;mso-position-horizontal-relative:page;mso-position-vertical-relative:page;z-index:-2878" coordorigin="1704,13571" coordsize="8844,2">
            <v:shape style="position:absolute;left:1704;top:13571;width:8844;height:2" coordorigin="1704,13571" coordsize="8844,0" path="m1704,13571l10548,13571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701.23645pt;width:442.205pt;height:.1pt;mso-position-horizontal-relative:page;mso-position-vertical-relative:page;z-index:-2877" coordorigin="1704,14025" coordsize="8844,2">
            <v:shape style="position:absolute;left:1704;top:14025;width:8844;height:2" coordorigin="1704,14025" coordsize="8844,0" path="m1704,14025l10548,14025e" filled="f" stroked="t" strokeweight=".25pt" strokecolor="#231F20">
              <v:path arrowok="t"/>
            </v:shape>
          </v:group>
          <w10:wrap type="none"/>
        </w:pict>
      </w:r>
      <w:r>
        <w:rPr>
          <w:sz w:val="10"/>
          <w:szCs w:val="10"/>
        </w:rPr>
      </w:r>
    </w:p>
    <w:p>
      <w:pPr>
        <w:spacing w:before="0" w:after="0" w:line="242" w:lineRule="exact"/>
        <w:ind w:left="824" w:right="-20"/>
        <w:jc w:val="left"/>
        <w:rPr>
          <w:rFonts w:ascii="Ideal Sans Book" w:hAnsi="Ideal Sans Book" w:cs="Ideal Sans Book" w:eastAsia="Ideal Sans Book"/>
          <w:sz w:val="21"/>
          <w:szCs w:val="21"/>
        </w:rPr>
      </w:pPr>
      <w:rPr/>
      <w:r>
        <w:rPr/>
        <w:pict>
          <v:group style="position:absolute;margin-left:85.219795pt;margin-top:35.716885pt;width:442.205pt;height:.1pt;mso-position-horizontal-relative:page;mso-position-vertical-relative:paragraph;z-index:-2897" coordorigin="1704,714" coordsize="8844,2">
            <v:shape style="position:absolute;left:1704;top:714;width:8844;height:2" coordorigin="1704,714" coordsize="8844,0" path="m1704,714l10548,714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58.393982pt;width:442.205pt;height:.1pt;mso-position-horizontal-relative:page;mso-position-vertical-relative:paragraph;z-index:-2896" coordorigin="1704,1168" coordsize="8844,2">
            <v:shape style="position:absolute;left:1704;top:1168;width:8844;height:2" coordorigin="1704,1168" coordsize="8844,0" path="m1704,1168l10548,1168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81.071182pt;width:442.205pt;height:.1pt;mso-position-horizontal-relative:page;mso-position-vertical-relative:paragraph;z-index:-2894" coordorigin="1704,1621" coordsize="8844,2">
            <v:shape style="position:absolute;left:1704;top:1621;width:8844;height:2" coordorigin="1704,1621" coordsize="8844,0" path="m1704,1621l10548,1621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What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advi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  <w:position w:val="-1"/>
        </w:rPr>
        <w:t>c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  <w:position w:val="-1"/>
        </w:rPr>
        <w:t>w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ould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  <w:position w:val="-1"/>
        </w:rPr>
        <w:t>y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ou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gi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  <w:position w:val="-1"/>
        </w:rPr>
        <w:t>v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to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a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client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experiencing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side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ef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  <w:position w:val="-1"/>
        </w:rPr>
        <w:t>f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ects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  <w:position w:val="-1"/>
        </w:rPr>
        <w:t>o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f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can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  <w:position w:val="-1"/>
        </w:rPr>
        <w:t>c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er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  <w:position w:val="-1"/>
        </w:rPr>
        <w:t>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eatment?</w:t>
      </w:r>
      <w:r>
        <w:rPr>
          <w:rFonts w:ascii="Ideal Sans Book" w:hAnsi="Ideal Sans Book" w:cs="Ideal Sans Book" w:eastAsia="Ideal Sans Book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4" w:after="0" w:line="240" w:lineRule="auto"/>
        <w:ind w:left="824" w:right="-20"/>
        <w:jc w:val="left"/>
        <w:rPr>
          <w:rFonts w:ascii="Ideal Sans Medium" w:hAnsi="Ideal Sans Medium" w:cs="Ideal Sans Medium" w:eastAsia="Ideal Sans Medium"/>
          <w:sz w:val="23"/>
          <w:szCs w:val="23"/>
        </w:rPr>
      </w:pPr>
      <w:rPr/>
      <w:r>
        <w:rPr/>
        <w:pict>
          <v:group style="position:absolute;margin-left:84.969795pt;margin-top:-27.812084pt;width:442.705pt;height:3.375pt;mso-position-horizontal-relative:page;mso-position-vertical-relative:paragraph;z-index:-2895" coordorigin="1699,-556" coordsize="8854,68">
            <v:group style="position:absolute;left:1704;top:-494;width:8844;height:2" coordorigin="1704,-494" coordsize="8844,2">
              <v:shape style="position:absolute;left:1704;top:-494;width:8844;height:2" coordorigin="1704,-494" coordsize="8844,0" path="m1704,-494l10548,-494e" filled="f" stroked="t" strokeweight=".5pt" strokecolor="#231F20">
                <v:path arrowok="t"/>
              </v:shape>
            </v:group>
            <v:group style="position:absolute;left:1704;top:-554;width:8844;height:2" coordorigin="1704,-554" coordsize="8844,2">
              <v:shape style="position:absolute;left:1704;top:-554;width:8844;height:2" coordorigin="1704,-554" coordsize="8844,0" path="m1704,-554l10548,-554e" filled="f" stroked="t" strokeweight=".2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5.219795pt;margin-top:-73.041382pt;width:442.205pt;height:.1pt;mso-position-horizontal-relative:page;mso-position-vertical-relative:paragraph;z-index:-2893" coordorigin="1704,-1461" coordsize="8844,2">
            <v:shape style="position:absolute;left:1704;top:-1461;width:8844;height:2" coordorigin="1704,-1461" coordsize="8844,0" path="m1704,-1461l10548,-1461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-50.364285pt;width:442.205pt;height:.1pt;mso-position-horizontal-relative:page;mso-position-vertical-relative:paragraph;z-index:-2892" coordorigin="1704,-1007" coordsize="8844,2">
            <v:shape style="position:absolute;left:1704;top:-1007;width:8844;height:2" coordorigin="1704,-1007" coordsize="8844,0" path="m1704,-1007l10548,-1007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A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1"/>
          <w:w w:val="100"/>
        </w:rPr>
        <w:t>ctivit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y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2"/>
          <w:w w:val="100"/>
        </w:rPr>
        <w:t> 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1"/>
          <w:w w:val="100"/>
        </w:rPr>
        <w:t>17</w:t>
      </w:r>
      <w:r>
        <w:rPr>
          <w:rFonts w:ascii="Ideal Sans Medium" w:hAnsi="Ideal Sans Medium" w:cs="Ideal Sans Medium" w:eastAsia="Ideal Sans Medium"/>
          <w:sz w:val="23"/>
          <w:szCs w:val="23"/>
          <w:color w:val="000000"/>
          <w:spacing w:val="0"/>
          <w:w w:val="100"/>
        </w:rPr>
      </w:r>
    </w:p>
    <w:p>
      <w:pPr>
        <w:spacing w:before="94" w:after="0" w:line="240" w:lineRule="auto"/>
        <w:ind w:left="824" w:right="-20"/>
        <w:jc w:val="left"/>
        <w:rPr>
          <w:rFonts w:ascii="Ideal Sans Book" w:hAnsi="Ideal Sans Book" w:cs="Ideal Sans Book" w:eastAsia="Ideal Sans Book"/>
          <w:sz w:val="21"/>
          <w:szCs w:val="21"/>
        </w:rPr>
      </w:pPr>
      <w:rPr/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What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is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dif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en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bet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</w:rPr>
        <w:t>w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een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7"/>
          <w:w w:val="100"/>
        </w:rPr>
        <w:t>‘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omplementary’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‘alternati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4"/>
          <w:w w:val="100"/>
        </w:rPr>
        <w:t>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’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apies?</w:t>
      </w:r>
      <w:r>
        <w:rPr>
          <w:rFonts w:ascii="Ideal Sans Book" w:hAnsi="Ideal Sans Book" w:cs="Ideal Sans Book" w:eastAsia="Ideal Sans Book"/>
          <w:sz w:val="21"/>
          <w:szCs w:val="21"/>
          <w:color w:val="000000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20" w:lineRule="exact"/>
        <w:ind w:left="824" w:right="-20"/>
        <w:jc w:val="left"/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/>
        <w:pict>
          <v:group style="position:absolute;margin-left:85.219795pt;margin-top:15.623023pt;width:442.205pt;height:.1pt;mso-position-horizontal-relative:page;mso-position-vertical-relative:paragraph;z-index:-2891" coordorigin="1704,312" coordsize="8844,2">
            <v:shape style="position:absolute;left:1704;top:312;width:8844;height:2" coordorigin="1704,312" coordsize="8844,0" path="m1704,312l10548,312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38.300224pt;width:442.205pt;height:.1pt;mso-position-horizontal-relative:page;mso-position-vertical-relative:paragraph;z-index:-2890" coordorigin="1704,766" coordsize="8844,2">
            <v:shape style="position:absolute;left:1704;top:766;width:8844;height:2" coordorigin="1704,766" coordsize="8844,0" path="m1704,766l10548,766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  <w:position w:val="-1"/>
        </w:rPr>
        <w:t>Complementary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20" w:lineRule="exact"/>
        <w:ind w:left="824" w:right="-20"/>
        <w:jc w:val="left"/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/>
        <w:pict>
          <v:group style="position:absolute;margin-left:84.969795pt;margin-top:-17.928209pt;width:442.705pt;height:3.375pt;mso-position-horizontal-relative:page;mso-position-vertical-relative:paragraph;z-index:-2889" coordorigin="1699,-359" coordsize="8854,68">
            <v:group style="position:absolute;left:1704;top:-296;width:8844;height:2" coordorigin="1704,-296" coordsize="8844,2">
              <v:shape style="position:absolute;left:1704;top:-296;width:8844;height:2" coordorigin="1704,-296" coordsize="8844,0" path="m1704,-296l10548,-296e" filled="f" stroked="t" strokeweight=".5pt" strokecolor="#231F20">
                <v:path arrowok="t"/>
              </v:shape>
            </v:group>
            <v:group style="position:absolute;left:1704;top:-356;width:8844;height:2" coordorigin="1704,-356" coordsize="8844,2">
              <v:shape style="position:absolute;left:1704;top:-356;width:8844;height:2" coordorigin="1704,-356" coordsize="8844,0" path="m1704,-356l10548,-356e" filled="f" stroked="t" strokeweight=".2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5.219795pt;margin-top:-40.480309pt;width:442.205pt;height:.1pt;mso-position-horizontal-relative:page;mso-position-vertical-relative:paragraph;z-index:-2888" coordorigin="1704,-810" coordsize="8844,2">
            <v:shape style="position:absolute;left:1704;top:-810;width:8844;height:2" coordorigin="1704,-810" coordsize="8844,0" path="m1704,-810l10548,-810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17.122990pt;width:442.205pt;height:.1pt;mso-position-horizontal-relative:page;mso-position-vertical-relative:paragraph;z-index:-2887" coordorigin="1704,342" coordsize="8844,2">
            <v:shape style="position:absolute;left:1704;top:342;width:8844;height:2" coordorigin="1704,342" coordsize="8844,0" path="m1704,342l10548,342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39.80019pt;width:442.205pt;height:.1pt;mso-position-horizontal-relative:page;mso-position-vertical-relative:paragraph;z-index:-2886" coordorigin="1704,796" coordsize="8844,2">
            <v:shape style="position:absolute;left:1704;top:796;width:8844;height:2" coordorigin="1704,796" coordsize="8844,0" path="m1704,796l10548,796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  <w:position w:val="-1"/>
        </w:rPr>
        <w:t>Alternati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-2"/>
          <w:w w:val="100"/>
          <w:position w:val="-1"/>
        </w:rPr>
        <w:t>v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0"/>
          <w:w w:val="100"/>
          <w:position w:val="-1"/>
        </w:rPr>
        <w:t>e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824" w:right="-20"/>
        <w:jc w:val="left"/>
        <w:rPr>
          <w:rFonts w:ascii="Ideal Sans Book" w:hAnsi="Ideal Sans Book" w:cs="Ideal Sans Book" w:eastAsia="Ideal Sans Book"/>
          <w:sz w:val="21"/>
          <w:szCs w:val="21"/>
        </w:rPr>
      </w:pPr>
      <w:rPr/>
      <w:r>
        <w:rPr/>
        <w:pict>
          <v:group style="position:absolute;margin-left:84.969795pt;margin-top:-14.398901pt;width:442.705pt;height:3.375pt;mso-position-horizontal-relative:page;mso-position-vertical-relative:paragraph;z-index:-2885" coordorigin="1699,-288" coordsize="8854,68">
            <v:group style="position:absolute;left:1704;top:-225;width:8844;height:2" coordorigin="1704,-225" coordsize="8844,2">
              <v:shape style="position:absolute;left:1704;top:-225;width:8844;height:2" coordorigin="1704,-225" coordsize="8844,0" path="m1704,-225l10548,-225e" filled="f" stroked="t" strokeweight=".5pt" strokecolor="#231F20">
                <v:path arrowok="t"/>
              </v:shape>
            </v:group>
            <v:group style="position:absolute;left:1704;top:-285;width:8844;height:2" coordorigin="1704,-285" coordsize="8844,2">
              <v:shape style="position:absolute;left:1704;top:-285;width:8844;height:2" coordorigin="1704,-285" coordsize="8844,0" path="m1704,-285l10548,-285e" filled="f" stroked="t" strokeweight=".2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5.219795pt;margin-top:-36.951099pt;width:442.205pt;height:.1pt;mso-position-horizontal-relative:page;mso-position-vertical-relative:paragraph;z-index:-2884" coordorigin="1704,-739" coordsize="8844,2">
            <v:shape style="position:absolute;left:1704;top:-739;width:8844;height:2" coordorigin="1704,-739" coordsize="8844,0" path="m1704,-739l10548,-739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What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advi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</w:rPr>
        <w:t>w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ould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ou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gi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client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onsidering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bush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medicine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or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other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types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o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f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omplementary/</w:t>
      </w:r>
      <w:r>
        <w:rPr>
          <w:rFonts w:ascii="Ideal Sans Book" w:hAnsi="Ideal Sans Book" w:cs="Ideal Sans Book" w:eastAsia="Ideal Sans Book"/>
          <w:sz w:val="21"/>
          <w:szCs w:val="21"/>
          <w:color w:val="000000"/>
          <w:spacing w:val="0"/>
          <w:w w:val="100"/>
        </w:rPr>
      </w:r>
    </w:p>
    <w:p>
      <w:pPr>
        <w:spacing w:before="28" w:after="0" w:line="240" w:lineRule="auto"/>
        <w:ind w:left="824" w:right="-20"/>
        <w:jc w:val="left"/>
        <w:rPr>
          <w:rFonts w:ascii="Ideal Sans Book" w:hAnsi="Ideal Sans Book" w:cs="Ideal Sans Book" w:eastAsia="Ideal Sans Book"/>
          <w:sz w:val="21"/>
          <w:szCs w:val="21"/>
        </w:rPr>
      </w:pPr>
      <w:rPr/>
      <w:r>
        <w:rPr/>
        <w:pict>
          <v:group style="position:absolute;margin-left:85.219795pt;margin-top:37.116798pt;width:442.205pt;height:.1pt;mso-position-horizontal-relative:page;mso-position-vertical-relative:paragraph;z-index:-2883" coordorigin="1704,742" coordsize="8844,2">
            <v:shape style="position:absolute;left:1704;top:742;width:8844;height:2" coordorigin="1704,742" coordsize="8844,0" path="m1704,742l10548,742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59.793999pt;width:442.205pt;height:.1pt;mso-position-horizontal-relative:page;mso-position-vertical-relative:paragraph;z-index:-2882" coordorigin="1704,1196" coordsize="8844,2">
            <v:shape style="position:absolute;left:1704;top:1196;width:8844;height:2" coordorigin="1704,1196" coordsize="8844,0" path="m1704,1196l10548,1196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82.471199pt;width:442.205pt;height:.1pt;mso-position-horizontal-relative:page;mso-position-vertical-relative:paragraph;z-index:-2880" coordorigin="1704,1649" coordsize="8844,2">
            <v:shape style="position:absolute;left:1704;top:1649;width:8844;height:2" coordorigin="1704,1649" coordsize="8844,0" path="m1704,1649l10548,1649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105.1483pt;width:442.205pt;height:.1pt;mso-position-horizontal-relative:page;mso-position-vertical-relative:paragraph;z-index:-2879" coordorigin="1704,2103" coordsize="8844,2">
            <v:shape style="position:absolute;left:1704;top:2103;width:8844;height:2" coordorigin="1704,2103" coordsize="8844,0" path="m1704,2103l10548,2103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alternati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apies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in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their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can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eatment?</w:t>
      </w:r>
      <w:r>
        <w:rPr>
          <w:rFonts w:ascii="Ideal Sans Book" w:hAnsi="Ideal Sans Book" w:cs="Ideal Sans Book" w:eastAsia="Ideal Sans Book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pgMar w:header="1332" w:footer="925" w:top="2140" w:bottom="1120" w:left="880" w:right="1300"/>
          <w:headerReference w:type="even" r:id="rId56"/>
          <w:headerReference w:type="odd" r:id="rId57"/>
          <w:pgSz w:w="11920" w:h="16860"/>
        </w:sectPr>
      </w:pPr>
      <w:rPr/>
    </w:p>
    <w:p>
      <w:pPr>
        <w:spacing w:before="98" w:after="0" w:line="240" w:lineRule="auto"/>
        <w:ind w:left="117" w:right="-20"/>
        <w:jc w:val="left"/>
        <w:tabs>
          <w:tab w:pos="680" w:val="left"/>
        </w:tabs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pict>
          <v:group style="position:absolute;margin-left:86.719795pt;margin-top:86.515472pt;width:.1pt;height:3pt;mso-position-horizontal-relative:page;mso-position-vertical-relative:page;z-index:-2876" coordorigin="1734,1730" coordsize="2,60">
            <v:shape style="position:absolute;left:1734;top:1730;width:2;height:60" coordorigin="1734,1730" coordsize="0,60" path="m1734,1730l1734,1790e" filled="f" stroked="t" strokeweight="0pt" strokecolor="#808285">
              <v:path arrowok="t"/>
            </v:shape>
          </v:group>
          <w10:wrap type="none"/>
        </w:pict>
      </w:r>
      <w:r>
        <w:rPr>
          <w:rFonts w:ascii="Archer Medium" w:hAnsi="Archer Medium" w:cs="Archer Medium" w:eastAsia="Archer Medium"/>
          <w:sz w:val="28"/>
          <w:szCs w:val="28"/>
          <w:color w:val="231F20"/>
          <w:spacing w:val="-1"/>
          <w:w w:val="100"/>
        </w:rPr>
        <w:t>6</w:t>
      </w:r>
      <w:r>
        <w:rPr>
          <w:rFonts w:ascii="Archer Medium" w:hAnsi="Archer Medium" w:cs="Archer Medium" w:eastAsia="Archer Medium"/>
          <w:sz w:val="28"/>
          <w:szCs w:val="28"/>
          <w:color w:val="231F20"/>
          <w:spacing w:val="0"/>
          <w:w w:val="100"/>
        </w:rPr>
        <w:t>.</w:t>
      </w:r>
      <w:r>
        <w:rPr>
          <w:rFonts w:ascii="Archer Medium" w:hAnsi="Archer Medium" w:cs="Archer Medium" w:eastAsia="Archer Medium"/>
          <w:sz w:val="28"/>
          <w:szCs w:val="28"/>
          <w:color w:val="231F20"/>
          <w:spacing w:val="-49"/>
          <w:w w:val="100"/>
        </w:rPr>
        <w:t> </w:t>
      </w:r>
      <w:r>
        <w:rPr>
          <w:rFonts w:ascii="Archer Medium" w:hAnsi="Archer Medium" w:cs="Archer Medium" w:eastAsia="Archer Medium"/>
          <w:sz w:val="28"/>
          <w:szCs w:val="28"/>
          <w:color w:val="231F20"/>
          <w:spacing w:val="0"/>
          <w:w w:val="100"/>
        </w:rPr>
        <w:tab/>
      </w:r>
      <w:r>
        <w:rPr>
          <w:rFonts w:ascii="Archer Medium" w:hAnsi="Archer Medium" w:cs="Archer Medium" w:eastAsia="Archer Medium"/>
          <w:sz w:val="28"/>
          <w:szCs w:val="28"/>
          <w:color w:val="231F20"/>
          <w:spacing w:val="0"/>
          <w:w w:val="100"/>
        </w:rPr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6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5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4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5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0"/>
          <w:b/>
          <w:bCs/>
        </w:rPr>
        <w:t>oll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3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0"/>
          <w:b/>
          <w:bCs/>
        </w:rPr>
        <w:t>-u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3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112"/>
          <w:b/>
          <w:bCs/>
        </w:rPr>
        <w:t>c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6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0"/>
          <w:w w:val="112"/>
          <w:b/>
          <w:bCs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84" w:right="-20"/>
        <w:jc w:val="left"/>
        <w:rPr>
          <w:rFonts w:ascii="Ideal Sans Medium" w:hAnsi="Ideal Sans Medium" w:cs="Ideal Sans Medium" w:eastAsia="Ideal Sans Medium"/>
          <w:sz w:val="23"/>
          <w:szCs w:val="23"/>
        </w:rPr>
      </w:pPr>
      <w:rPr/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A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1"/>
          <w:w w:val="100"/>
        </w:rPr>
        <w:t>ctivit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y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2"/>
          <w:w w:val="100"/>
        </w:rPr>
        <w:t> 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1"/>
          <w:w w:val="100"/>
        </w:rPr>
        <w:t>18</w:t>
      </w:r>
      <w:r>
        <w:rPr>
          <w:rFonts w:ascii="Ideal Sans Medium" w:hAnsi="Ideal Sans Medium" w:cs="Ideal Sans Medium" w:eastAsia="Ideal Sans Medium"/>
          <w:sz w:val="23"/>
          <w:szCs w:val="23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66" w:lineRule="auto"/>
        <w:ind w:left="684" w:right="1063"/>
        <w:jc w:val="both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5"/>
          <w:w w:val="100"/>
        </w:rPr>
        <w:t>K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erry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38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old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ndigenous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oman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om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northern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South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1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ales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11"/>
          <w:w w:val="79"/>
        </w:rPr>
        <w:t>(NS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79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5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11"/>
          <w:w w:val="100"/>
        </w:rPr>
        <w:t>)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.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1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has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li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fi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ears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has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child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en,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aged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14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18,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who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li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with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their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andmother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5"/>
          <w:w w:val="100"/>
        </w:rPr>
        <w:t>K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emps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11"/>
          <w:w w:val="75"/>
        </w:rPr>
        <w:t>NS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75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.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66" w:lineRule="auto"/>
        <w:ind w:left="684" w:right="694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5"/>
          <w:w w:val="100"/>
        </w:rPr>
        <w:t>K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erry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had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right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mastecto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m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axillary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clea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e.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Six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months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after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su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gery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5"/>
          <w:w w:val="100"/>
        </w:rPr>
        <w:t>K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erry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noti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eeling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2"/>
          <w:w w:val="100"/>
        </w:rPr>
        <w:t>‘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vine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s’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right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arm.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igno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oblem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just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trying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ope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with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eatment.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4"/>
          <w:w w:val="100"/>
        </w:rPr>
        <w:t>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not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until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12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month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chec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5"/>
          <w:w w:val="100"/>
        </w:rPr>
        <w:t>k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-up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with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su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geon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that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2.5 cm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earm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dif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limb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z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dis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ed.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5"/>
          <w:w w:val="100"/>
        </w:rPr>
        <w:t>K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erry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also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eight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taking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medication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ypertension.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66" w:lineRule="auto"/>
        <w:ind w:left="684" w:right="827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5"/>
          <w:w w:val="100"/>
        </w:rPr>
        <w:t>K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erry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0"/>
          <w:w w:val="100"/>
        </w:rPr>
        <w:t>’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su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geon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lymphoedema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clinic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hospital.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lymphoedema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actitioner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planned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eatment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which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included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ma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sage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fitting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omp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sion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garment.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5"/>
          <w:w w:val="100"/>
        </w:rPr>
        <w:t>K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erry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did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not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li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k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earing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omp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sion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garment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experien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ecur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ent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ellulitis.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2" w:lineRule="exact"/>
        <w:ind w:left="684" w:right="-20"/>
        <w:jc w:val="left"/>
        <w:rPr>
          <w:rFonts w:ascii="Ideal Sans Book" w:hAnsi="Ideal Sans Book" w:cs="Ideal Sans Book" w:eastAsia="Ideal Sans Book"/>
          <w:sz w:val="21"/>
          <w:szCs w:val="21"/>
        </w:rPr>
      </w:pPr>
      <w:rPr/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What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  <w:position w:val="-1"/>
        </w:rPr>
        <w:t>w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  <w:position w:val="-1"/>
        </w:rPr>
        <w:t>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5"/>
          <w:w w:val="100"/>
          <w:position w:val="-1"/>
        </w:rPr>
        <w:t>K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erry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1"/>
          <w:w w:val="100"/>
          <w:position w:val="-1"/>
        </w:rPr>
        <w:t>’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s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risk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  <w:position w:val="-1"/>
        </w:rPr>
        <w:t>f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actors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  <w:position w:val="-1"/>
        </w:rPr>
        <w:t>f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or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de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  <w:position w:val="-1"/>
        </w:rPr>
        <w:t>v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eloping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lymphoedema?</w:t>
      </w:r>
      <w:r>
        <w:rPr>
          <w:rFonts w:ascii="Ideal Sans Book" w:hAnsi="Ideal Sans Book" w:cs="Ideal Sans Book" w:eastAsia="Ideal Sans Book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left="684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85.219795pt;margin-top:18.520624pt;width:442.205pt;height:.1pt;mso-position-horizontal-relative:page;mso-position-vertical-relative:paragraph;z-index:-2875" coordorigin="1704,370" coordsize="8844,2">
            <v:shape style="position:absolute;left:1704;top:370;width:8844;height:2" coordorigin="1704,370" coordsize="8844,0" path="m1704,370l10548,370e" filled="f" stroked="t" strokeweight=".25pt" strokecolor="#231F2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84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85.219795pt;margin-top:17.208139pt;width:442.205pt;height:.1pt;mso-position-horizontal-relative:page;mso-position-vertical-relative:paragraph;z-index:-2874" coordorigin="1704,344" coordsize="8844,2">
            <v:shape style="position:absolute;left:1704;top:344;width:8844;height:2" coordorigin="1704,344" coordsize="8844,0" path="m1704,344l10548,344e" filled="f" stroked="t" strokeweight=".25pt" strokecolor="#231F2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84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84.969795pt;margin-top:17.083246pt;width:442.705pt;height:3.375pt;mso-position-horizontal-relative:page;mso-position-vertical-relative:paragraph;z-index:-2873" coordorigin="1699,342" coordsize="8854,68">
            <v:group style="position:absolute;left:1704;top:344;width:8844;height:2" coordorigin="1704,344" coordsize="8844,2">
              <v:shape style="position:absolute;left:1704;top:344;width:8844;height:2" coordorigin="1704,344" coordsize="8844,0" path="m1704,344l10548,344e" filled="f" stroked="t" strokeweight=".25pt" strokecolor="#231F20">
                <v:path arrowok="t"/>
              </v:shape>
            </v:group>
            <v:group style="position:absolute;left:1704;top:404;width:8844;height:2" coordorigin="1704,404" coordsize="8844,2">
              <v:shape style="position:absolute;left:1704;top:404;width:8844;height:2" coordorigin="1704,404" coordsize="8844,0" path="m1704,404l10548,404e" filled="f" stroked="t" strokeweight=".5pt" strokecolor="#231F2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2" w:lineRule="exact"/>
        <w:ind w:left="684" w:right="-20"/>
        <w:jc w:val="left"/>
        <w:rPr>
          <w:rFonts w:ascii="Ideal Sans Book" w:hAnsi="Ideal Sans Book" w:cs="Ideal Sans Book" w:eastAsia="Ideal Sans Book"/>
          <w:sz w:val="21"/>
          <w:szCs w:val="21"/>
        </w:rPr>
      </w:pPr>
      <w:rPr/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What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a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  <w:position w:val="-1"/>
        </w:rPr>
        <w:t>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the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early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  <w:position w:val="-1"/>
        </w:rPr>
        <w:t>w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arning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signs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  <w:position w:val="-1"/>
        </w:rPr>
        <w:t>o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f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se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  <w:position w:val="-1"/>
        </w:rPr>
        <w:t>c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ondary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lymphoedema?</w:t>
      </w:r>
      <w:r>
        <w:rPr>
          <w:rFonts w:ascii="Ideal Sans Book" w:hAnsi="Ideal Sans Book" w:cs="Ideal Sans Book" w:eastAsia="Ideal Sans Book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left="684" w:right="-20"/>
        <w:jc w:val="left"/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/>
        <w:pict>
          <v:group style="position:absolute;margin-left:85.219795pt;margin-top:18.221111pt;width:442.205pt;height:.1pt;mso-position-horizontal-relative:page;mso-position-vertical-relative:paragraph;z-index:-2872" coordorigin="1704,364" coordsize="8844,2">
            <v:shape style="position:absolute;left:1704;top:364;width:8844;height:2" coordorigin="1704,364" coordsize="8844,0" path="m1704,364l10548,364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</w:rPr>
        <w:t>1.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684" w:right="-20"/>
        <w:jc w:val="left"/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/>
        <w:pict>
          <v:group style="position:absolute;margin-left:85.219795pt;margin-top:16.658686pt;width:442.205pt;height:.1pt;mso-position-horizontal-relative:page;mso-position-vertical-relative:paragraph;z-index:-2871" coordorigin="1704,333" coordsize="8844,2">
            <v:shape style="position:absolute;left:1704;top:333;width:8844;height:2" coordorigin="1704,333" coordsize="8844,0" path="m1704,333l10548,333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</w:rPr>
        <w:t>2.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684" w:right="-20"/>
        <w:jc w:val="left"/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/>
        <w:pict>
          <v:group style="position:absolute;margin-left:85.219795pt;margin-top:16.658602pt;width:442.205pt;height:.1pt;mso-position-horizontal-relative:page;mso-position-vertical-relative:paragraph;z-index:-2870" coordorigin="1704,333" coordsize="8844,2">
            <v:shape style="position:absolute;left:1704;top:333;width:8844;height:2" coordorigin="1704,333" coordsize="8844,0" path="m1704,333l10548,333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</w:rPr>
        <w:t>3.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684" w:right="-20"/>
        <w:jc w:val="left"/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/>
        <w:pict>
          <v:group style="position:absolute;margin-left:85.219795pt;margin-top:16.658587pt;width:442.205pt;height:.1pt;mso-position-horizontal-relative:page;mso-position-vertical-relative:paragraph;z-index:-2869" coordorigin="1704,333" coordsize="8844,2">
            <v:shape style="position:absolute;left:1704;top:333;width:8844;height:2" coordorigin="1704,333" coordsize="8844,0" path="m1704,333l10548,333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</w:rPr>
        <w:t>4.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684" w:right="-20"/>
        <w:jc w:val="left"/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/>
        <w:pict>
          <v:group style="position:absolute;margin-left:84.969795pt;margin-top:16.533691pt;width:442.705pt;height:3.375pt;mso-position-horizontal-relative:page;mso-position-vertical-relative:paragraph;z-index:-2868" coordorigin="1699,331" coordsize="8854,68">
            <v:group style="position:absolute;left:1704;top:333;width:8844;height:2" coordorigin="1704,333" coordsize="8844,2">
              <v:shape style="position:absolute;left:1704;top:333;width:8844;height:2" coordorigin="1704,333" coordsize="8844,0" path="m1704,333l10548,333e" filled="f" stroked="t" strokeweight=".25pt" strokecolor="#231F20">
                <v:path arrowok="t"/>
              </v:shape>
            </v:group>
            <v:group style="position:absolute;left:1704;top:393;width:8844;height:2" coordorigin="1704,393" coordsize="8844,2">
              <v:shape style="position:absolute;left:1704;top:393;width:8844;height:2" coordorigin="1704,393" coordsize="8844,0" path="m1704,393l10548,393e" filled="f" stroked="t" strokeweight=".5pt" strokecolor="#231F20">
                <v:path arrowok="t"/>
              </v:shape>
            </v:group>
            <w10:wrap type="none"/>
          </v:group>
        </w:pic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2"/>
          <w:w w:val="100"/>
        </w:rPr>
        <w:t>5.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84" w:right="-20"/>
        <w:jc w:val="left"/>
        <w:rPr>
          <w:rFonts w:ascii="Ideal Sans Book" w:hAnsi="Ideal Sans Book" w:cs="Ideal Sans Book" w:eastAsia="Ideal Sans Book"/>
          <w:sz w:val="21"/>
          <w:szCs w:val="21"/>
        </w:rPr>
      </w:pPr>
      <w:rPr/>
      <w:r>
        <w:rPr/>
        <w:pict>
          <v:group style="position:absolute;margin-left:85.219795pt;margin-top:35.716789pt;width:442.205pt;height:.1pt;mso-position-horizontal-relative:page;mso-position-vertical-relative:paragraph;z-index:-2867" coordorigin="1704,714" coordsize="8844,2">
            <v:shape style="position:absolute;left:1704;top:714;width:8844;height:2" coordorigin="1704,714" coordsize="8844,0" path="m1704,714l10548,714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4.969795pt;margin-top:103.623291pt;width:442.705pt;height:3.375pt;mso-position-horizontal-relative:page;mso-position-vertical-relative:paragraph;z-index:-2866" coordorigin="1699,2072" coordsize="8854,68">
            <v:group style="position:absolute;left:1704;top:2135;width:8844;height:2" coordorigin="1704,2135" coordsize="8844,2">
              <v:shape style="position:absolute;left:1704;top:2135;width:8844;height:2" coordorigin="1704,2135" coordsize="8844,0" path="m1704,2135l10548,2135e" filled="f" stroked="t" strokeweight=".5pt" strokecolor="#231F20">
                <v:path arrowok="t"/>
              </v:shape>
            </v:group>
            <v:group style="position:absolute;left:1704;top:2075;width:8844;height:2" coordorigin="1704,2075" coordsize="8844,2">
              <v:shape style="position:absolute;left:1704;top:2075;width:8844;height:2" coordorigin="1704,2075" coordsize="8844,0" path="m1704,2075l10548,2075e" filled="f" stroked="t" strokeweight=".2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5.219795pt;margin-top:58.39399pt;width:442.205pt;height:.1pt;mso-position-horizontal-relative:page;mso-position-vertical-relative:paragraph;z-index:-2865" coordorigin="1704,1168" coordsize="8844,2">
            <v:shape style="position:absolute;left:1704;top:1168;width:8844;height:2" coordorigin="1704,1168" coordsize="8844,0" path="m1704,1168l10548,1168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81.071091pt;width:442.205pt;height:.1pt;mso-position-horizontal-relative:page;mso-position-vertical-relative:paragraph;z-index:-2864" coordorigin="1704,1621" coordsize="8844,2">
            <v:shape style="position:absolute;left:1704;top:1621;width:8844;height:2" coordorigin="1704,1621" coordsize="8844,0" path="m1704,1621l10548,1621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What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can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ou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do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help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5"/>
          <w:w w:val="100"/>
        </w:rPr>
        <w:t>K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erry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better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manage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her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lymphoedema?</w:t>
      </w:r>
      <w:r>
        <w:rPr>
          <w:rFonts w:ascii="Ideal Sans Book" w:hAnsi="Ideal Sans Book" w:cs="Ideal Sans Book" w:eastAsia="Ideal Sans Book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pgMar w:header="1332" w:footer="925" w:top="1780" w:bottom="1320" w:left="1020" w:right="660"/>
          <w:pgSz w:w="11920" w:h="16860"/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85.219795pt;margin-top:327.205963pt;width:442.205pt;height:.1pt;mso-position-horizontal-relative:page;mso-position-vertical-relative:page;z-index:-2863" coordorigin="1704,6544" coordsize="8844,2">
            <v:shape style="position:absolute;left:1704;top:6544;width:8844;height:2" coordorigin="1704,6544" coordsize="8844,0" path="m1704,6544l10548,6544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349.883087pt;width:442.205pt;height:.1pt;mso-position-horizontal-relative:page;mso-position-vertical-relative:page;z-index:-2862" coordorigin="1704,6998" coordsize="8844,2">
            <v:shape style="position:absolute;left:1704;top:6998;width:8844;height:2" coordorigin="1704,6998" coordsize="8844,0" path="m1704,6998l10548,6998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4.969795pt;margin-top:440.466766pt;width:442.705pt;height:3.375pt;mso-position-horizontal-relative:page;mso-position-vertical-relative:page;z-index:-2861" coordorigin="1699,8809" coordsize="8854,68">
            <v:group style="position:absolute;left:1704;top:8872;width:8844;height:2" coordorigin="1704,8872" coordsize="8844,2">
              <v:shape style="position:absolute;left:1704;top:8872;width:8844;height:2" coordorigin="1704,8872" coordsize="8844,0" path="m1704,8872l10548,8872e" filled="f" stroked="t" strokeweight=".5pt" strokecolor="#231F20">
                <v:path arrowok="t"/>
              </v:shape>
            </v:group>
            <v:group style="position:absolute;left:1704;top:8812;width:8844;height:2" coordorigin="1704,8812" coordsize="8844,2">
              <v:shape style="position:absolute;left:1704;top:8812;width:8844;height:2" coordorigin="1704,8812" coordsize="8844,0" path="m1704,8812l10548,8812e" filled="f" stroked="t" strokeweight=".2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5.219795pt;margin-top:372.560272pt;width:442.205pt;height:.1pt;mso-position-horizontal-relative:page;mso-position-vertical-relative:page;z-index:-2860" coordorigin="1704,7451" coordsize="8844,2">
            <v:shape style="position:absolute;left:1704;top:7451;width:8844;height:2" coordorigin="1704,7451" coordsize="8844,0" path="m1704,7451l10548,7451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395.237488pt;width:442.205pt;height:.1pt;mso-position-horizontal-relative:page;mso-position-vertical-relative:page;z-index:-2859" coordorigin="1704,7905" coordsize="8844,2">
            <v:shape style="position:absolute;left:1704;top:7905;width:8844;height:2" coordorigin="1704,7905" coordsize="8844,0" path="m1704,7905l10548,7905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417.914581pt;width:442.205pt;height:.1pt;mso-position-horizontal-relative:page;mso-position-vertical-relative:page;z-index:-2858" coordorigin="1704,8358" coordsize="8844,2">
            <v:shape style="position:absolute;left:1704;top:8358;width:8844;height:2" coordorigin="1704,8358" coordsize="8844,0" path="m1704,8358l10548,8358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498.021881pt;width:442.205pt;height:.1pt;mso-position-horizontal-relative:page;mso-position-vertical-relative:page;z-index:-2857" coordorigin="1704,9960" coordsize="8844,2">
            <v:shape style="position:absolute;left:1704;top:9960;width:8844;height:2" coordorigin="1704,9960" coordsize="8844,0" path="m1704,9960l10548,9960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520.699097pt;width:442.205pt;height:.1pt;mso-position-horizontal-relative:page;mso-position-vertical-relative:page;z-index:-2856" coordorigin="1704,10414" coordsize="8844,2">
            <v:shape style="position:absolute;left:1704;top:10414;width:8844;height:2" coordorigin="1704,10414" coordsize="8844,0" path="m1704,10414l10548,10414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544.8703pt;width:442.205pt;height:.1pt;mso-position-horizontal-relative:page;mso-position-vertical-relative:page;z-index:-2855" coordorigin="1704,10897" coordsize="8844,2">
            <v:shape style="position:absolute;left:1704;top:10897;width:8844;height:2" coordorigin="1704,10897" coordsize="8844,0" path="m1704,10897l10548,10897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567.547485pt;width:442.205pt;height:.1pt;mso-position-horizontal-relative:page;mso-position-vertical-relative:page;z-index:-2854" coordorigin="1704,11351" coordsize="8844,2">
            <v:shape style="position:absolute;left:1704;top:11351;width:8844;height:2" coordorigin="1704,11351" coordsize="8844,0" path="m1704,11351l10548,11351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4.969795pt;margin-top:614.270874pt;width:442.705pt;height:3.375pt;mso-position-horizontal-relative:page;mso-position-vertical-relative:page;z-index:-2853" coordorigin="1699,12285" coordsize="8854,67">
            <v:group style="position:absolute;left:1704;top:12348;width:8844;height:2" coordorigin="1704,12348" coordsize="8844,2">
              <v:shape style="position:absolute;left:1704;top:12348;width:8844;height:2" coordorigin="1704,12348" coordsize="8844,0" path="m1704,12348l10548,12348e" filled="f" stroked="t" strokeweight=".5pt" strokecolor="#231F20">
                <v:path arrowok="t"/>
              </v:shape>
            </v:group>
            <v:group style="position:absolute;left:1704;top:12288;width:8844;height:2" coordorigin="1704,12288" coordsize="8844,2">
              <v:shape style="position:absolute;left:1704;top:12288;width:8844;height:2" coordorigin="1704,12288" coordsize="8844,0" path="m1704,12288l10548,12288e" filled="f" stroked="t" strokeweight=".2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5.219795pt;margin-top:591.718689pt;width:442.205pt;height:.1pt;mso-position-horizontal-relative:page;mso-position-vertical-relative:page;z-index:-2852" coordorigin="1704,11834" coordsize="8844,2">
            <v:shape style="position:absolute;left:1704;top:11834;width:8844;height:2" coordorigin="1704,11834" coordsize="8844,0" path="m1704,11834l10548,11834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665.78656pt;width:442.205pt;height:.1pt;mso-position-horizontal-relative:page;mso-position-vertical-relative:page;z-index:-2851" coordorigin="1704,13316" coordsize="8844,2">
            <v:shape style="position:absolute;left:1704;top:13316;width:8844;height:2" coordorigin="1704,13316" coordsize="8844,0" path="m1704,13316l10548,13316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688.463745pt;width:442.205pt;height:.1pt;mso-position-horizontal-relative:page;mso-position-vertical-relative:page;z-index:-2850" coordorigin="1704,13769" coordsize="8844,2">
            <v:shape style="position:absolute;left:1704;top:13769;width:8844;height:2" coordorigin="1704,13769" coordsize="8844,0" path="m1704,13769l10548,13769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4.969795pt;margin-top:733.693054pt;width:442.705pt;height:3.375pt;mso-position-horizontal-relative:page;mso-position-vertical-relative:page;z-index:-2849" coordorigin="1699,14674" coordsize="8854,68">
            <v:group style="position:absolute;left:1704;top:14736;width:8844;height:2" coordorigin="1704,14736" coordsize="8844,2">
              <v:shape style="position:absolute;left:1704;top:14736;width:8844;height:2" coordorigin="1704,14736" coordsize="8844,0" path="m1704,14736l10548,14736e" filled="f" stroked="t" strokeweight=".5pt" strokecolor="#231F20">
                <v:path arrowok="t"/>
              </v:shape>
            </v:group>
            <v:group style="position:absolute;left:1704;top:14676;width:8844;height:2" coordorigin="1704,14676" coordsize="8844,2">
              <v:shape style="position:absolute;left:1704;top:14676;width:8844;height:2" coordorigin="1704,14676" coordsize="8844,0" path="m1704,14676l10548,14676e" filled="f" stroked="t" strokeweight=".2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5.219795pt;margin-top:711.140991pt;width:442.205pt;height:.1pt;mso-position-horizontal-relative:page;mso-position-vertical-relative:page;z-index:-2848" coordorigin="1704,14223" coordsize="8844,2">
            <v:shape style="position:absolute;left:1704;top:14223;width:8844;height:2" coordorigin="1704,14223" coordsize="8844,0" path="m1704,14223l10548,14223e" filled="f" stroked="t" strokeweight=".25pt" strokecolor="#231F20">
              <v:path arrowok="t"/>
            </v:shape>
          </v:group>
          <w10:wrap type="none"/>
        </w:pict>
      </w:r>
      <w:r>
        <w:rPr/>
        <w:pict>
          <v:shape style="position:absolute;margin-left:372.507965pt;margin-top:51.421097pt;width:161.268465pt;height:105.04354pt;mso-position-horizontal-relative:page;mso-position-vertical-relative:page;z-index:-2847" type="#_x0000_t75">
            <v:imagedata r:id="rId60" o:title=""/>
          </v:shape>
        </w:pict>
      </w:r>
      <w:r>
        <w:rPr>
          <w:sz w:val="10"/>
          <w:szCs w:val="10"/>
        </w:rPr>
      </w:r>
    </w:p>
    <w:p>
      <w:pPr>
        <w:spacing w:before="0" w:after="0" w:line="266" w:lineRule="auto"/>
        <w:ind w:left="824" w:right="3491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Consider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unty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Bar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4"/>
          <w:w w:val="100"/>
        </w:rPr>
        <w:t>b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,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6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2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old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oman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om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emote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ommunity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2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estern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ust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alia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1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(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5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82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5"/>
          <w:w w:val="82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9"/>
          <w:w w:val="82"/>
        </w:rPr>
        <w:t>)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82"/>
        </w:rPr>
        <w:t>.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29"/>
          <w:w w:val="82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unty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Barb: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85" w:after="0" w:line="240" w:lineRule="auto"/>
        <w:ind w:left="65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•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38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under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ent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eatment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5"/>
          <w:w w:val="100"/>
        </w:rPr>
        <w:t>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erth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eight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eeks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65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•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38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had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left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mastecto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m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onstruction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oll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b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six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cles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chemothe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65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•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38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had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tumour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that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9"/>
          <w:w w:val="78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78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22"/>
          <w:w w:val="78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positi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65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•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38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postmenop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usal,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65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•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38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ompleted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eatment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12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months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ago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tam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xi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en.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82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unty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Barb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does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not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up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first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oll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-up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appointment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nea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medical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ent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28" w:after="0" w:line="240" w:lineRule="auto"/>
        <w:ind w:left="82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2"/>
          <w:w w:val="100"/>
        </w:rPr>
        <w:t>(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3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hours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dri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om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home)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see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0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.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82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small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oups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discu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what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barriers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5"/>
          <w:w w:val="100"/>
        </w:rPr>
        <w:t>/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challenges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might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ent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om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attending?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28" w:after="0" w:line="242" w:lineRule="exact"/>
        <w:ind w:left="824" w:right="-20"/>
        <w:jc w:val="left"/>
        <w:rPr>
          <w:rFonts w:ascii="Ideal Sans Book" w:hAnsi="Ideal Sans Book" w:cs="Ideal Sans Book" w:eastAsia="Ideal Sans Book"/>
          <w:sz w:val="21"/>
          <w:szCs w:val="21"/>
        </w:rPr>
      </w:pPr>
      <w:rPr/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Ma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  <w:position w:val="-1"/>
        </w:rPr>
        <w:t>k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a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  <w:position w:val="-1"/>
        </w:rPr>
        <w:t>n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y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notes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bel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  <w:position w:val="-1"/>
        </w:rPr>
        <w:t>o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4"/>
          <w:w w:val="100"/>
          <w:position w:val="-1"/>
        </w:rPr>
        <w:t>w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:</w:t>
      </w:r>
      <w:r>
        <w:rPr>
          <w:rFonts w:ascii="Ideal Sans Book" w:hAnsi="Ideal Sans Book" w:cs="Ideal Sans Book" w:eastAsia="Ideal Sans Book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8" w:after="0" w:line="240" w:lineRule="auto"/>
        <w:ind w:left="824" w:right="-20"/>
        <w:jc w:val="left"/>
        <w:rPr>
          <w:rFonts w:ascii="Ideal Sans Book" w:hAnsi="Ideal Sans Book" w:cs="Ideal Sans Book" w:eastAsia="Ideal Sans Book"/>
          <w:sz w:val="21"/>
          <w:szCs w:val="21"/>
        </w:rPr>
      </w:pPr>
      <w:rPr/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Explain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A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unty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Barb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what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oll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w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-up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or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b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east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can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eatment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i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n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ol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es:</w:t>
      </w:r>
      <w:r>
        <w:rPr>
          <w:rFonts w:ascii="Ideal Sans Book" w:hAnsi="Ideal Sans Book" w:cs="Ideal Sans Book" w:eastAsia="Ideal Sans Book"/>
          <w:sz w:val="21"/>
          <w:szCs w:val="21"/>
          <w:color w:val="000000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20" w:lineRule="exact"/>
        <w:ind w:left="824" w:right="-20"/>
        <w:jc w:val="left"/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  <w:position w:val="-1"/>
        </w:rPr>
        <w:t>1.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0" w:after="0" w:line="240" w:lineRule="exact"/>
        <w:ind w:left="82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position w:val="-1"/>
        </w:rPr>
        <w:t>2.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0" w:after="0" w:line="240" w:lineRule="exact"/>
        <w:ind w:left="82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1"/>
          <w:w w:val="100"/>
          <w:position w:val="-1"/>
        </w:rPr>
        <w:t>3.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8" w:after="0" w:line="240" w:lineRule="auto"/>
        <w:ind w:left="824" w:right="-20"/>
        <w:jc w:val="left"/>
        <w:rPr>
          <w:rFonts w:ascii="Ideal Sans Book" w:hAnsi="Ideal Sans Book" w:cs="Ideal Sans Book" w:eastAsia="Ideal Sans Book"/>
          <w:sz w:val="21"/>
          <w:szCs w:val="21"/>
        </w:rPr>
      </w:pPr>
      <w:rPr/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W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h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y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is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oll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w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-up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eatment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important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or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A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unty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Barb?</w:t>
      </w:r>
      <w:r>
        <w:rPr>
          <w:rFonts w:ascii="Ideal Sans Book" w:hAnsi="Ideal Sans Book" w:cs="Ideal Sans Book" w:eastAsia="Ideal Sans Book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pgMar w:header="1332" w:footer="925" w:top="2140" w:bottom="1120" w:left="880" w:right="1680"/>
          <w:headerReference w:type="even" r:id="rId58"/>
          <w:headerReference w:type="odd" r:id="rId59"/>
          <w:pgSz w:w="11920" w:h="16860"/>
        </w:sectPr>
      </w:pPr>
      <w:rPr/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/>
        <w:pict>
          <v:group style="position:absolute;margin-left:86.719795pt;margin-top:86.515472pt;width:.1pt;height:3pt;mso-position-horizontal-relative:page;mso-position-vertical-relative:page;z-index:-2845" coordorigin="1734,1730" coordsize="2,60">
            <v:shape style="position:absolute;left:1734;top:1730;width:2;height:60" coordorigin="1734,1730" coordsize="0,60" path="m1734,1730l1734,1790e" filled="f" stroked="t" strokeweight="0pt" strokecolor="#808285">
              <v:path arrowok="t"/>
            </v:shape>
          </v:group>
          <w10:wrap type="none"/>
        </w:pict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auto"/>
        <w:ind w:left="73" w:right="4983"/>
        <w:jc w:val="center"/>
        <w:tabs>
          <w:tab w:pos="620" w:val="left"/>
        </w:tabs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pict>
          <v:group style="position:absolute;margin-left:91.261902pt;margin-top:-7.455119pt;width:406.3159pt;height:3pt;mso-position-horizontal-relative:page;mso-position-vertical-relative:paragraph;z-index:-2846" coordorigin="1825,-149" coordsize="8126,60">
            <v:group style="position:absolute;left:1855;top:-119;width:8036;height:2" coordorigin="1855,-119" coordsize="8036,2">
              <v:shape style="position:absolute;left:1855;top:-119;width:8036;height:2" coordorigin="1855,-119" coordsize="8036,0" path="m1855,-119l9891,-119e" filled="f" stroked="t" strokeweight="3pt" strokecolor="#808285">
                <v:path arrowok="t"/>
                <v:stroke dashstyle="dash"/>
              </v:shape>
            </v:group>
            <v:group style="position:absolute;left:9952;top:-149;width:2;height:60" coordorigin="9952,-149" coordsize="2,60">
              <v:shape style="position:absolute;left:9952;top:-149;width:2;height:60" coordorigin="9952,-149" coordsize="0,60" path="m9952,-149l9952,-89e" filled="f" stroked="t" strokeweight="0pt" strokecolor="#808285">
                <v:path arrowok="t"/>
              </v:shape>
            </v:group>
            <w10:wrap type="none"/>
          </v:group>
        </w:pict>
      </w:r>
      <w:r>
        <w:rPr>
          <w:rFonts w:ascii="Archer Medium" w:hAnsi="Archer Medium" w:cs="Archer Medium" w:eastAsia="Archer Medium"/>
          <w:sz w:val="28"/>
          <w:szCs w:val="28"/>
          <w:color w:val="231F20"/>
          <w:spacing w:val="-1"/>
          <w:w w:val="100"/>
        </w:rPr>
        <w:t>7</w:t>
      </w:r>
      <w:r>
        <w:rPr>
          <w:rFonts w:ascii="Archer Medium" w:hAnsi="Archer Medium" w:cs="Archer Medium" w:eastAsia="Archer Medium"/>
          <w:sz w:val="28"/>
          <w:szCs w:val="28"/>
          <w:color w:val="231F20"/>
          <w:spacing w:val="0"/>
          <w:w w:val="100"/>
        </w:rPr>
        <w:t>.</w:t>
      </w:r>
      <w:r>
        <w:rPr>
          <w:rFonts w:ascii="Archer Medium" w:hAnsi="Archer Medium" w:cs="Archer Medium" w:eastAsia="Archer Medium"/>
          <w:sz w:val="28"/>
          <w:szCs w:val="28"/>
          <w:color w:val="231F20"/>
          <w:spacing w:val="-31"/>
          <w:w w:val="100"/>
        </w:rPr>
        <w:t> </w:t>
      </w:r>
      <w:r>
        <w:rPr>
          <w:rFonts w:ascii="Archer Medium" w:hAnsi="Archer Medium" w:cs="Archer Medium" w:eastAsia="Archer Medium"/>
          <w:sz w:val="28"/>
          <w:szCs w:val="28"/>
          <w:color w:val="231F20"/>
          <w:spacing w:val="0"/>
          <w:w w:val="100"/>
        </w:rPr>
        <w:tab/>
      </w:r>
      <w:r>
        <w:rPr>
          <w:rFonts w:ascii="Archer Medium" w:hAnsi="Archer Medium" w:cs="Archer Medium" w:eastAsia="Archer Medium"/>
          <w:sz w:val="28"/>
          <w:szCs w:val="28"/>
          <w:color w:val="231F20"/>
          <w:spacing w:val="0"/>
          <w:w w:val="100"/>
        </w:rPr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5"/>
          <w:w w:val="106"/>
          <w:b/>
          <w:bCs/>
        </w:rPr>
        <w:t>P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3"/>
          <w:w w:val="106"/>
          <w:b/>
          <w:bCs/>
        </w:rPr>
        <w:t>s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6"/>
          <w:w w:val="106"/>
          <w:b/>
          <w:bCs/>
        </w:rPr>
        <w:t>y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6"/>
          <w:b/>
          <w:bCs/>
        </w:rPr>
        <w:t>c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106"/>
          <w:b/>
          <w:bCs/>
        </w:rPr>
        <w:t>h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6"/>
          <w:b/>
          <w:bCs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3"/>
          <w:w w:val="106"/>
          <w:b/>
          <w:bCs/>
        </w:rPr>
        <w:t>s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6"/>
          <w:b/>
          <w:bCs/>
        </w:rPr>
        <w:t>oc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106"/>
          <w:b/>
          <w:bCs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106"/>
          <w:b/>
          <w:bCs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0"/>
          <w:w w:val="106"/>
          <w:b/>
          <w:bCs/>
        </w:rPr>
        <w:t>l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5"/>
          <w:w w:val="106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0"/>
          <w:b/>
          <w:bCs/>
        </w:rPr>
        <w:t>ue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7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117"/>
          <w:b/>
          <w:bCs/>
        </w:rPr>
        <w:t>s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2"/>
          <w:b/>
          <w:bCs/>
        </w:rPr>
        <w:t>upport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84" w:right="-20"/>
        <w:jc w:val="left"/>
        <w:rPr>
          <w:rFonts w:ascii="Ideal Sans Medium" w:hAnsi="Ideal Sans Medium" w:cs="Ideal Sans Medium" w:eastAsia="Ideal Sans Medium"/>
          <w:sz w:val="23"/>
          <w:szCs w:val="23"/>
        </w:rPr>
      </w:pPr>
      <w:rPr/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A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1"/>
          <w:w w:val="100"/>
        </w:rPr>
        <w:t>ctivit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y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2"/>
          <w:w w:val="100"/>
        </w:rPr>
        <w:t> 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1"/>
          <w:w w:val="100"/>
        </w:rPr>
        <w:t>20</w:t>
      </w:r>
      <w:r>
        <w:rPr>
          <w:rFonts w:ascii="Ideal Sans Medium" w:hAnsi="Ideal Sans Medium" w:cs="Ideal Sans Medium" w:eastAsia="Ideal Sans Medium"/>
          <w:sz w:val="23"/>
          <w:szCs w:val="23"/>
          <w:color w:val="000000"/>
          <w:spacing w:val="0"/>
          <w:w w:val="100"/>
        </w:rPr>
      </w:r>
    </w:p>
    <w:p>
      <w:pPr>
        <w:spacing w:before="94" w:after="0" w:line="240" w:lineRule="auto"/>
        <w:ind w:left="68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Meet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5"/>
          <w:w w:val="100"/>
        </w:rPr>
        <w:t>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uline.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68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5"/>
          <w:w w:val="100"/>
        </w:rPr>
        <w:t>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uline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61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1"/>
          <w:w w:val="100"/>
        </w:rPr>
        <w:t>-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old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married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oman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who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51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•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38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diagnosed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with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after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esented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Aboriginal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Medical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Servi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with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lump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51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•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38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has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had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mastecto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m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with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lot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omplications,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  <w:i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51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•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38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has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sin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had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lymphoedema.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84" w:right="-20"/>
        <w:jc w:val="left"/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-8"/>
          <w:w w:val="100"/>
        </w:rPr>
        <w:t>F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</w:rPr>
        <w:t>amil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0"/>
          <w:w w:val="100"/>
        </w:rPr>
        <w:t>y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2"/>
          <w:w w:val="100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</w:rPr>
        <w:t>history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51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•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38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5"/>
          <w:w w:val="100"/>
        </w:rPr>
        <w:t>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uline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has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lost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amily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members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mo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other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onic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diseases.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84" w:right="-20"/>
        <w:jc w:val="left"/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-1"/>
          <w:w w:val="100"/>
        </w:rPr>
        <w:t>H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</w:rPr>
        <w:t>e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0"/>
          <w:w w:val="100"/>
        </w:rPr>
        <w:t>r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2"/>
          <w:w w:val="100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</w:rPr>
        <w:t>socia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0"/>
          <w:w w:val="100"/>
        </w:rPr>
        <w:t>l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2"/>
          <w:w w:val="100"/>
        </w:rPr>
        <w:t> 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0"/>
          <w:w w:val="100"/>
        </w:rPr>
        <w:t>c</w: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</w:rPr>
        <w:t>ontext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51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•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38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Married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B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ill.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51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•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38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5"/>
          <w:w w:val="100"/>
        </w:rPr>
        <w:t>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ulin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4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0"/>
          <w:w w:val="100"/>
        </w:rPr>
        <w:t>’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ughter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andchild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li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with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0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.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80" w:lineRule="atLeast"/>
        <w:ind w:left="684" w:right="2718"/>
        <w:jc w:val="left"/>
        <w:rPr>
          <w:rFonts w:ascii="Ideal Sans Book" w:hAnsi="Ideal Sans Book" w:cs="Ideal Sans Book" w:eastAsia="Ideal Sans Book"/>
          <w:sz w:val="21"/>
          <w:szCs w:val="21"/>
        </w:rPr>
      </w:pPr>
      <w:rPr/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What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our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main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types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o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f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ps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chosocial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i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s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sues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5"/>
          <w:w w:val="100"/>
        </w:rPr>
        <w:t>P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a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uline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m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</w:rPr>
        <w:t>a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y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experien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e?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P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o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vide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an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example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o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f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each:</w:t>
      </w:r>
      <w:r>
        <w:rPr>
          <w:rFonts w:ascii="Ideal Sans Book" w:hAnsi="Ideal Sans Book" w:cs="Ideal Sans Book" w:eastAsia="Ideal Sans Book"/>
          <w:sz w:val="21"/>
          <w:szCs w:val="21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left="684" w:right="-20"/>
        <w:jc w:val="left"/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/>
        <w:pict>
          <v:group style="position:absolute;margin-left:85.219902pt;margin-top:18.22121pt;width:442.205pt;height:.1pt;mso-position-horizontal-relative:page;mso-position-vertical-relative:paragraph;z-index:-2844" coordorigin="1704,364" coordsize="8844,2">
            <v:shape style="position:absolute;left:1704;top:364;width:8844;height:2" coordorigin="1704,364" coordsize="8844,0" path="m1704,364l10548,364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</w:rPr>
        <w:t>1.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684" w:right="-20"/>
        <w:jc w:val="left"/>
        <w:rPr>
          <w:rFonts w:ascii="Ideal Sans Book" w:hAnsi="Ideal Sans Book" w:cs="Ideal Sans Book" w:eastAsia="Ideal Sans Book"/>
          <w:sz w:val="19"/>
          <w:szCs w:val="19"/>
        </w:rPr>
      </w:pPr>
      <w:rPr/>
      <w:r>
        <w:rPr/>
        <w:pict>
          <v:group style="position:absolute;margin-left:85.219902pt;margin-top:16.658688pt;width:442.205pt;height:.1pt;mso-position-horizontal-relative:page;mso-position-vertical-relative:paragraph;z-index:-2843" coordorigin="1704,333" coordsize="8844,2">
            <v:shape style="position:absolute;left:1704;top:333;width:8844;height:2" coordorigin="1704,333" coordsize="8844,0" path="m1704,333l10548,333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Book" w:hAnsi="Ideal Sans Book" w:cs="Ideal Sans Book" w:eastAsia="Ideal Sans Book"/>
          <w:sz w:val="19"/>
          <w:szCs w:val="19"/>
          <w:color w:val="414042"/>
          <w:spacing w:val="1"/>
          <w:w w:val="100"/>
          <w:i/>
        </w:rPr>
        <w:t>E</w:t>
      </w:r>
      <w:r>
        <w:rPr>
          <w:rFonts w:ascii="Ideal Sans Book" w:hAnsi="Ideal Sans Book" w:cs="Ideal Sans Book" w:eastAsia="Ideal Sans Book"/>
          <w:sz w:val="19"/>
          <w:szCs w:val="19"/>
          <w:color w:val="414042"/>
          <w:spacing w:val="-2"/>
          <w:w w:val="100"/>
          <w:i/>
        </w:rPr>
        <w:t>x</w:t>
      </w:r>
      <w:r>
        <w:rPr>
          <w:rFonts w:ascii="Ideal Sans Book" w:hAnsi="Ideal Sans Book" w:cs="Ideal Sans Book" w:eastAsia="Ideal Sans Book"/>
          <w:sz w:val="19"/>
          <w:szCs w:val="19"/>
          <w:color w:val="414042"/>
          <w:spacing w:val="1"/>
          <w:w w:val="100"/>
          <w:i/>
        </w:rPr>
        <w:t>ample:</w:t>
      </w:r>
      <w:r>
        <w:rPr>
          <w:rFonts w:ascii="Ideal Sans Book" w:hAnsi="Ideal Sans Book" w:cs="Ideal Sans Book" w:eastAsia="Ideal Sans Book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84" w:right="-20"/>
        <w:jc w:val="left"/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/>
        <w:pict>
          <v:group style="position:absolute;margin-left:85.219902pt;margin-top:-6.018514pt;width:442.205pt;height:.1pt;mso-position-horizontal-relative:page;mso-position-vertical-relative:paragraph;z-index:-2842" coordorigin="1704,-120" coordsize="8844,2">
            <v:shape style="position:absolute;left:1704;top:-120;width:8844;height:2" coordorigin="1704,-120" coordsize="8844,0" path="m1704,-120l10548,-120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902pt;margin-top:16.658587pt;width:442.205pt;height:.1pt;mso-position-horizontal-relative:page;mso-position-vertical-relative:paragraph;z-index:-2841" coordorigin="1704,333" coordsize="8844,2">
            <v:shape style="position:absolute;left:1704;top:333;width:8844;height:2" coordorigin="1704,333" coordsize="8844,0" path="m1704,333l10548,333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</w:rPr>
        <w:t>2.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684" w:right="-20"/>
        <w:jc w:val="left"/>
        <w:rPr>
          <w:rFonts w:ascii="Ideal Sans Book" w:hAnsi="Ideal Sans Book" w:cs="Ideal Sans Book" w:eastAsia="Ideal Sans Book"/>
          <w:sz w:val="19"/>
          <w:szCs w:val="19"/>
        </w:rPr>
      </w:pPr>
      <w:rPr/>
      <w:r>
        <w:rPr/>
        <w:pict>
          <v:group style="position:absolute;margin-left:85.219902pt;margin-top:16.658602pt;width:442.205pt;height:.1pt;mso-position-horizontal-relative:page;mso-position-vertical-relative:paragraph;z-index:-2840" coordorigin="1704,333" coordsize="8844,2">
            <v:shape style="position:absolute;left:1704;top:333;width:8844;height:2" coordorigin="1704,333" coordsize="8844,0" path="m1704,333l10548,333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Book" w:hAnsi="Ideal Sans Book" w:cs="Ideal Sans Book" w:eastAsia="Ideal Sans Book"/>
          <w:sz w:val="19"/>
          <w:szCs w:val="19"/>
          <w:color w:val="414042"/>
          <w:spacing w:val="1"/>
          <w:w w:val="100"/>
          <w:i/>
        </w:rPr>
        <w:t>E</w:t>
      </w:r>
      <w:r>
        <w:rPr>
          <w:rFonts w:ascii="Ideal Sans Book" w:hAnsi="Ideal Sans Book" w:cs="Ideal Sans Book" w:eastAsia="Ideal Sans Book"/>
          <w:sz w:val="19"/>
          <w:szCs w:val="19"/>
          <w:color w:val="414042"/>
          <w:spacing w:val="-2"/>
          <w:w w:val="100"/>
          <w:i/>
        </w:rPr>
        <w:t>x</w:t>
      </w:r>
      <w:r>
        <w:rPr>
          <w:rFonts w:ascii="Ideal Sans Book" w:hAnsi="Ideal Sans Book" w:cs="Ideal Sans Book" w:eastAsia="Ideal Sans Book"/>
          <w:sz w:val="19"/>
          <w:szCs w:val="19"/>
          <w:color w:val="414042"/>
          <w:spacing w:val="1"/>
          <w:w w:val="100"/>
          <w:i/>
        </w:rPr>
        <w:t>ample:</w:t>
      </w:r>
      <w:r>
        <w:rPr>
          <w:rFonts w:ascii="Ideal Sans Book" w:hAnsi="Ideal Sans Book" w:cs="Ideal Sans Book" w:eastAsia="Ideal Sans Book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84" w:right="-20"/>
        <w:jc w:val="left"/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/>
        <w:pict>
          <v:group style="position:absolute;margin-left:85.219902pt;margin-top:-6.018508pt;width:442.205pt;height:.1pt;mso-position-horizontal-relative:page;mso-position-vertical-relative:paragraph;z-index:-2839" coordorigin="1704,-120" coordsize="8844,2">
            <v:shape style="position:absolute;left:1704;top:-120;width:8844;height:2" coordorigin="1704,-120" coordsize="8844,0" path="m1704,-120l10548,-120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902pt;margin-top:16.658592pt;width:442.205pt;height:.1pt;mso-position-horizontal-relative:page;mso-position-vertical-relative:paragraph;z-index:-2838" coordorigin="1704,333" coordsize="8844,2">
            <v:shape style="position:absolute;left:1704;top:333;width:8844;height:2" coordorigin="1704,333" coordsize="8844,0" path="m1704,333l10548,333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</w:rPr>
        <w:t>3.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684" w:right="-20"/>
        <w:jc w:val="left"/>
        <w:rPr>
          <w:rFonts w:ascii="Ideal Sans Book" w:hAnsi="Ideal Sans Book" w:cs="Ideal Sans Book" w:eastAsia="Ideal Sans Book"/>
          <w:sz w:val="19"/>
          <w:szCs w:val="19"/>
        </w:rPr>
      </w:pPr>
      <w:rPr/>
      <w:r>
        <w:rPr/>
        <w:pict>
          <v:group style="position:absolute;margin-left:85.219902pt;margin-top:16.658607pt;width:442.205pt;height:.1pt;mso-position-horizontal-relative:page;mso-position-vertical-relative:paragraph;z-index:-2837" coordorigin="1704,333" coordsize="8844,2">
            <v:shape style="position:absolute;left:1704;top:333;width:8844;height:2" coordorigin="1704,333" coordsize="8844,0" path="m1704,333l10548,333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Book" w:hAnsi="Ideal Sans Book" w:cs="Ideal Sans Book" w:eastAsia="Ideal Sans Book"/>
          <w:sz w:val="19"/>
          <w:szCs w:val="19"/>
          <w:color w:val="414042"/>
          <w:spacing w:val="1"/>
          <w:w w:val="100"/>
          <w:i/>
        </w:rPr>
        <w:t>E</w:t>
      </w:r>
      <w:r>
        <w:rPr>
          <w:rFonts w:ascii="Ideal Sans Book" w:hAnsi="Ideal Sans Book" w:cs="Ideal Sans Book" w:eastAsia="Ideal Sans Book"/>
          <w:sz w:val="19"/>
          <w:szCs w:val="19"/>
          <w:color w:val="414042"/>
          <w:spacing w:val="-2"/>
          <w:w w:val="100"/>
          <w:i/>
        </w:rPr>
        <w:t>x</w:t>
      </w:r>
      <w:r>
        <w:rPr>
          <w:rFonts w:ascii="Ideal Sans Book" w:hAnsi="Ideal Sans Book" w:cs="Ideal Sans Book" w:eastAsia="Ideal Sans Book"/>
          <w:sz w:val="19"/>
          <w:szCs w:val="19"/>
          <w:color w:val="414042"/>
          <w:spacing w:val="1"/>
          <w:w w:val="100"/>
          <w:i/>
        </w:rPr>
        <w:t>ample:</w:t>
      </w:r>
      <w:r>
        <w:rPr>
          <w:rFonts w:ascii="Ideal Sans Book" w:hAnsi="Ideal Sans Book" w:cs="Ideal Sans Book" w:eastAsia="Ideal Sans Book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84" w:right="-20"/>
        <w:jc w:val="left"/>
        <w:rPr>
          <w:rFonts w:ascii="Ideal Sans Semibold" w:hAnsi="Ideal Sans Semibold" w:cs="Ideal Sans Semibold" w:eastAsia="Ideal Sans Semibold"/>
          <w:sz w:val="19"/>
          <w:szCs w:val="19"/>
        </w:rPr>
      </w:pPr>
      <w:rPr/>
      <w:r>
        <w:rPr/>
        <w:pict>
          <v:group style="position:absolute;margin-left:85.219902pt;margin-top:-6.018502pt;width:442.205pt;height:.1pt;mso-position-horizontal-relative:page;mso-position-vertical-relative:paragraph;z-index:-2836" coordorigin="1704,-120" coordsize="8844,2">
            <v:shape style="position:absolute;left:1704;top:-120;width:8844;height:2" coordorigin="1704,-120" coordsize="8844,0" path="m1704,-120l10548,-120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902pt;margin-top:16.658697pt;width:442.205pt;height:.1pt;mso-position-horizontal-relative:page;mso-position-vertical-relative:paragraph;z-index:-2835" coordorigin="1704,333" coordsize="8844,2">
            <v:shape style="position:absolute;left:1704;top:333;width:8844;height:2" coordorigin="1704,333" coordsize="8844,0" path="m1704,333l10548,333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Semibold" w:hAnsi="Ideal Sans Semibold" w:cs="Ideal Sans Semibold" w:eastAsia="Ideal Sans Semibold"/>
          <w:sz w:val="19"/>
          <w:szCs w:val="19"/>
          <w:color w:val="414042"/>
          <w:spacing w:val="1"/>
          <w:w w:val="100"/>
        </w:rPr>
        <w:t>4.</w:t>
      </w:r>
      <w:r>
        <w:rPr>
          <w:rFonts w:ascii="Ideal Sans Semibold" w:hAnsi="Ideal Sans Semibold" w:cs="Ideal Sans Semibold" w:eastAsia="Ideal Sans Semibold"/>
          <w:sz w:val="19"/>
          <w:szCs w:val="19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684" w:right="-20"/>
        <w:jc w:val="left"/>
        <w:rPr>
          <w:rFonts w:ascii="Ideal Sans Book" w:hAnsi="Ideal Sans Book" w:cs="Ideal Sans Book" w:eastAsia="Ideal Sans Book"/>
          <w:sz w:val="19"/>
          <w:szCs w:val="19"/>
        </w:rPr>
      </w:pPr>
      <w:rPr/>
      <w:r>
        <w:rPr/>
        <w:pict>
          <v:group style="position:absolute;margin-left:85.219902pt;margin-top:16.658705pt;width:442.205pt;height:.1pt;mso-position-horizontal-relative:page;mso-position-vertical-relative:paragraph;z-index:-2834" coordorigin="1704,333" coordsize="8844,2">
            <v:shape style="position:absolute;left:1704;top:333;width:8844;height:2" coordorigin="1704,333" coordsize="8844,0" path="m1704,333l10548,333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4.969902pt;margin-top:39.210903pt;width:442.705pt;height:3.375pt;mso-position-horizontal-relative:page;mso-position-vertical-relative:paragraph;z-index:-2833" coordorigin="1699,784" coordsize="8854,68">
            <v:group style="position:absolute;left:1704;top:787;width:8844;height:2" coordorigin="1704,787" coordsize="8844,2">
              <v:shape style="position:absolute;left:1704;top:787;width:8844;height:2" coordorigin="1704,787" coordsize="8844,0" path="m1704,787l10548,787e" filled="f" stroked="t" strokeweight=".25pt" strokecolor="#231F20">
                <v:path arrowok="t"/>
              </v:shape>
            </v:group>
            <v:group style="position:absolute;left:1704;top:847;width:8844;height:2" coordorigin="1704,847" coordsize="8844,2">
              <v:shape style="position:absolute;left:1704;top:847;width:8844;height:2" coordorigin="1704,847" coordsize="8844,0" path="m1704,847l10548,847e" filled="f" stroked="t" strokeweight=".5pt" strokecolor="#231F20">
                <v:path arrowok="t"/>
              </v:shape>
            </v:group>
            <w10:wrap type="none"/>
          </v:group>
        </w:pict>
      </w:r>
      <w:r>
        <w:rPr>
          <w:rFonts w:ascii="Ideal Sans Book" w:hAnsi="Ideal Sans Book" w:cs="Ideal Sans Book" w:eastAsia="Ideal Sans Book"/>
          <w:sz w:val="19"/>
          <w:szCs w:val="19"/>
          <w:color w:val="414042"/>
          <w:spacing w:val="1"/>
          <w:w w:val="100"/>
          <w:i/>
        </w:rPr>
        <w:t>E</w:t>
      </w:r>
      <w:r>
        <w:rPr>
          <w:rFonts w:ascii="Ideal Sans Book" w:hAnsi="Ideal Sans Book" w:cs="Ideal Sans Book" w:eastAsia="Ideal Sans Book"/>
          <w:sz w:val="19"/>
          <w:szCs w:val="19"/>
          <w:color w:val="414042"/>
          <w:spacing w:val="-2"/>
          <w:w w:val="100"/>
          <w:i/>
        </w:rPr>
        <w:t>x</w:t>
      </w:r>
      <w:r>
        <w:rPr>
          <w:rFonts w:ascii="Ideal Sans Book" w:hAnsi="Ideal Sans Book" w:cs="Ideal Sans Book" w:eastAsia="Ideal Sans Book"/>
          <w:sz w:val="19"/>
          <w:szCs w:val="19"/>
          <w:color w:val="414042"/>
          <w:spacing w:val="1"/>
          <w:w w:val="100"/>
          <w:i/>
        </w:rPr>
        <w:t>ample:</w:t>
      </w:r>
      <w:r>
        <w:rPr>
          <w:rFonts w:ascii="Ideal Sans Book" w:hAnsi="Ideal Sans Book" w:cs="Ideal Sans Book" w:eastAsia="Ideal Sans Book"/>
          <w:sz w:val="19"/>
          <w:szCs w:val="19"/>
          <w:color w:val="000000"/>
          <w:spacing w:val="0"/>
          <w:w w:val="100"/>
        </w:rPr>
      </w:r>
    </w:p>
    <w:p>
      <w:pPr>
        <w:jc w:val="left"/>
        <w:spacing w:after="0"/>
        <w:sectPr>
          <w:pgMar w:header="1332" w:footer="925" w:top="1520" w:bottom="1320" w:left="1020" w:right="660"/>
          <w:pgSz w:w="11920" w:h="16860"/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84.969795pt;margin-top:705.500183pt;width:442.705pt;height:3.375pt;mso-position-horizontal-relative:page;mso-position-vertical-relative:page;z-index:-2816" coordorigin="1699,14110" coordsize="8854,68">
            <v:group style="position:absolute;left:1704;top:14173;width:8844;height:2" coordorigin="1704,14173" coordsize="8844,2">
              <v:shape style="position:absolute;left:1704;top:14173;width:8844;height:2" coordorigin="1704,14173" coordsize="8844,0" path="m1704,14173l10548,14173e" filled="f" stroked="t" strokeweight=".5pt" strokecolor="#231F20">
                <v:path arrowok="t"/>
              </v:shape>
            </v:group>
            <v:group style="position:absolute;left:1704;top:14113;width:8844;height:2" coordorigin="1704,14113" coordsize="8844,2">
              <v:shape style="position:absolute;left:1704;top:14113;width:8844;height:2" coordorigin="1704,14113" coordsize="8844,0" path="m1704,14113l10548,14113e" filled="f" stroked="t" strokeweight=".2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5.219795pt;margin-top:660.270874pt;width:442.205pt;height:.1pt;mso-position-horizontal-relative:page;mso-position-vertical-relative:page;z-index:-2813" coordorigin="1704,13205" coordsize="8844,2">
            <v:shape style="position:absolute;left:1704;top:13205;width:8844;height:2" coordorigin="1704,13205" coordsize="8844,0" path="m1704,13205l10548,13205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682.948059pt;width:442.205pt;height:.1pt;mso-position-horizontal-relative:page;mso-position-vertical-relative:page;z-index:-2812" coordorigin="1704,13659" coordsize="8844,2">
            <v:shape style="position:absolute;left:1704;top:13659;width:8844;height:2" coordorigin="1704,13659" coordsize="8844,0" path="m1704,13659l10548,13659e" filled="f" stroked="t" strokeweight=".25pt" strokecolor="#231F20">
              <v:path arrowok="t"/>
            </v:shape>
          </v:group>
          <w10:wrap type="none"/>
        </w:pict>
      </w:r>
      <w:r>
        <w:rPr>
          <w:sz w:val="10"/>
          <w:szCs w:val="10"/>
        </w:rPr>
      </w:r>
    </w:p>
    <w:p>
      <w:pPr>
        <w:spacing w:before="0" w:after="0" w:line="242" w:lineRule="exact"/>
        <w:ind w:left="844" w:right="-20"/>
        <w:jc w:val="left"/>
        <w:rPr>
          <w:rFonts w:ascii="Ideal Sans Book" w:hAnsi="Ideal Sans Book" w:cs="Ideal Sans Book" w:eastAsia="Ideal Sans Book"/>
          <w:sz w:val="21"/>
          <w:szCs w:val="21"/>
        </w:rPr>
      </w:pPr>
      <w:rPr/>
      <w:r>
        <w:rPr/>
        <w:pict>
          <v:group style="position:absolute;margin-left:85.219795pt;margin-top:35.716885pt;width:442.205pt;height:.1pt;mso-position-horizontal-relative:page;mso-position-vertical-relative:paragraph;z-index:-2832" coordorigin="1704,714" coordsize="8844,2">
            <v:shape style="position:absolute;left:1704;top:714;width:8844;height:2" coordorigin="1704,714" coordsize="8844,0" path="m1704,714l10548,714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58.393982pt;width:442.205pt;height:.1pt;mso-position-horizontal-relative:page;mso-position-vertical-relative:paragraph;z-index:-2831" coordorigin="1704,1168" coordsize="8844,2">
            <v:shape style="position:absolute;left:1704;top:1168;width:8844;height:2" coordorigin="1704,1168" coordsize="8844,0" path="m1704,1168l10548,1168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81.071182pt;width:442.205pt;height:.1pt;mso-position-horizontal-relative:page;mso-position-vertical-relative:paragraph;z-index:-2829" coordorigin="1704,1621" coordsize="8844,2">
            <v:shape style="position:absolute;left:1704;top:1621;width:8844;height:2" coordorigin="1704,1621" coordsize="8844,0" path="m1704,1621l10548,1621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What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is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li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  <w:position w:val="-1"/>
        </w:rPr>
        <w:t>k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ely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to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be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hel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  <w:position w:val="-1"/>
        </w:rPr>
        <w:t>p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ful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  <w:position w:val="-1"/>
        </w:rPr>
        <w:t>f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or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5"/>
          <w:w w:val="100"/>
          <w:position w:val="-1"/>
        </w:rPr>
        <w:t>P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  <w:position w:val="-1"/>
        </w:rPr>
        <w:t>a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  <w:position w:val="-1"/>
        </w:rPr>
        <w:t>uline?</w:t>
      </w:r>
      <w:r>
        <w:rPr>
          <w:rFonts w:ascii="Ideal Sans Book" w:hAnsi="Ideal Sans Book" w:cs="Ideal Sans Book" w:eastAsia="Ideal Sans Book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80" w:lineRule="atLeast"/>
        <w:ind w:left="844" w:right="53"/>
        <w:jc w:val="left"/>
        <w:rPr>
          <w:rFonts w:ascii="Ideal Sans Book" w:hAnsi="Ideal Sans Book" w:cs="Ideal Sans Book" w:eastAsia="Ideal Sans Book"/>
          <w:sz w:val="21"/>
          <w:szCs w:val="21"/>
        </w:rPr>
      </w:pPr>
      <w:rPr/>
      <w:r>
        <w:rPr/>
        <w:pict>
          <v:group style="position:absolute;margin-left:84.969795pt;margin-top:-14.399014pt;width:442.705pt;height:3.375pt;mso-position-horizontal-relative:page;mso-position-vertical-relative:paragraph;z-index:-2830" coordorigin="1699,-288" coordsize="8854,68">
            <v:group style="position:absolute;left:1704;top:-225;width:8844;height:2" coordorigin="1704,-225" coordsize="8844,2">
              <v:shape style="position:absolute;left:1704;top:-225;width:8844;height:2" coordorigin="1704,-225" coordsize="8844,0" path="m1704,-225l10548,-225e" filled="f" stroked="t" strokeweight=".5pt" strokecolor="#231F20">
                <v:path arrowok="t"/>
              </v:shape>
            </v:group>
            <v:group style="position:absolute;left:1704;top:-285;width:8844;height:2" coordorigin="1704,-285" coordsize="8844,2">
              <v:shape style="position:absolute;left:1704;top:-285;width:8844;height:2" coordorigin="1704,-285" coordsize="8844,0" path="m1704,-285l10548,-285e" filled="f" stroked="t" strokeweight=".2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5.219795pt;margin-top:-82.305412pt;width:442.205pt;height:.1pt;mso-position-horizontal-relative:page;mso-position-vertical-relative:paragraph;z-index:-2828" coordorigin="1704,-1646" coordsize="8844,2">
            <v:shape style="position:absolute;left:1704;top:-1646;width:8844;height:2" coordorigin="1704,-1646" coordsize="8844,0" path="m1704,-1646l10548,-1646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-59.628315pt;width:442.205pt;height:.1pt;mso-position-horizontal-relative:page;mso-position-vertical-relative:paragraph;z-index:-2827" coordorigin="1704,-1193" coordsize="8844,2">
            <v:shape style="position:absolute;left:1704;top:-1193;width:8844;height:2" coordorigin="1704,-1193" coordsize="8844,0" path="m1704,-1193l10548,-1193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-36.951115pt;width:442.205pt;height:.1pt;mso-position-horizontal-relative:page;mso-position-vertical-relative:paragraph;z-index:-2826" coordorigin="1704,-739" coordsize="8844,2">
            <v:shape style="position:absolute;left:1704;top:-739;width:8844;height:2" coordorigin="1704,-739" coordsize="8844,0" path="m1704,-739l10548,-739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51.116787pt;width:442.205pt;height:.1pt;mso-position-horizontal-relative:page;mso-position-vertical-relative:paragraph;z-index:-2825" coordorigin="1704,1022" coordsize="8844,2">
            <v:shape style="position:absolute;left:1704;top:1022;width:8844;height:2" coordorigin="1704,1022" coordsize="8844,0" path="m1704,1022l10548,1022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73.793884pt;width:442.205pt;height:.1pt;mso-position-horizontal-relative:page;mso-position-vertical-relative:paragraph;z-index:-2824" coordorigin="1704,1476" coordsize="8844,2">
            <v:shape style="position:absolute;left:1704;top:1476;width:8844;height:2" coordorigin="1704,1476" coordsize="8844,0" path="m1704,1476l10548,1476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96.471085pt;width:442.205pt;height:.1pt;mso-position-horizontal-relative:page;mso-position-vertical-relative:paragraph;z-index:-2822" coordorigin="1704,1929" coordsize="8844,2">
            <v:shape style="position:absolute;left:1704;top:1929;width:8844;height:2" coordorigin="1704,1929" coordsize="8844,0" path="m1704,1929l10548,1929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119.148285pt;width:442.205pt;height:.1pt;mso-position-horizontal-relative:page;mso-position-vertical-relative:paragraph;z-index:-2821" coordorigin="1704,2383" coordsize="8844,2">
            <v:shape style="position:absolute;left:1704;top:2383;width:8844;height:2" coordorigin="1704,2383" coordsize="8844,0" path="m1704,2383l10548,2383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What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signs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do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ou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need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look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out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or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that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m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</w:rPr>
        <w:t>a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y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sh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w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5"/>
          <w:w w:val="100"/>
        </w:rPr>
        <w:t>P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a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uline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is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experiencing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ps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chol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gical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i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s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sues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that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equi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special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eatment?</w:t>
      </w:r>
      <w:r>
        <w:rPr>
          <w:rFonts w:ascii="Ideal Sans Book" w:hAnsi="Ideal Sans Book" w:cs="Ideal Sans Book" w:eastAsia="Ideal Sans Book"/>
          <w:sz w:val="21"/>
          <w:szCs w:val="21"/>
          <w:color w:val="00000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844" w:right="-20"/>
        <w:jc w:val="left"/>
        <w:rPr>
          <w:rFonts w:ascii="Ideal Sans Medium" w:hAnsi="Ideal Sans Medium" w:cs="Ideal Sans Medium" w:eastAsia="Ideal Sans Medium"/>
          <w:sz w:val="23"/>
          <w:szCs w:val="23"/>
        </w:rPr>
      </w:pPr>
      <w:rPr/>
      <w:r>
        <w:rPr/>
        <w:pict>
          <v:group style="position:absolute;margin-left:84.969795pt;margin-top:-27.812105pt;width:442.705pt;height:3.375pt;mso-position-horizontal-relative:page;mso-position-vertical-relative:paragraph;z-index:-2823" coordorigin="1699,-556" coordsize="8854,68">
            <v:group style="position:absolute;left:1704;top:-494;width:8844;height:2" coordorigin="1704,-494" coordsize="8844,2">
              <v:shape style="position:absolute;left:1704;top:-494;width:8844;height:2" coordorigin="1704,-494" coordsize="8844,0" path="m1704,-494l10548,-494e" filled="f" stroked="t" strokeweight=".5pt" strokecolor="#231F20">
                <v:path arrowok="t"/>
              </v:shape>
            </v:group>
            <v:group style="position:absolute;left:1704;top:-554;width:8844;height:2" coordorigin="1704,-554" coordsize="8844,2">
              <v:shape style="position:absolute;left:1704;top:-554;width:8844;height:2" coordorigin="1704,-554" coordsize="8844,0" path="m1704,-554l10548,-554e" filled="f" stroked="t" strokeweight=".2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5.219795pt;margin-top:-73.041405pt;width:442.205pt;height:.1pt;mso-position-horizontal-relative:page;mso-position-vertical-relative:paragraph;z-index:-2820" coordorigin="1704,-1461" coordsize="8844,2">
            <v:shape style="position:absolute;left:1704;top:-1461;width:8844;height:2" coordorigin="1704,-1461" coordsize="8844,0" path="m1704,-1461l10548,-1461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-50.364304pt;width:442.205pt;height:.1pt;mso-position-horizontal-relative:page;mso-position-vertical-relative:paragraph;z-index:-2819" coordorigin="1704,-1007" coordsize="8844,2">
            <v:shape style="position:absolute;left:1704;top:-1007;width:8844;height:2" coordorigin="1704,-1007" coordsize="8844,0" path="m1704,-1007l10548,-1007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A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1"/>
          <w:w w:val="100"/>
        </w:rPr>
        <w:t>ctivit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y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2"/>
          <w:w w:val="100"/>
        </w:rPr>
        <w:t> 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1"/>
          <w:w w:val="100"/>
        </w:rPr>
        <w:t>22</w:t>
      </w:r>
      <w:r>
        <w:rPr>
          <w:rFonts w:ascii="Ideal Sans Medium" w:hAnsi="Ideal Sans Medium" w:cs="Ideal Sans Medium" w:eastAsia="Ideal Sans Medium"/>
          <w:sz w:val="23"/>
          <w:szCs w:val="23"/>
          <w:color w:val="000000"/>
          <w:spacing w:val="0"/>
          <w:w w:val="100"/>
        </w:rPr>
      </w:r>
    </w:p>
    <w:p>
      <w:pPr>
        <w:spacing w:before="94" w:after="0" w:line="240" w:lineRule="auto"/>
        <w:ind w:left="844" w:right="-20"/>
        <w:jc w:val="left"/>
        <w:rPr>
          <w:rFonts w:ascii="Ideal Sans Book" w:hAnsi="Ideal Sans Book" w:cs="Ideal Sans Book" w:eastAsia="Ideal Sans Book"/>
          <w:sz w:val="21"/>
          <w:szCs w:val="21"/>
        </w:rPr>
      </w:pPr>
      <w:rPr/>
      <w:r>
        <w:rPr/>
        <w:pict>
          <v:group style="position:absolute;margin-left:85.219795pt;margin-top:40.416889pt;width:442.205pt;height:.1pt;mso-position-horizontal-relative:page;mso-position-vertical-relative:paragraph;z-index:-2818" coordorigin="1704,808" coordsize="8844,2">
            <v:shape style="position:absolute;left:1704;top:808;width:8844;height:2" coordorigin="1704,808" coordsize="8844,0" path="m1704,808l10548,808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63.09399pt;width:442.205pt;height:.1pt;mso-position-horizontal-relative:page;mso-position-vertical-relative:paragraph;z-index:-2817" coordorigin="1704,1262" coordsize="8844,2">
            <v:shape style="position:absolute;left:1704;top:1262;width:8844;height:2" coordorigin="1704,1262" coordsize="8844,0" path="m1704,1262l10548,1262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85.771187pt;width:442.205pt;height:.1pt;mso-position-horizontal-relative:page;mso-position-vertical-relative:paragraph;z-index:-2815" coordorigin="1704,1715" coordsize="8844,2">
            <v:shape style="position:absolute;left:1704;top:1715;width:8844;height:2" coordorigin="1704,1715" coordsize="8844,0" path="m1704,1715l10548,1715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108.448288pt;width:442.205pt;height:.1pt;mso-position-horizontal-relative:page;mso-position-vertical-relative:paragraph;z-index:-2814" coordorigin="1704,2169" coordsize="8844,2">
            <v:shape style="position:absolute;left:1704;top:2169;width:8844;height:2" coordorigin="1704,2169" coordsize="8844,0" path="m1704,2169l10548,2169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What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ommunication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skills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</w:rPr>
        <w:t>w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ould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ou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use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when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talking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with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5"/>
          <w:w w:val="100"/>
        </w:rPr>
        <w:t>P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a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uline?</w:t>
      </w:r>
      <w:r>
        <w:rPr>
          <w:rFonts w:ascii="Ideal Sans Book" w:hAnsi="Ideal Sans Book" w:cs="Ideal Sans Book" w:eastAsia="Ideal Sans Book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pgMar w:header="1332" w:footer="925" w:top="2140" w:bottom="1120" w:left="860" w:right="1500"/>
          <w:headerReference w:type="even" r:id="rId61"/>
          <w:headerReference w:type="odd" r:id="rId62"/>
          <w:pgSz w:w="11920" w:h="16860"/>
        </w:sectPr>
      </w:pPr>
      <w:rPr/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1284" w:right="-20"/>
        <w:jc w:val="left"/>
        <w:rPr>
          <w:rFonts w:ascii="Ideal Sans Medium" w:hAnsi="Ideal Sans Medium" w:cs="Ideal Sans Medium" w:eastAsia="Ideal Sans Medium"/>
          <w:sz w:val="23"/>
          <w:szCs w:val="23"/>
        </w:rPr>
      </w:pPr>
      <w:rPr/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A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1"/>
          <w:w w:val="100"/>
        </w:rPr>
        <w:t>ctivit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y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2"/>
          <w:w w:val="100"/>
        </w:rPr>
        <w:t> 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1"/>
          <w:w w:val="100"/>
        </w:rPr>
        <w:t>23</w:t>
      </w:r>
      <w:r>
        <w:rPr>
          <w:rFonts w:ascii="Ideal Sans Medium" w:hAnsi="Ideal Sans Medium" w:cs="Ideal Sans Medium" w:eastAsia="Ideal Sans Medium"/>
          <w:sz w:val="23"/>
          <w:szCs w:val="23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66" w:lineRule="auto"/>
        <w:ind w:left="1284" w:right="2023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/>
        <w:pict>
          <v:shape style="position:absolute;margin-left:438.205383pt;margin-top:8.433012pt;width:107.771109pt;height:71.272131pt;mso-position-horizontal-relative:page;mso-position-vertical-relative:paragraph;z-index:-2807" type="#_x0000_t75">
            <v:imagedata r:id="rId63" o:title=""/>
          </v:shape>
        </w:pic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5"/>
          <w:w w:val="100"/>
        </w:rPr>
        <w:t>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uline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main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andchild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en.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When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5"/>
          <w:w w:val="100"/>
        </w:rPr>
        <w:t>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uline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ent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eatment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child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behind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sepa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ation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ected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them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umatic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2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.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5"/>
          <w:w w:val="100"/>
        </w:rPr>
        <w:t>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uline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has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6"/>
          <w:w w:val="100"/>
        </w:rPr>
        <w:t>’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sat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with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them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discu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sed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situation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clearl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2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.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80" w:lineRule="atLeast"/>
        <w:ind w:left="1284" w:right="2804"/>
        <w:jc w:val="left"/>
        <w:rPr>
          <w:rFonts w:ascii="Ideal Sans Book" w:hAnsi="Ideal Sans Book" w:cs="Ideal Sans Book" w:eastAsia="Ideal Sans Book"/>
          <w:sz w:val="21"/>
          <w:szCs w:val="21"/>
        </w:rPr>
      </w:pPr>
      <w:rPr/>
      <w:r>
        <w:rPr/>
        <w:pict>
          <v:group style="position:absolute;margin-left:85.219795pt;margin-top:51.116783pt;width:442.205pt;height:.1pt;mso-position-horizontal-relative:page;mso-position-vertical-relative:paragraph;z-index:-2811" coordorigin="1704,1022" coordsize="8844,2">
            <v:shape style="position:absolute;left:1704;top:1022;width:8844;height:2" coordorigin="1704,1022" coordsize="8844,0" path="m1704,1022l10548,1022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73.793983pt;width:442.205pt;height:.1pt;mso-position-horizontal-relative:page;mso-position-vertical-relative:paragraph;z-index:-2809" coordorigin="1704,1476" coordsize="8844,2">
            <v:shape style="position:absolute;left:1704;top:1476;width:8844;height:2" coordorigin="1704,1476" coordsize="8844,0" path="m1704,1476l10548,1476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H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w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</w:rPr>
        <w:t>w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ould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ou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advise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5"/>
          <w:w w:val="100"/>
        </w:rPr>
        <w:t>P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a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uline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her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husband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in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elation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talking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their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th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g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andchild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en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about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5"/>
          <w:w w:val="100"/>
        </w:rPr>
        <w:t>P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a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ulin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4"/>
          <w:w w:val="100"/>
        </w:rPr>
        <w:t>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0"/>
          <w:w w:val="100"/>
        </w:rPr>
        <w:t>’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s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b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east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can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er?</w:t>
      </w:r>
      <w:r>
        <w:rPr>
          <w:rFonts w:ascii="Ideal Sans Book" w:hAnsi="Ideal Sans Book" w:cs="Ideal Sans Book" w:eastAsia="Ideal Sans Book"/>
          <w:sz w:val="21"/>
          <w:szCs w:val="21"/>
          <w:color w:val="000000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1284" w:right="-20"/>
        <w:jc w:val="left"/>
        <w:rPr>
          <w:rFonts w:ascii="Ideal Sans Medium" w:hAnsi="Ideal Sans Medium" w:cs="Ideal Sans Medium" w:eastAsia="Ideal Sans Medium"/>
          <w:sz w:val="23"/>
          <w:szCs w:val="23"/>
        </w:rPr>
      </w:pPr>
      <w:rPr/>
      <w:r>
        <w:rPr/>
        <w:pict>
          <v:group style="position:absolute;margin-left:84.969795pt;margin-top:-27.812176pt;width:442.705pt;height:3.375pt;mso-position-horizontal-relative:page;mso-position-vertical-relative:paragraph;z-index:-2810" coordorigin="1699,-556" coordsize="8854,68">
            <v:group style="position:absolute;left:1704;top:-494;width:8844;height:2" coordorigin="1704,-494" coordsize="8844,2">
              <v:shape style="position:absolute;left:1704;top:-494;width:8844;height:2" coordorigin="1704,-494" coordsize="8844,0" path="m1704,-494l10548,-494e" filled="f" stroked="t" strokeweight=".5pt" strokecolor="#231F20">
                <v:path arrowok="t"/>
              </v:shape>
            </v:group>
            <v:group style="position:absolute;left:1704;top:-554;width:8844;height:2" coordorigin="1704,-554" coordsize="8844,2">
              <v:shape style="position:absolute;left:1704;top:-554;width:8844;height:2" coordorigin="1704,-554" coordsize="8844,0" path="m1704,-554l10548,-554e" filled="f" stroked="t" strokeweight=".2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5.219795pt;margin-top:-50.364376pt;width:442.205pt;height:.1pt;mso-position-horizontal-relative:page;mso-position-vertical-relative:paragraph;z-index:-2808" coordorigin="1704,-1007" coordsize="8844,2">
            <v:shape style="position:absolute;left:1704;top:-1007;width:8844;height:2" coordorigin="1704,-1007" coordsize="8844,0" path="m1704,-1007l10548,-1007e" filled="f" stroked="t" strokeweight=".25pt" strokecolor="#231F20">
              <v:path arrowok="t"/>
            </v:shape>
          </v:group>
          <w10:wrap type="none"/>
        </w:pic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A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1"/>
          <w:w w:val="100"/>
        </w:rPr>
        <w:t>ctivit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y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2"/>
          <w:w w:val="100"/>
        </w:rPr>
        <w:t> 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1"/>
          <w:w w:val="100"/>
        </w:rPr>
        <w:t>24</w:t>
      </w:r>
      <w:r>
        <w:rPr>
          <w:rFonts w:ascii="Ideal Sans Medium" w:hAnsi="Ideal Sans Medium" w:cs="Ideal Sans Medium" w:eastAsia="Ideal Sans Medium"/>
          <w:sz w:val="23"/>
          <w:szCs w:val="23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66" w:lineRule="auto"/>
        <w:ind w:left="1284" w:right="108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5"/>
          <w:w w:val="100"/>
        </w:rPr>
        <w:t>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uline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esents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local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Aboriginal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Medical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Servi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looks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dep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sed,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admits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that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finding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erything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ort.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8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decide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need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5"/>
          <w:w w:val="100"/>
        </w:rPr>
        <w:t>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uline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mo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support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sistan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e.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284" w:right="-20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dentify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clients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k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with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ently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whom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outside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agencies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80" w:lineRule="atLeast"/>
        <w:ind w:left="1284" w:right="833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further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support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sistan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e.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Which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agencies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did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use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what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easons?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Ma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k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list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actors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that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helped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actors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that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hinde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including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engths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eakne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ses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making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app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opriate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als.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dentify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gies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ould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use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ect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imp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ement.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05" w:lineRule="exact"/>
        <w:ind w:left="2380" w:right="-20"/>
        <w:jc w:val="left"/>
        <w:tabs>
          <w:tab w:pos="5340" w:val="left"/>
          <w:tab w:pos="83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10"/>
          <w:w w:val="111"/>
          <w:b/>
          <w:bCs/>
        </w:rPr>
        <w:t>clien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1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11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66"/>
          <w:b/>
          <w:bCs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11"/>
          <w:b/>
          <w:bCs/>
        </w:rPr>
        <w:t>clien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1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11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11"/>
          <w:b/>
          <w:bCs/>
        </w:rPr>
        <w:t>clien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1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11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3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2" w:after="0" w:line="240" w:lineRule="auto"/>
        <w:ind w:right="9627"/>
        <w:jc w:val="right"/>
        <w:rPr>
          <w:rFonts w:ascii="Ideal Sans Medium" w:hAnsi="Ideal Sans Medium" w:cs="Ideal Sans Medium" w:eastAsia="Ideal Sans Medium"/>
          <w:sz w:val="18"/>
          <w:szCs w:val="18"/>
        </w:rPr>
      </w:pPr>
      <w:rPr/>
      <w:r>
        <w:rPr/>
        <w:pict>
          <v:group style="position:absolute;margin-left:84.844795pt;margin-top:-20.538710pt;width:442.704807pt;height:272.79141pt;mso-position-horizontal-relative:page;mso-position-vertical-relative:paragraph;z-index:-2806" coordorigin="1697,-411" coordsize="8854,5456">
            <v:group style="position:absolute;left:1702;top:-406;width:2896;height:2" coordorigin="1702,-406" coordsize="2896,2">
              <v:shape style="position:absolute;left:1702;top:-406;width:2896;height:2" coordorigin="1702,-406" coordsize="2896,0" path="m1702,-406l4598,-406e" filled="f" stroked="t" strokeweight=".5pt" strokecolor="#231F20">
                <v:path arrowok="t"/>
              </v:shape>
            </v:group>
            <v:group style="position:absolute;left:1704;top:-401;width:2;height:5378" coordorigin="1704,-401" coordsize="2,5378">
              <v:shape style="position:absolute;left:1704;top:-401;width:2;height:5378" coordorigin="1704,-401" coordsize="0,5378" path="m1704,-401l1704,4978e" filled="f" stroked="t" strokeweight=".25001pt" strokecolor="#231F20">
                <v:path arrowok="t"/>
              </v:shape>
            </v:group>
            <v:group style="position:absolute;left:4596;top:-401;width:2;height:5378" coordorigin="4596,-401" coordsize="2,5378">
              <v:shape style="position:absolute;left:4596;top:-401;width:2;height:5378" coordorigin="4596,-401" coordsize="0,5378" path="m4596,-401l4596,4978e" filled="f" stroked="t" strokeweight=".250003pt" strokecolor="#231F20">
                <v:path arrowok="t"/>
              </v:shape>
            </v:group>
            <v:group style="position:absolute;left:1704;top:5040;width:8842;height:2" coordorigin="1704,5040" coordsize="8842,2">
              <v:shape style="position:absolute;left:1704;top:5040;width:8842;height:2" coordorigin="1704,5040" coordsize="8842,0" path="m1704,5040l10546,5040e" filled="f" stroked="t" strokeweight=".500008pt" strokecolor="#231F20">
                <v:path arrowok="t"/>
              </v:shape>
            </v:group>
            <v:group style="position:absolute;left:1702;top:4980;width:2896;height:2" coordorigin="1702,4980" coordsize="2896,2">
              <v:shape style="position:absolute;left:1702;top:4980;width:2896;height:2" coordorigin="1702,4980" coordsize="2896,0" path="m1702,4980l4598,4980e" filled="f" stroked="t" strokeweight=".25pt" strokecolor="#231F20">
                <v:path arrowok="t"/>
              </v:shape>
            </v:group>
            <v:group style="position:absolute;left:1702;top:671;width:2896;height:2" coordorigin="1702,671" coordsize="2896,2">
              <v:shape style="position:absolute;left:1702;top:671;width:2896;height:2" coordorigin="1702,671" coordsize="2896,0" path="m1702,671l4598,671e" filled="f" stroked="t" strokeweight=".25pt" strokecolor="#231F20">
                <v:path arrowok="t"/>
              </v:shape>
            </v:group>
            <v:group style="position:absolute;left:1702;top:1749;width:2896;height:2" coordorigin="1702,1749" coordsize="2896,2">
              <v:shape style="position:absolute;left:1702;top:1749;width:2896;height:2" coordorigin="1702,1749" coordsize="2896,0" path="m1702,1749l4598,1749e" filled="f" stroked="t" strokeweight=".25pt" strokecolor="#231F20">
                <v:path arrowok="t"/>
              </v:shape>
            </v:group>
            <v:group style="position:absolute;left:1702;top:2826;width:2896;height:2" coordorigin="1702,2826" coordsize="2896,2">
              <v:shape style="position:absolute;left:1702;top:2826;width:2896;height:2" coordorigin="1702,2826" coordsize="2896,0" path="m1702,2826l4598,2826e" filled="f" stroked="t" strokeweight=".25pt" strokecolor="#231F20">
                <v:path arrowok="t"/>
              </v:shape>
            </v:group>
            <v:group style="position:absolute;left:1702;top:3903;width:2896;height:2" coordorigin="1702,3903" coordsize="2896,2">
              <v:shape style="position:absolute;left:1702;top:3903;width:2896;height:2" coordorigin="1702,3903" coordsize="2896,0" path="m1702,3903l4598,3903e" filled="f" stroked="t" strokeweight=".2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33.663696pt;margin-top:-20.538710pt;width:145.317pt;height:269.6664pt;mso-position-horizontal-relative:page;mso-position-vertical-relative:paragraph;z-index:-2805" coordorigin="4673,-411" coordsize="2906,5393">
            <v:group style="position:absolute;left:4678;top:-406;width:2896;height:2" coordorigin="4678,-406" coordsize="2896,2">
              <v:shape style="position:absolute;left:4678;top:-406;width:2896;height:2" coordorigin="4678,-406" coordsize="2896,0" path="m4678,-406l7575,-406e" filled="f" stroked="t" strokeweight=".5pt" strokecolor="#231F20">
                <v:path arrowok="t"/>
              </v:shape>
            </v:group>
            <v:group style="position:absolute;left:4681;top:-401;width:2;height:5378" coordorigin="4681,-401" coordsize="2,5378">
              <v:shape style="position:absolute;left:4681;top:-401;width:2;height:5378" coordorigin="4681,-401" coordsize="0,5378" path="m4681,-401l4681,4978e" filled="f" stroked="t" strokeweight=".250039pt" strokecolor="#231F20">
                <v:path arrowok="t"/>
              </v:shape>
            </v:group>
            <v:group style="position:absolute;left:7572;top:-401;width:2;height:5378" coordorigin="7572,-401" coordsize="2,5378">
              <v:shape style="position:absolute;left:7572;top:-401;width:2;height:5378" coordorigin="7572,-401" coordsize="0,5378" path="m7572,-401l7572,4978e" filled="f" stroked="t" strokeweight=".250023pt" strokecolor="#231F20">
                <v:path arrowok="t"/>
              </v:shape>
            </v:group>
            <v:group style="position:absolute;left:4678;top:4980;width:2896;height:2" coordorigin="4678,4980" coordsize="2896,2">
              <v:shape style="position:absolute;left:4678;top:4980;width:2896;height:2" coordorigin="4678,4980" coordsize="2896,0" path="m4678,4980l7575,4980e" filled="f" stroked="t" strokeweight=".25pt" strokecolor="#231F20">
                <v:path arrowok="t"/>
              </v:shape>
            </v:group>
            <v:group style="position:absolute;left:4678;top:671;width:2896;height:2" coordorigin="4678,671" coordsize="2896,2">
              <v:shape style="position:absolute;left:4678;top:671;width:2896;height:2" coordorigin="4678,671" coordsize="2896,0" path="m4678,671l7575,671e" filled="f" stroked="t" strokeweight=".25pt" strokecolor="#231F20">
                <v:path arrowok="t"/>
              </v:shape>
            </v:group>
            <v:group style="position:absolute;left:4678;top:1749;width:2896;height:2" coordorigin="4678,1749" coordsize="2896,2">
              <v:shape style="position:absolute;left:4678;top:1749;width:2896;height:2" coordorigin="4678,1749" coordsize="2896,0" path="m4678,1749l7575,1749e" filled="f" stroked="t" strokeweight=".25pt" strokecolor="#231F20">
                <v:path arrowok="t"/>
              </v:shape>
            </v:group>
            <v:group style="position:absolute;left:4678;top:2826;width:2896;height:2" coordorigin="4678,2826" coordsize="2896,2">
              <v:shape style="position:absolute;left:4678;top:2826;width:2896;height:2" coordorigin="4678,2826" coordsize="2896,0" path="m4678,2826l7575,2826e" filled="f" stroked="t" strokeweight=".25pt" strokecolor="#231F20">
                <v:path arrowok="t"/>
              </v:shape>
            </v:group>
            <v:group style="position:absolute;left:4678;top:3903;width:2896;height:2" coordorigin="4678,3903" coordsize="2896,2">
              <v:shape style="position:absolute;left:4678;top:3903;width:2896;height:2" coordorigin="4678,3903" coordsize="2896,0" path="m4678,3903l7575,3903e" filled="f" stroked="t" strokeweight=".2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82.482605pt;margin-top:-20.538710pt;width:145.192pt;height:269.6664pt;mso-position-horizontal-relative:page;mso-position-vertical-relative:paragraph;z-index:-2804" coordorigin="7650,-411" coordsize="2904,5393">
            <v:group style="position:absolute;left:7655;top:-406;width:2894;height:2" coordorigin="7655,-406" coordsize="2894,2">
              <v:shape style="position:absolute;left:7655;top:-406;width:2894;height:2" coordorigin="7655,-406" coordsize="2894,0" path="m7655,-406l10548,-406e" filled="f" stroked="t" strokeweight=".5pt" strokecolor="#231F20">
                <v:path arrowok="t"/>
              </v:shape>
            </v:group>
            <v:group style="position:absolute;left:7657;top:-401;width:2;height:5378" coordorigin="7657,-401" coordsize="2,5378">
              <v:shape style="position:absolute;left:7657;top:-401;width:2;height:5378" coordorigin="7657,-401" coordsize="0,5378" path="m7657,-401l7657,4978e" filled="f" stroked="t" strokeweight=".250026pt" strokecolor="#231F20">
                <v:path arrowok="t"/>
              </v:shape>
            </v:group>
            <v:group style="position:absolute;left:10546;top:-401;width:2;height:5378" coordorigin="10546,-401" coordsize="2,5378">
              <v:shape style="position:absolute;left:10546;top:-401;width:2;height:5378" coordorigin="10546,-401" coordsize="0,5378" path="m10546,-401l10546,4978e" filled="f" stroked="t" strokeweight=".250042pt" strokecolor="#231F20">
                <v:path arrowok="t"/>
              </v:shape>
            </v:group>
            <v:group style="position:absolute;left:7655;top:4980;width:2894;height:2" coordorigin="7655,4980" coordsize="2894,2">
              <v:shape style="position:absolute;left:7655;top:4980;width:2894;height:2" coordorigin="7655,4980" coordsize="2894,0" path="m7655,4980l10548,4980e" filled="f" stroked="t" strokeweight=".25pt" strokecolor="#231F20">
                <v:path arrowok="t"/>
              </v:shape>
            </v:group>
            <v:group style="position:absolute;left:7655;top:671;width:2894;height:2" coordorigin="7655,671" coordsize="2894,2">
              <v:shape style="position:absolute;left:7655;top:671;width:2894;height:2" coordorigin="7655,671" coordsize="2894,0" path="m7655,671l10548,671e" filled="f" stroked="t" strokeweight=".25pt" strokecolor="#231F20">
                <v:path arrowok="t"/>
              </v:shape>
            </v:group>
            <v:group style="position:absolute;left:7655;top:1749;width:2894;height:2" coordorigin="7655,1749" coordsize="2894,2">
              <v:shape style="position:absolute;left:7655;top:1749;width:2894;height:2" coordorigin="7655,1749" coordsize="2894,0" path="m7655,1749l10548,1749e" filled="f" stroked="t" strokeweight=".25pt" strokecolor="#231F20">
                <v:path arrowok="t"/>
              </v:shape>
            </v:group>
            <v:group style="position:absolute;left:7655;top:2826;width:2894;height:2" coordorigin="7655,2826" coordsize="2894,2">
              <v:shape style="position:absolute;left:7655;top:2826;width:2894;height:2" coordorigin="7655,2826" coordsize="2894,0" path="m7655,2826l10548,2826e" filled="f" stroked="t" strokeweight=".25pt" strokecolor="#231F20">
                <v:path arrowok="t"/>
              </v:shape>
            </v:group>
            <v:group style="position:absolute;left:7655;top:3903;width:2894;height:2" coordorigin="7655,3903" coordsize="2894,2">
              <v:shape style="position:absolute;left:7655;top:3903;width:2894;height:2" coordorigin="7655,3903" coordsize="2894,0" path="m7655,3903l10548,3903e" filled="f" stroked="t" strokeweight=".25pt" strokecolor="#231F20">
                <v:path arrowok="t"/>
              </v:shape>
            </v:group>
            <w10:wrap type="none"/>
          </v:group>
        </w:pic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7"/>
          <w:w w:val="112"/>
        </w:rPr>
        <w:t>a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04"/>
        </w:rPr>
        <w:t>gency</w:t>
      </w:r>
      <w:r>
        <w:rPr>
          <w:rFonts w:ascii="Ideal Sans Medium" w:hAnsi="Ideal Sans Medium" w:cs="Ideal Sans Medium" w:eastAsia="Ideal Sans Medium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9627"/>
        <w:jc w:val="right"/>
        <w:rPr>
          <w:rFonts w:ascii="Ideal Sans Medium" w:hAnsi="Ideal Sans Medium" w:cs="Ideal Sans Medium" w:eastAsia="Ideal Sans Medium"/>
          <w:sz w:val="18"/>
          <w:szCs w:val="18"/>
        </w:rPr>
      </w:pPr>
      <w:rPr/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11"/>
        </w:rPr>
        <w:t>rea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06"/>
        </w:rPr>
        <w:t>son</w:t>
      </w:r>
      <w:r>
        <w:rPr>
          <w:rFonts w:ascii="Ideal Sans Medium" w:hAnsi="Ideal Sans Medium" w:cs="Ideal Sans Medium" w:eastAsia="Ideal Sans Medium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ind w:left="266" w:right="9635" w:firstLine="-198"/>
        <w:jc w:val="right"/>
        <w:rPr>
          <w:rFonts w:ascii="Ideal Sans Medium" w:hAnsi="Ideal Sans Medium" w:cs="Ideal Sans Medium" w:eastAsia="Ideal Sans Medium"/>
          <w:sz w:val="18"/>
          <w:szCs w:val="18"/>
        </w:rPr>
      </w:pPr>
      <w:rPr/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-5"/>
          <w:w w:val="80"/>
        </w:rPr>
        <w:t>F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12"/>
        </w:rPr>
        <w:t>a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2"/>
          <w:w w:val="120"/>
        </w:rPr>
        <w:t>c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-3"/>
          <w:w w:val="120"/>
        </w:rPr>
        <w:t>t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2"/>
          <w:w w:val="123"/>
        </w:rPr>
        <w:t>o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1"/>
          <w:w w:val="123"/>
        </w:rPr>
        <w:t>r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00"/>
        </w:rPr>
        <w:t>s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4"/>
          <w:w w:val="100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2"/>
          <w:w w:val="116"/>
        </w:rPr>
        <w:t>th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-9"/>
          <w:w w:val="116"/>
        </w:rPr>
        <w:t>a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37"/>
        </w:rPr>
        <w:t>t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37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2"/>
          <w:w w:val="100"/>
        </w:rPr>
        <w:t>helpe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00"/>
        </w:rPr>
        <w:t>d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4"/>
          <w:w w:val="100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2"/>
          <w:w w:val="107"/>
        </w:rPr>
        <w:t>the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2"/>
          <w:w w:val="107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2"/>
          <w:w w:val="117"/>
        </w:rPr>
        <w:t>refer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1"/>
          <w:w w:val="117"/>
        </w:rPr>
        <w:t>r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2"/>
          <w:w w:val="131"/>
        </w:rPr>
        <w:t>al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2"/>
          <w:w w:val="131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2"/>
          <w:w w:val="107"/>
        </w:rPr>
        <w:t>p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1"/>
          <w:w w:val="107"/>
        </w:rPr>
        <w:t>r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2"/>
          <w:w w:val="101"/>
        </w:rPr>
        <w:t>ocess</w:t>
      </w:r>
      <w:r>
        <w:rPr>
          <w:rFonts w:ascii="Ideal Sans Medium" w:hAnsi="Ideal Sans Medium" w:cs="Ideal Sans Medium" w:eastAsia="Ideal Sans Medium"/>
          <w:sz w:val="18"/>
          <w:szCs w:val="18"/>
          <w:color w:val="000000"/>
          <w:spacing w:val="0"/>
          <w:w w:val="10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00" w:lineRule="exact"/>
        <w:ind w:left="399" w:right="9635" w:firstLine="-331"/>
        <w:jc w:val="right"/>
        <w:rPr>
          <w:rFonts w:ascii="Ideal Sans Medium" w:hAnsi="Ideal Sans Medium" w:cs="Ideal Sans Medium" w:eastAsia="Ideal Sans Medium"/>
          <w:sz w:val="18"/>
          <w:szCs w:val="18"/>
        </w:rPr>
      </w:pPr>
      <w:rPr/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-5"/>
          <w:w w:val="80"/>
        </w:rPr>
        <w:t>F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12"/>
        </w:rPr>
        <w:t>a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2"/>
          <w:w w:val="120"/>
        </w:rPr>
        <w:t>c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-3"/>
          <w:w w:val="120"/>
        </w:rPr>
        <w:t>t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2"/>
          <w:w w:val="123"/>
        </w:rPr>
        <w:t>o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1"/>
          <w:w w:val="123"/>
        </w:rPr>
        <w:t>r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00"/>
        </w:rPr>
        <w:t>s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4"/>
          <w:w w:val="100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2"/>
          <w:w w:val="116"/>
        </w:rPr>
        <w:t>th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-9"/>
          <w:w w:val="116"/>
        </w:rPr>
        <w:t>a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37"/>
        </w:rPr>
        <w:t>t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37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2"/>
          <w:w w:val="103"/>
        </w:rPr>
        <w:t>hindered</w:t>
      </w:r>
      <w:r>
        <w:rPr>
          <w:rFonts w:ascii="Ideal Sans Medium" w:hAnsi="Ideal Sans Medium" w:cs="Ideal Sans Medium" w:eastAsia="Ideal Sans Medium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507" w:right="9635" w:firstLine="-407"/>
        <w:jc w:val="right"/>
        <w:rPr>
          <w:rFonts w:ascii="Ideal Sans Medium" w:hAnsi="Ideal Sans Medium" w:cs="Ideal Sans Medium" w:eastAsia="Ideal Sans Medium"/>
          <w:sz w:val="18"/>
          <w:szCs w:val="18"/>
        </w:rPr>
      </w:pPr>
      <w:rPr/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2"/>
          <w:w w:val="100"/>
        </w:rPr>
        <w:t>th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00"/>
        </w:rPr>
        <w:t>e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22"/>
          <w:w w:val="100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2"/>
          <w:w w:val="117"/>
        </w:rPr>
        <w:t>refer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1"/>
          <w:w w:val="117"/>
        </w:rPr>
        <w:t>r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2"/>
          <w:w w:val="131"/>
        </w:rPr>
        <w:t>al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2"/>
          <w:w w:val="131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2"/>
          <w:w w:val="107"/>
        </w:rPr>
        <w:t>p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1"/>
          <w:w w:val="107"/>
        </w:rPr>
        <w:t>r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2"/>
          <w:w w:val="101"/>
        </w:rPr>
        <w:t>ocess</w:t>
      </w:r>
      <w:r>
        <w:rPr>
          <w:rFonts w:ascii="Ideal Sans Medium" w:hAnsi="Ideal Sans Medium" w:cs="Ideal Sans Medium" w:eastAsia="Ideal Sans Medium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00" w:lineRule="exact"/>
        <w:ind w:left="223" w:right="9627" w:firstLine="24"/>
        <w:jc w:val="right"/>
        <w:rPr>
          <w:rFonts w:ascii="Ideal Sans Medium" w:hAnsi="Ideal Sans Medium" w:cs="Ideal Sans Medium" w:eastAsia="Ideal Sans Medium"/>
          <w:sz w:val="18"/>
          <w:szCs w:val="18"/>
        </w:rPr>
      </w:pPr>
      <w:rPr/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</w:rPr>
        <w:t>Sugge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7"/>
        </w:rPr>
        <w:t>s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05"/>
        </w:rPr>
        <w:t>ted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05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7"/>
          <w:w w:val="100"/>
        </w:rPr>
        <w:t>s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40"/>
        </w:rPr>
        <w:t>tr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-1"/>
          <w:w w:val="112"/>
        </w:rPr>
        <w:t>a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08"/>
        </w:rPr>
        <w:t>te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01"/>
        </w:rPr>
        <w:t>gies</w:t>
      </w:r>
      <w:r>
        <w:rPr>
          <w:rFonts w:ascii="Ideal Sans Medium" w:hAnsi="Ideal Sans Medium" w:cs="Ideal Sans Medium" w:eastAsia="Ideal Sans Medium"/>
          <w:sz w:val="18"/>
          <w:szCs w:val="18"/>
          <w:color w:val="000000"/>
          <w:spacing w:val="0"/>
          <w:w w:val="100"/>
        </w:rPr>
      </w:r>
    </w:p>
    <w:p>
      <w:pPr>
        <w:jc w:val="right"/>
        <w:spacing w:after="0"/>
        <w:sectPr>
          <w:pgMar w:header="1332" w:footer="925" w:top="1520" w:bottom="1320" w:left="420" w:right="660"/>
          <w:pgSz w:w="11920" w:h="16860"/>
        </w:sectPr>
      </w:pPr>
      <w:rPr/>
    </w:p>
    <w:p>
      <w:pPr>
        <w:spacing w:before="98" w:after="0" w:line="240" w:lineRule="auto"/>
        <w:ind w:left="277" w:right="-20"/>
        <w:jc w:val="left"/>
        <w:tabs>
          <w:tab w:pos="840" w:val="left"/>
        </w:tabs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pict>
          <v:group style="position:absolute;margin-left:86.719795pt;margin-top:86.515472pt;width:.1pt;height:3pt;mso-position-horizontal-relative:page;mso-position-vertical-relative:page;z-index:-2803" coordorigin="1734,1730" coordsize="2,60">
            <v:shape style="position:absolute;left:1734;top:1730;width:2;height:60" coordorigin="1734,1730" coordsize="0,60" path="m1734,1730l1734,1790e" filled="f" stroked="t" strokeweight="0pt" strokecolor="#808285">
              <v:path arrowok="t"/>
            </v:shape>
          </v:group>
          <w10:wrap type="none"/>
        </w:pict>
      </w:r>
      <w:r>
        <w:rPr/>
        <w:pict>
          <v:shape style="position:absolute;margin-left:420.920105pt;margin-top:30.380308pt;width:110.152862pt;height:87.437374pt;mso-position-horizontal-relative:page;mso-position-vertical-relative:paragraph;z-index:-2795" type="#_x0000_t75">
            <v:imagedata r:id="rId66" o:title=""/>
          </v:shape>
        </w:pict>
      </w:r>
      <w:r>
        <w:rPr>
          <w:rFonts w:ascii="Archer Medium" w:hAnsi="Archer Medium" w:cs="Archer Medium" w:eastAsia="Archer Medium"/>
          <w:sz w:val="28"/>
          <w:szCs w:val="28"/>
          <w:color w:val="231F20"/>
          <w:spacing w:val="-1"/>
          <w:w w:val="100"/>
        </w:rPr>
        <w:t>8</w:t>
      </w:r>
      <w:r>
        <w:rPr>
          <w:rFonts w:ascii="Archer Medium" w:hAnsi="Archer Medium" w:cs="Archer Medium" w:eastAsia="Archer Medium"/>
          <w:sz w:val="28"/>
          <w:szCs w:val="28"/>
          <w:color w:val="231F20"/>
          <w:spacing w:val="0"/>
          <w:w w:val="100"/>
        </w:rPr>
        <w:t>.</w:t>
      </w:r>
      <w:r>
        <w:rPr>
          <w:rFonts w:ascii="Archer Medium" w:hAnsi="Archer Medium" w:cs="Archer Medium" w:eastAsia="Archer Medium"/>
          <w:sz w:val="28"/>
          <w:szCs w:val="28"/>
          <w:color w:val="231F20"/>
          <w:spacing w:val="-42"/>
          <w:w w:val="100"/>
        </w:rPr>
        <w:t> </w:t>
      </w:r>
      <w:r>
        <w:rPr>
          <w:rFonts w:ascii="Archer Medium" w:hAnsi="Archer Medium" w:cs="Archer Medium" w:eastAsia="Archer Medium"/>
          <w:sz w:val="28"/>
          <w:szCs w:val="28"/>
          <w:color w:val="231F20"/>
          <w:spacing w:val="0"/>
          <w:w w:val="100"/>
        </w:rPr>
        <w:tab/>
      </w:r>
      <w:r>
        <w:rPr>
          <w:rFonts w:ascii="Archer Medium" w:hAnsi="Archer Medium" w:cs="Archer Medium" w:eastAsia="Archer Medium"/>
          <w:sz w:val="28"/>
          <w:szCs w:val="28"/>
          <w:color w:val="231F20"/>
          <w:spacing w:val="0"/>
          <w:w w:val="100"/>
        </w:rPr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0"/>
          <w:b/>
          <w:bCs/>
        </w:rPr>
        <w:t>Multid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5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0"/>
          <w:b/>
          <w:bCs/>
        </w:rPr>
        <w:t>pli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0"/>
          <w:b/>
          <w:bCs/>
        </w:rPr>
        <w:t>ar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6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5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5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101"/>
          <w:b/>
          <w:bCs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99"/>
          <w:b/>
          <w:bCs/>
        </w:rPr>
        <w:t>pp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6"/>
          <w:w w:val="99"/>
          <w:b/>
          <w:bCs/>
        </w:rPr>
        <w:t>r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106"/>
          <w:b/>
          <w:bCs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101"/>
          <w:b/>
          <w:bCs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6"/>
          <w:b/>
          <w:bCs/>
        </w:rPr>
        <w:t>ch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844" w:right="-20"/>
        <w:jc w:val="left"/>
        <w:rPr>
          <w:rFonts w:ascii="Ideal Sans Medium" w:hAnsi="Ideal Sans Medium" w:cs="Ideal Sans Medium" w:eastAsia="Ideal Sans Medium"/>
          <w:sz w:val="23"/>
          <w:szCs w:val="23"/>
        </w:rPr>
      </w:pPr>
      <w:rPr/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A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1"/>
          <w:w w:val="100"/>
        </w:rPr>
        <w:t>ctivit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0"/>
          <w:w w:val="100"/>
        </w:rPr>
        <w:t>y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2"/>
          <w:w w:val="100"/>
        </w:rPr>
        <w:t> </w:t>
      </w:r>
      <w:r>
        <w:rPr>
          <w:rFonts w:ascii="Ideal Sans Medium" w:hAnsi="Ideal Sans Medium" w:cs="Ideal Sans Medium" w:eastAsia="Ideal Sans Medium"/>
          <w:sz w:val="23"/>
          <w:szCs w:val="23"/>
          <w:color w:val="231F20"/>
          <w:spacing w:val="1"/>
          <w:w w:val="100"/>
        </w:rPr>
        <w:t>25</w:t>
      </w:r>
      <w:r>
        <w:rPr>
          <w:rFonts w:ascii="Ideal Sans Medium" w:hAnsi="Ideal Sans Medium" w:cs="Ideal Sans Medium" w:eastAsia="Ideal Sans Medium"/>
          <w:sz w:val="23"/>
          <w:szCs w:val="23"/>
          <w:color w:val="000000"/>
          <w:spacing w:val="0"/>
          <w:w w:val="100"/>
        </w:rPr>
      </w:r>
    </w:p>
    <w:p>
      <w:pPr>
        <w:spacing w:before="66" w:after="0" w:line="280" w:lineRule="atLeast"/>
        <w:ind w:left="844" w:right="2549"/>
        <w:jc w:val="left"/>
        <w:rPr>
          <w:rFonts w:ascii="Ideal Sans Light" w:hAnsi="Ideal Sans Light" w:cs="Ideal Sans Light" w:eastAsia="Ideal Sans Light"/>
          <w:sz w:val="21"/>
          <w:szCs w:val="21"/>
        </w:rPr>
      </w:pPr>
      <w:rPr/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oll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wing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table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list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some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people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inte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act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with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ork.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Cla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sify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them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ding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whether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ertical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elationship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6"/>
          <w:w w:val="100"/>
        </w:rPr>
        <w:t>(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empl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/leader)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late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hori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z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ontal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elationship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(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ell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o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k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ers/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peers)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with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ou.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1"/>
          <w:w w:val="100"/>
        </w:rPr>
        <w:t>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in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what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w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a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2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s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ou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inte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-3"/>
          <w:w w:val="100"/>
        </w:rPr>
        <w:t>r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act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with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these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Light" w:hAnsi="Ideal Sans Light" w:cs="Ideal Sans Light" w:eastAsia="Ideal Sans Light"/>
          <w:sz w:val="21"/>
          <w:szCs w:val="21"/>
          <w:color w:val="231F20"/>
          <w:spacing w:val="0"/>
          <w:w w:val="100"/>
        </w:rPr>
        <w:t>people.</w:t>
      </w:r>
      <w:r>
        <w:rPr>
          <w:rFonts w:ascii="Ideal Sans Light" w:hAnsi="Ideal Sans Light" w:cs="Ideal Sans Light" w:eastAsia="Ideal Sans Light"/>
          <w:sz w:val="21"/>
          <w:szCs w:val="21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32" w:after="0" w:line="240" w:lineRule="auto"/>
        <w:ind w:left="1991" w:right="-20"/>
        <w:jc w:val="left"/>
        <w:tabs>
          <w:tab w:pos="4460" w:val="left"/>
          <w:tab w:pos="7040" w:val="left"/>
        </w:tabs>
        <w:rPr>
          <w:rFonts w:ascii="Ideal Sans Medium" w:hAnsi="Ideal Sans Medium" w:cs="Ideal Sans Medium" w:eastAsia="Ideal Sans Medium"/>
          <w:sz w:val="18"/>
          <w:szCs w:val="18"/>
        </w:rPr>
      </w:pPr>
      <w:rPr/>
      <w:r>
        <w:rPr/>
        <w:pict>
          <v:group style="position:absolute;margin-left:84.969795pt;margin-top:15.659275pt;width:145.317pt;height:68.406500pt;mso-position-horizontal-relative:page;mso-position-vertical-relative:paragraph;z-index:-2802" coordorigin="1699,313" coordsize="2906,1368">
            <v:group style="position:absolute;left:1704;top:318;width:2896;height:2" coordorigin="1704,318" coordsize="2896,2">
              <v:shape style="position:absolute;left:1704;top:318;width:2896;height:2" coordorigin="1704,318" coordsize="2896,0" path="m1704,318l4601,318e" filled="f" stroked="t" strokeweight=".5pt" strokecolor="#231F20">
                <v:path arrowok="t"/>
              </v:shape>
            </v:group>
            <v:group style="position:absolute;left:4598;top:323;width:2;height:1353" coordorigin="4598,323" coordsize="2,1353">
              <v:shape style="position:absolute;left:4598;top:323;width:2;height:1353" coordorigin="4598,323" coordsize="0,1353" path="m4598,1676l4598,323e" filled="f" stroked="t" strokeweight=".25pt" strokecolor="#231F20">
                <v:path arrowok="t"/>
              </v:shape>
            </v:group>
            <v:group style="position:absolute;left:1707;top:323;width:2;height:1353" coordorigin="1707,323" coordsize="2,1353">
              <v:shape style="position:absolute;left:1707;top:323;width:2;height:1353" coordorigin="1707,323" coordsize="0,1353" path="m1707,1676l1707,323e" filled="f" stroked="t" strokeweight=".25pt" strokecolor="#231F20">
                <v:path arrowok="t"/>
              </v:shape>
            </v:group>
            <v:group style="position:absolute;left:1704;top:1679;width:2896;height:2" coordorigin="1704,1679" coordsize="2896,2">
              <v:shape style="position:absolute;left:1704;top:1679;width:2896;height:2" coordorigin="1704,1679" coordsize="2896,0" path="m1704,1679l4601,1679e" filled="f" stroked="t" strokeweight=".2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33.788696pt;margin-top:15.659275pt;width:145.317pt;height:68.406500pt;mso-position-horizontal-relative:page;mso-position-vertical-relative:paragraph;z-index:-2801" coordorigin="4676,313" coordsize="2906,1368">
            <v:group style="position:absolute;left:4681;top:318;width:2896;height:2" coordorigin="4681,318" coordsize="2896,2">
              <v:shape style="position:absolute;left:4681;top:318;width:2896;height:2" coordorigin="4681,318" coordsize="2896,0" path="m4681,318l7577,318e" filled="f" stroked="t" strokeweight=".5pt" strokecolor="#231F20">
                <v:path arrowok="t"/>
              </v:shape>
            </v:group>
            <v:group style="position:absolute;left:4683;top:323;width:2;height:1353" coordorigin="4683,323" coordsize="2,1353">
              <v:shape style="position:absolute;left:4683;top:323;width:2;height:1353" coordorigin="4683,323" coordsize="0,1353" path="m4683,1676l4683,323e" filled="f" stroked="t" strokeweight=".25pt" strokecolor="#231F20">
                <v:path arrowok="t"/>
              </v:shape>
            </v:group>
            <v:group style="position:absolute;left:7575;top:323;width:2;height:1353" coordorigin="7575,323" coordsize="2,1353">
              <v:shape style="position:absolute;left:7575;top:323;width:2;height:1353" coordorigin="7575,323" coordsize="0,1353" path="m7575,1676l7575,323e" filled="f" stroked="t" strokeweight=".25pt" strokecolor="#231F20">
                <v:path arrowok="t"/>
              </v:shape>
            </v:group>
            <v:group style="position:absolute;left:4681;top:1679;width:2896;height:2" coordorigin="4681,1679" coordsize="2896,2">
              <v:shape style="position:absolute;left:4681;top:1679;width:2896;height:2" coordorigin="4681,1679" coordsize="2896,0" path="m4681,1679l7577,1679e" filled="f" stroked="t" strokeweight=".2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82.607605pt;margin-top:15.659275pt;width:145.067pt;height:68.406500pt;mso-position-horizontal-relative:page;mso-position-vertical-relative:paragraph;z-index:-2800" coordorigin="7652,313" coordsize="2901,1368">
            <v:group style="position:absolute;left:7657;top:318;width:2891;height:2" coordorigin="7657,318" coordsize="2891,2">
              <v:shape style="position:absolute;left:7657;top:318;width:2891;height:2" coordorigin="7657,318" coordsize="2891,0" path="m7657,318l10548,318e" filled="f" stroked="t" strokeweight=".5pt" strokecolor="#231F20">
                <v:path arrowok="t"/>
              </v:shape>
            </v:group>
            <v:group style="position:absolute;left:7660;top:323;width:2;height:1353" coordorigin="7660,323" coordsize="2,1353">
              <v:shape style="position:absolute;left:7660;top:323;width:2;height:1353" coordorigin="7660,323" coordsize="0,1353" path="m7660,1676l7660,323e" filled="f" stroked="t" strokeweight=".25pt" strokecolor="#231F20">
                <v:path arrowok="t"/>
              </v:shape>
            </v:group>
            <v:group style="position:absolute;left:10546;top:323;width:2;height:1353" coordorigin="10546,323" coordsize="2,1353">
              <v:shape style="position:absolute;left:10546;top:323;width:2;height:1353" coordorigin="10546,323" coordsize="0,1353" path="m10546,1676l10546,323e" filled="f" stroked="t" strokeweight=".25pt" strokecolor="#231F20">
                <v:path arrowok="t"/>
              </v:shape>
            </v:group>
            <v:group style="position:absolute;left:7657;top:1679;width:2891;height:2" coordorigin="7657,1679" coordsize="2891,2">
              <v:shape style="position:absolute;left:7657;top:1679;width:2891;height:2" coordorigin="7657,1679" coordsize="2891,0" path="m7657,1679l10548,1679e" filled="f" stroked="t" strokeweight=".2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5.094788pt;margin-top:86.815773pt;width:442.454835pt;height:284.500959pt;mso-position-horizontal-relative:page;mso-position-vertical-relative:paragraph;z-index:-2799" coordorigin="1702,1736" coordsize="8849,5690">
            <v:group style="position:absolute;left:4598;top:1741;width:2;height:1356" coordorigin="4598,1741" coordsize="2,1356">
              <v:shape style="position:absolute;left:4598;top:1741;width:2;height:1356" coordorigin="4598,1741" coordsize="0,1356" path="m4598,3097l4598,1741e" filled="f" stroked="t" strokeweight=".25pt" strokecolor="#231F20">
                <v:path arrowok="t"/>
              </v:shape>
            </v:group>
            <v:group style="position:absolute;left:1707;top:1741;width:2;height:1356" coordorigin="1707,1741" coordsize="2,1356">
              <v:shape style="position:absolute;left:1707;top:1741;width:2;height:1356" coordorigin="1707,1741" coordsize="0,1356" path="m1707,3097l1707,1741e" filled="f" stroked="t" strokeweight=".25pt" strokecolor="#231F20">
                <v:path arrowok="t"/>
              </v:shape>
            </v:group>
            <v:group style="position:absolute;left:1704;top:1739;width:2896;height:2" coordorigin="1704,1739" coordsize="2896,2">
              <v:shape style="position:absolute;left:1704;top:1739;width:2896;height:2" coordorigin="1704,1739" coordsize="2896,0" path="m1704,1739l4601,1739e" filled="f" stroked="t" strokeweight=".25pt" strokecolor="#231F20">
                <v:path arrowok="t"/>
              </v:shape>
            </v:group>
            <v:group style="position:absolute;left:1704;top:3099;width:2896;height:2" coordorigin="1704,3099" coordsize="2896,2">
              <v:shape style="position:absolute;left:1704;top:3099;width:2896;height:2" coordorigin="1704,3099" coordsize="2896,0" path="m1704,3099l4601,3099e" filled="f" stroked="t" strokeweight=".25pt" strokecolor="#231F20">
                <v:path arrowok="t"/>
              </v:shape>
            </v:group>
            <v:group style="position:absolute;left:4598;top:3162;width:2;height:1356" coordorigin="4598,3162" coordsize="2,1356">
              <v:shape style="position:absolute;left:4598;top:3162;width:2;height:1356" coordorigin="4598,3162" coordsize="0,1356" path="m4598,4518l4598,3162e" filled="f" stroked="t" strokeweight=".25pt" strokecolor="#231F20">
                <v:path arrowok="t"/>
              </v:shape>
            </v:group>
            <v:group style="position:absolute;left:1707;top:3162;width:2;height:1356" coordorigin="1707,3162" coordsize="2,1356">
              <v:shape style="position:absolute;left:1707;top:3162;width:2;height:1356" coordorigin="1707,3162" coordsize="0,1356" path="m1707,4518l1707,3162e" filled="f" stroked="t" strokeweight=".25pt" strokecolor="#231F20">
                <v:path arrowok="t"/>
              </v:shape>
            </v:group>
            <v:group style="position:absolute;left:1704;top:3159;width:2896;height:2" coordorigin="1704,3159" coordsize="2896,2">
              <v:shape style="position:absolute;left:1704;top:3159;width:2896;height:2" coordorigin="1704,3159" coordsize="2896,0" path="m1704,3159l4601,3159e" filled="f" stroked="t" strokeweight=".25pt" strokecolor="#231F20">
                <v:path arrowok="t"/>
              </v:shape>
            </v:group>
            <v:group style="position:absolute;left:1704;top:4520;width:2896;height:2" coordorigin="1704,4520" coordsize="2896,2">
              <v:shape style="position:absolute;left:1704;top:4520;width:2896;height:2" coordorigin="1704,4520" coordsize="2896,0" path="m1704,4520l4601,4520e" filled="f" stroked="t" strokeweight=".25pt" strokecolor="#231F20">
                <v:path arrowok="t"/>
              </v:shape>
            </v:group>
            <v:group style="position:absolute;left:4598;top:4583;width:2;height:1356" coordorigin="4598,4583" coordsize="2,1356">
              <v:shape style="position:absolute;left:4598;top:4583;width:2;height:1356" coordorigin="4598,4583" coordsize="0,1356" path="m4598,5938l4598,4583e" filled="f" stroked="t" strokeweight=".25pt" strokecolor="#231F20">
                <v:path arrowok="t"/>
              </v:shape>
            </v:group>
            <v:group style="position:absolute;left:1707;top:4583;width:2;height:1356" coordorigin="1707,4583" coordsize="2,1356">
              <v:shape style="position:absolute;left:1707;top:4583;width:2;height:1356" coordorigin="1707,4583" coordsize="0,1356" path="m1707,5938l1707,4583e" filled="f" stroked="t" strokeweight=".25pt" strokecolor="#231F20">
                <v:path arrowok="t"/>
              </v:shape>
            </v:group>
            <v:group style="position:absolute;left:1704;top:4580;width:2896;height:2" coordorigin="1704,4580" coordsize="2896,2">
              <v:shape style="position:absolute;left:1704;top:4580;width:2896;height:2" coordorigin="1704,4580" coordsize="2896,0" path="m1704,4580l4601,4580e" filled="f" stroked="t" strokeweight=".25pt" strokecolor="#231F20">
                <v:path arrowok="t"/>
              </v:shape>
            </v:group>
            <v:group style="position:absolute;left:1704;top:5941;width:2896;height:2" coordorigin="1704,5941" coordsize="2896,2">
              <v:shape style="position:absolute;left:1704;top:5941;width:2896;height:2" coordorigin="1704,5941" coordsize="2896,0" path="m1704,5941l4601,5941e" filled="f" stroked="t" strokeweight=".25pt" strokecolor="#231F20">
                <v:path arrowok="t"/>
              </v:shape>
            </v:group>
            <v:group style="position:absolute;left:4598;top:6003;width:2;height:1356" coordorigin="4598,6003" coordsize="2,1356">
              <v:shape style="position:absolute;left:4598;top:6003;width:2;height:1356" coordorigin="4598,6003" coordsize="0,1356" path="m4598,7359l4598,6003e" filled="f" stroked="t" strokeweight=".25pt" strokecolor="#231F20">
                <v:path arrowok="t"/>
              </v:shape>
            </v:group>
            <v:group style="position:absolute;left:1707;top:6003;width:2;height:1356" coordorigin="1707,6003" coordsize="2,1356">
              <v:shape style="position:absolute;left:1707;top:6003;width:2;height:1356" coordorigin="1707,6003" coordsize="0,1356" path="m1707,7359l1707,6003e" filled="f" stroked="t" strokeweight=".25pt" strokecolor="#231F20">
                <v:path arrowok="t"/>
              </v:shape>
            </v:group>
            <v:group style="position:absolute;left:1704;top:6001;width:2896;height:2" coordorigin="1704,6001" coordsize="2896,2">
              <v:shape style="position:absolute;left:1704;top:6001;width:2896;height:2" coordorigin="1704,6001" coordsize="2896,0" path="m1704,6001l4601,6001e" filled="f" stroked="t" strokeweight=".25pt" strokecolor="#231F20">
                <v:path arrowok="t"/>
              </v:shape>
            </v:group>
            <v:group style="position:absolute;left:1707;top:7421;width:8839;height:2" coordorigin="1707,7421" coordsize="8839,2">
              <v:shape style="position:absolute;left:1707;top:7421;width:8839;height:2" coordorigin="1707,7421" coordsize="8839,0" path="m1707,7421l10546,7421e" filled="f" stroked="t" strokeweight=".500044pt" strokecolor="#231F20">
                <v:path arrowok="t"/>
              </v:shape>
            </v:group>
            <v:group style="position:absolute;left:1704;top:7361;width:2896;height:2" coordorigin="1704,7361" coordsize="2896,2">
              <v:shape style="position:absolute;left:1704;top:7361;width:2896;height:2" coordorigin="1704,7361" coordsize="2896,0" path="m1704,7361l4601,7361e" filled="f" stroked="t" strokeweight=".25pt" strokecolor="#231F20">
                <v:path arrowok="t"/>
              </v:shape>
            </v:group>
            <v:group style="position:absolute;left:4683;top:1741;width:2;height:1356" coordorigin="4683,1741" coordsize="2,1356">
              <v:shape style="position:absolute;left:4683;top:1741;width:2;height:1356" coordorigin="4683,1741" coordsize="0,1356" path="m4683,3097l4683,1741e" filled="f" stroked="t" strokeweight=".25pt" strokecolor="#231F20">
                <v:path arrowok="t"/>
              </v:shape>
            </v:group>
            <v:group style="position:absolute;left:7575;top:1741;width:2;height:1356" coordorigin="7575,1741" coordsize="2,1356">
              <v:shape style="position:absolute;left:7575;top:1741;width:2;height:1356" coordorigin="7575,1741" coordsize="0,1356" path="m7575,3097l7575,1741e" filled="f" stroked="t" strokeweight=".25pt" strokecolor="#231F20">
                <v:path arrowok="t"/>
              </v:shape>
            </v:group>
            <v:group style="position:absolute;left:4681;top:1739;width:2896;height:2" coordorigin="4681,1739" coordsize="2896,2">
              <v:shape style="position:absolute;left:4681;top:1739;width:2896;height:2" coordorigin="4681,1739" coordsize="2896,0" path="m4681,1739l7577,1739e" filled="f" stroked="t" strokeweight=".25pt" strokecolor="#231F20">
                <v:path arrowok="t"/>
              </v:shape>
            </v:group>
            <v:group style="position:absolute;left:4681;top:3099;width:2896;height:2" coordorigin="4681,3099" coordsize="2896,2">
              <v:shape style="position:absolute;left:4681;top:3099;width:2896;height:2" coordorigin="4681,3099" coordsize="2896,0" path="m4681,3099l7577,3099e" filled="f" stroked="t" strokeweight=".25pt" strokecolor="#231F20">
                <v:path arrowok="t"/>
              </v:shape>
            </v:group>
            <v:group style="position:absolute;left:4683;top:3162;width:2;height:1356" coordorigin="4683,3162" coordsize="2,1356">
              <v:shape style="position:absolute;left:4683;top:3162;width:2;height:1356" coordorigin="4683,3162" coordsize="0,1356" path="m4683,4518l4683,3162e" filled="f" stroked="t" strokeweight=".25pt" strokecolor="#231F20">
                <v:path arrowok="t"/>
              </v:shape>
            </v:group>
            <v:group style="position:absolute;left:7575;top:3162;width:2;height:1356" coordorigin="7575,3162" coordsize="2,1356">
              <v:shape style="position:absolute;left:7575;top:3162;width:2;height:1356" coordorigin="7575,3162" coordsize="0,1356" path="m7575,4518l7575,3162e" filled="f" stroked="t" strokeweight=".25pt" strokecolor="#231F20">
                <v:path arrowok="t"/>
              </v:shape>
            </v:group>
            <v:group style="position:absolute;left:4681;top:3159;width:2896;height:2" coordorigin="4681,3159" coordsize="2896,2">
              <v:shape style="position:absolute;left:4681;top:3159;width:2896;height:2" coordorigin="4681,3159" coordsize="2896,0" path="m4681,3159l7577,3159e" filled="f" stroked="t" strokeweight=".25pt" strokecolor="#231F20">
                <v:path arrowok="t"/>
              </v:shape>
            </v:group>
            <v:group style="position:absolute;left:4681;top:4520;width:2896;height:2" coordorigin="4681,4520" coordsize="2896,2">
              <v:shape style="position:absolute;left:4681;top:4520;width:2896;height:2" coordorigin="4681,4520" coordsize="2896,0" path="m4681,4520l7577,4520e" filled="f" stroked="t" strokeweight=".25pt" strokecolor="#231F20">
                <v:path arrowok="t"/>
              </v:shape>
            </v:group>
            <v:group style="position:absolute;left:4683;top:4583;width:2;height:1356" coordorigin="4683,4583" coordsize="2,1356">
              <v:shape style="position:absolute;left:4683;top:4583;width:2;height:1356" coordorigin="4683,4583" coordsize="0,1356" path="m4683,5938l4683,4583e" filled="f" stroked="t" strokeweight=".25pt" strokecolor="#231F20">
                <v:path arrowok="t"/>
              </v:shape>
            </v:group>
            <v:group style="position:absolute;left:7575;top:4583;width:2;height:1356" coordorigin="7575,4583" coordsize="2,1356">
              <v:shape style="position:absolute;left:7575;top:4583;width:2;height:1356" coordorigin="7575,4583" coordsize="0,1356" path="m7575,5938l7575,4583e" filled="f" stroked="t" strokeweight=".25pt" strokecolor="#231F20">
                <v:path arrowok="t"/>
              </v:shape>
            </v:group>
            <v:group style="position:absolute;left:4681;top:4580;width:2896;height:2" coordorigin="4681,4580" coordsize="2896,2">
              <v:shape style="position:absolute;left:4681;top:4580;width:2896;height:2" coordorigin="4681,4580" coordsize="2896,0" path="m4681,4580l7577,4580e" filled="f" stroked="t" strokeweight=".25pt" strokecolor="#231F20">
                <v:path arrowok="t"/>
              </v:shape>
            </v:group>
            <v:group style="position:absolute;left:4681;top:5941;width:2896;height:2" coordorigin="4681,5941" coordsize="2896,2">
              <v:shape style="position:absolute;left:4681;top:5941;width:2896;height:2" coordorigin="4681,5941" coordsize="2896,0" path="m4681,5941l7577,5941e" filled="f" stroked="t" strokeweight=".25pt" strokecolor="#231F20">
                <v:path arrowok="t"/>
              </v:shape>
            </v:group>
            <v:group style="position:absolute;left:4683;top:6003;width:2;height:1356" coordorigin="4683,6003" coordsize="2,1356">
              <v:shape style="position:absolute;left:4683;top:6003;width:2;height:1356" coordorigin="4683,6003" coordsize="0,1356" path="m4683,7359l4683,6003e" filled="f" stroked="t" strokeweight=".25pt" strokecolor="#231F20">
                <v:path arrowok="t"/>
              </v:shape>
            </v:group>
            <v:group style="position:absolute;left:7575;top:6003;width:2;height:1356" coordorigin="7575,6003" coordsize="2,1356">
              <v:shape style="position:absolute;left:7575;top:6003;width:2;height:1356" coordorigin="7575,6003" coordsize="0,1356" path="m7575,7359l7575,6003e" filled="f" stroked="t" strokeweight=".25pt" strokecolor="#231F20">
                <v:path arrowok="t"/>
              </v:shape>
            </v:group>
            <v:group style="position:absolute;left:4681;top:6001;width:2896;height:2" coordorigin="4681,6001" coordsize="2896,2">
              <v:shape style="position:absolute;left:4681;top:6001;width:2896;height:2" coordorigin="4681,6001" coordsize="2896,0" path="m4681,6001l7577,6001e" filled="f" stroked="t" strokeweight=".25pt" strokecolor="#231F20">
                <v:path arrowok="t"/>
              </v:shape>
            </v:group>
            <v:group style="position:absolute;left:4681;top:7361;width:2896;height:2" coordorigin="4681,7361" coordsize="2896,2">
              <v:shape style="position:absolute;left:4681;top:7361;width:2896;height:2" coordorigin="4681,7361" coordsize="2896,0" path="m4681,7361l7577,7361e" filled="f" stroked="t" strokeweight=".25pt" strokecolor="#231F20">
                <v:path arrowok="t"/>
              </v:shape>
            </v:group>
            <v:group style="position:absolute;left:7660;top:1741;width:2;height:1356" coordorigin="7660,1741" coordsize="2,1356">
              <v:shape style="position:absolute;left:7660;top:1741;width:2;height:1356" coordorigin="7660,1741" coordsize="0,1356" path="m7660,3097l7660,1741e" filled="f" stroked="t" strokeweight=".25pt" strokecolor="#231F20">
                <v:path arrowok="t"/>
              </v:shape>
            </v:group>
            <v:group style="position:absolute;left:10546;top:1741;width:2;height:1356" coordorigin="10546,1741" coordsize="2,1356">
              <v:shape style="position:absolute;left:10546;top:1741;width:2;height:1356" coordorigin="10546,1741" coordsize="0,1356" path="m10546,3097l10546,1741e" filled="f" stroked="t" strokeweight=".25pt" strokecolor="#231F20">
                <v:path arrowok="t"/>
              </v:shape>
            </v:group>
            <v:group style="position:absolute;left:7657;top:1739;width:2891;height:2" coordorigin="7657,1739" coordsize="2891,2">
              <v:shape style="position:absolute;left:7657;top:1739;width:2891;height:2" coordorigin="7657,1739" coordsize="2891,0" path="m7657,1739l10548,1739e" filled="f" stroked="t" strokeweight=".25pt" strokecolor="#231F20">
                <v:path arrowok="t"/>
              </v:shape>
            </v:group>
            <v:group style="position:absolute;left:7657;top:3099;width:2891;height:2" coordorigin="7657,3099" coordsize="2891,2">
              <v:shape style="position:absolute;left:7657;top:3099;width:2891;height:2" coordorigin="7657,3099" coordsize="2891,0" path="m7657,3099l10548,3099e" filled="f" stroked="t" strokeweight=".25pt" strokecolor="#231F20">
                <v:path arrowok="t"/>
              </v:shape>
            </v:group>
            <v:group style="position:absolute;left:7660;top:3162;width:2;height:1356" coordorigin="7660,3162" coordsize="2,1356">
              <v:shape style="position:absolute;left:7660;top:3162;width:2;height:1356" coordorigin="7660,3162" coordsize="0,1356" path="m7660,4518l7660,3162e" filled="f" stroked="t" strokeweight=".25pt" strokecolor="#231F20">
                <v:path arrowok="t"/>
              </v:shape>
            </v:group>
            <v:group style="position:absolute;left:10546;top:3162;width:2;height:1356" coordorigin="10546,3162" coordsize="2,1356">
              <v:shape style="position:absolute;left:10546;top:3162;width:2;height:1356" coordorigin="10546,3162" coordsize="0,1356" path="m10546,4518l10546,3162e" filled="f" stroked="t" strokeweight=".25pt" strokecolor="#231F20">
                <v:path arrowok="t"/>
              </v:shape>
            </v:group>
            <v:group style="position:absolute;left:7657;top:3159;width:2891;height:2" coordorigin="7657,3159" coordsize="2891,2">
              <v:shape style="position:absolute;left:7657;top:3159;width:2891;height:2" coordorigin="7657,3159" coordsize="2891,0" path="m7657,3159l10548,3159e" filled="f" stroked="t" strokeweight=".25pt" strokecolor="#231F20">
                <v:path arrowok="t"/>
              </v:shape>
            </v:group>
            <v:group style="position:absolute;left:7657;top:4520;width:2891;height:2" coordorigin="7657,4520" coordsize="2891,2">
              <v:shape style="position:absolute;left:7657;top:4520;width:2891;height:2" coordorigin="7657,4520" coordsize="2891,0" path="m7657,4520l10548,4520e" filled="f" stroked="t" strokeweight=".25pt" strokecolor="#231F20">
                <v:path arrowok="t"/>
              </v:shape>
            </v:group>
            <v:group style="position:absolute;left:7660;top:4583;width:2;height:1356" coordorigin="7660,4583" coordsize="2,1356">
              <v:shape style="position:absolute;left:7660;top:4583;width:2;height:1356" coordorigin="7660,4583" coordsize="0,1356" path="m7660,5938l7660,4583e" filled="f" stroked="t" strokeweight=".25pt" strokecolor="#231F20">
                <v:path arrowok="t"/>
              </v:shape>
            </v:group>
            <v:group style="position:absolute;left:10546;top:4583;width:2;height:1356" coordorigin="10546,4583" coordsize="2,1356">
              <v:shape style="position:absolute;left:10546;top:4583;width:2;height:1356" coordorigin="10546,4583" coordsize="0,1356" path="m10546,5938l10546,4583e" filled="f" stroked="t" strokeweight=".25pt" strokecolor="#231F20">
                <v:path arrowok="t"/>
              </v:shape>
            </v:group>
            <v:group style="position:absolute;left:7657;top:4580;width:2891;height:2" coordorigin="7657,4580" coordsize="2891,2">
              <v:shape style="position:absolute;left:7657;top:4580;width:2891;height:2" coordorigin="7657,4580" coordsize="2891,0" path="m7657,4580l10548,4580e" filled="f" stroked="t" strokeweight=".25pt" strokecolor="#231F20">
                <v:path arrowok="t"/>
              </v:shape>
            </v:group>
            <v:group style="position:absolute;left:7657;top:5941;width:2891;height:2" coordorigin="7657,5941" coordsize="2891,2">
              <v:shape style="position:absolute;left:7657;top:5941;width:2891;height:2" coordorigin="7657,5941" coordsize="2891,0" path="m7657,5941l10548,5941e" filled="f" stroked="t" strokeweight=".25pt" strokecolor="#231F20">
                <v:path arrowok="t"/>
              </v:shape>
            </v:group>
            <v:group style="position:absolute;left:7660;top:6003;width:2;height:1356" coordorigin="7660,6003" coordsize="2,1356">
              <v:shape style="position:absolute;left:7660;top:6003;width:2;height:1356" coordorigin="7660,6003" coordsize="0,1356" path="m7660,7359l7660,6003e" filled="f" stroked="t" strokeweight=".25pt" strokecolor="#231F20">
                <v:path arrowok="t"/>
              </v:shape>
            </v:group>
            <v:group style="position:absolute;left:10546;top:6003;width:2;height:1356" coordorigin="10546,6003" coordsize="2,1356">
              <v:shape style="position:absolute;left:10546;top:6003;width:2;height:1356" coordorigin="10546,6003" coordsize="0,1356" path="m10546,7359l10546,6003e" filled="f" stroked="t" strokeweight=".25pt" strokecolor="#231F20">
                <v:path arrowok="t"/>
              </v:shape>
            </v:group>
            <v:group style="position:absolute;left:7657;top:6001;width:2891;height:2" coordorigin="7657,6001" coordsize="2891,2">
              <v:shape style="position:absolute;left:7657;top:6001;width:2891;height:2" coordorigin="7657,6001" coordsize="2891,0" path="m7657,6001l10548,6001e" filled="f" stroked="t" strokeweight=".25pt" strokecolor="#231F20">
                <v:path arrowok="t"/>
              </v:shape>
            </v:group>
            <v:group style="position:absolute;left:7657;top:7361;width:2891;height:2" coordorigin="7657,7361" coordsize="2891,2">
              <v:shape style="position:absolute;left:7657;top:7361;width:2891;height:2" coordorigin="7657,7361" coordsize="2891,0" path="m7657,7361l10548,7361e" filled="f" stroked="t" strokeweight=".25pt" strokecolor="#231F20">
                <v:path arrowok="t"/>
              </v:shape>
            </v:group>
            <w10:wrap type="none"/>
          </v:group>
        </w:pic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00"/>
        </w:rPr>
        <w:t>per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00"/>
        </w:rPr>
        <w:t>so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00"/>
        </w:rPr>
        <w:t>n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-21"/>
          <w:w w:val="100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00"/>
        </w:rPr>
        <w:tab/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10"/>
          <w:w w:val="110"/>
        </w:rPr>
        <w:t>rel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-1"/>
          <w:w w:val="110"/>
        </w:rPr>
        <w:t>a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10"/>
          <w:w w:val="110"/>
        </w:rPr>
        <w:t>tionshi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4"/>
          <w:w w:val="110"/>
        </w:rPr>
        <w:t>p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10"/>
          <w:w w:val="110"/>
        </w:rPr>
        <w:t>/r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10"/>
          <w:w w:val="110"/>
        </w:rPr>
        <w:t>ol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10"/>
        </w:rPr>
        <w:t>e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-30"/>
          <w:w w:val="110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00"/>
        </w:rPr>
        <w:tab/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00"/>
        </w:rPr>
        <w:t>wh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00"/>
        </w:rPr>
        <w:t>y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34"/>
          <w:w w:val="100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00"/>
        </w:rPr>
        <w:t>an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00"/>
        </w:rPr>
        <w:t>d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36"/>
          <w:w w:val="100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00"/>
        </w:rPr>
        <w:t>h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8"/>
          <w:w w:val="100"/>
        </w:rPr>
        <w:t>o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00"/>
        </w:rPr>
        <w:t>w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00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3"/>
          <w:w w:val="100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4"/>
          <w:w w:val="100"/>
        </w:rPr>
        <w:t>y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00"/>
        </w:rPr>
        <w:t>o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00"/>
        </w:rPr>
        <w:t>u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36"/>
          <w:w w:val="100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14"/>
        </w:rPr>
        <w:t>inter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7"/>
          <w:w w:val="112"/>
        </w:rPr>
        <w:t>a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20"/>
        </w:rPr>
        <w:t>ct</w:t>
      </w:r>
      <w:r>
        <w:rPr>
          <w:rFonts w:ascii="Ideal Sans Medium" w:hAnsi="Ideal Sans Medium" w:cs="Ideal Sans Medium" w:eastAsia="Ideal Sans Medium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atLeast"/>
        <w:ind w:left="844" w:right="458"/>
        <w:jc w:val="left"/>
        <w:rPr>
          <w:rFonts w:ascii="Ideal Sans Book" w:hAnsi="Ideal Sans Book" w:cs="Ideal Sans Book" w:eastAsia="Ideal Sans Book"/>
          <w:sz w:val="21"/>
          <w:szCs w:val="21"/>
        </w:rPr>
      </w:pPr>
      <w:rPr/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What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some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o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f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the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new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elationships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</w:rPr>
        <w:t>y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ou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ould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ma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k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e,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</w:rPr>
        <w:t>w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ork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ef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f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ecti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</w:rPr>
        <w:t>v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ely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in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a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multidisciplinary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team,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to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support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Aboriginal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and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1"/>
          <w:w w:val="100"/>
        </w:rPr>
        <w:t>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or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es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S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ait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6"/>
          <w:w w:val="100"/>
        </w:rPr>
        <w:t>I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slander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3"/>
          <w:w w:val="100"/>
        </w:rPr>
        <w:t>w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omen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with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b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2"/>
          <w:w w:val="100"/>
        </w:rPr>
        <w:t>r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east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 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can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-1"/>
          <w:w w:val="100"/>
        </w:rPr>
        <w:t>c</w:t>
      </w:r>
      <w:r>
        <w:rPr>
          <w:rFonts w:ascii="Ideal Sans Book" w:hAnsi="Ideal Sans Book" w:cs="Ideal Sans Book" w:eastAsia="Ideal Sans Book"/>
          <w:sz w:val="21"/>
          <w:szCs w:val="21"/>
          <w:color w:val="231F20"/>
          <w:spacing w:val="0"/>
          <w:w w:val="100"/>
        </w:rPr>
        <w:t>er?</w:t>
      </w:r>
      <w:r>
        <w:rPr>
          <w:rFonts w:ascii="Ideal Sans Book" w:hAnsi="Ideal Sans Book" w:cs="Ideal Sans Book" w:eastAsia="Ideal Sans Book"/>
          <w:sz w:val="21"/>
          <w:szCs w:val="21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32" w:after="0" w:line="240" w:lineRule="auto"/>
        <w:ind w:left="2019" w:right="-20"/>
        <w:jc w:val="left"/>
        <w:tabs>
          <w:tab w:pos="5260" w:val="left"/>
        </w:tabs>
        <w:rPr>
          <w:rFonts w:ascii="Ideal Sans Medium" w:hAnsi="Ideal Sans Medium" w:cs="Ideal Sans Medium" w:eastAsia="Ideal Sans Medium"/>
          <w:sz w:val="18"/>
          <w:szCs w:val="18"/>
        </w:rPr>
      </w:pPr>
      <w:rPr/>
      <w:r>
        <w:rPr/>
        <w:pict>
          <v:group style="position:absolute;margin-left:84.969795pt;margin-top:15.659293pt;width:148.152pt;height:45.7293pt;mso-position-horizontal-relative:page;mso-position-vertical-relative:paragraph;z-index:-2798" coordorigin="1699,313" coordsize="2963,915">
            <v:group style="position:absolute;left:1704;top:318;width:2953;height:2" coordorigin="1704,318" coordsize="2953,2">
              <v:shape style="position:absolute;left:1704;top:318;width:2953;height:2" coordorigin="1704,318" coordsize="2953,0" path="m1704,318l4657,318e" filled="f" stroked="t" strokeweight=".5pt" strokecolor="#231F20">
                <v:path arrowok="t"/>
              </v:shape>
            </v:group>
            <v:group style="position:absolute;left:4655;top:323;width:2;height:900" coordorigin="4655,323" coordsize="2,900">
              <v:shape style="position:absolute;left:4655;top:323;width:2;height:900" coordorigin="4655,323" coordsize="0,900" path="m4655,1223l4655,323e" filled="f" stroked="t" strokeweight=".25pt" strokecolor="#231F20">
                <v:path arrowok="t"/>
              </v:shape>
            </v:group>
            <v:group style="position:absolute;left:1707;top:323;width:2;height:900" coordorigin="1707,323" coordsize="2,900">
              <v:shape style="position:absolute;left:1707;top:323;width:2;height:900" coordorigin="1707,323" coordsize="0,900" path="m1707,1223l1707,323e" filled="f" stroked="t" strokeweight=".25pt" strokecolor="#231F20">
                <v:path arrowok="t"/>
              </v:shape>
            </v:group>
            <v:group style="position:absolute;left:1704;top:1225;width:2953;height:2" coordorigin="1704,1225" coordsize="2953,2">
              <v:shape style="position:absolute;left:1704;top:1225;width:2953;height:2" coordorigin="1704,1225" coordsize="2953,0" path="m1704,1225l4657,1225e" filled="f" stroked="t" strokeweight=".2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36.623398pt;margin-top:15.65929pt;width:291.051pt;height:45.729306pt;mso-position-horizontal-relative:page;mso-position-vertical-relative:paragraph;z-index:-2797" coordorigin="4732,313" coordsize="5821,915">
            <v:group style="position:absolute;left:4737;top:318;width:5811;height:2" coordorigin="4737,318" coordsize="5811,2">
              <v:shape style="position:absolute;left:4737;top:318;width:5811;height:2" coordorigin="4737,318" coordsize="5811,0" path="m4737,318l10548,318e" filled="f" stroked="t" strokeweight=".5pt" strokecolor="#231F20">
                <v:path arrowok="t"/>
              </v:shape>
            </v:group>
            <v:group style="position:absolute;left:4740;top:323;width:2;height:900" coordorigin="4740,323" coordsize="2,900">
              <v:shape style="position:absolute;left:4740;top:323;width:2;height:900" coordorigin="4740,323" coordsize="0,900" path="m4740,1223l4740,323e" filled="f" stroked="t" strokeweight=".25pt" strokecolor="#231F20">
                <v:path arrowok="t"/>
              </v:shape>
            </v:group>
            <v:group style="position:absolute;left:10546;top:323;width:2;height:900" coordorigin="10546,323" coordsize="2,900">
              <v:shape style="position:absolute;left:10546;top:323;width:2;height:900" coordorigin="10546,323" coordsize="0,900" path="m10546,1223l10546,323e" filled="f" stroked="t" strokeweight=".25pt" strokecolor="#231F20">
                <v:path arrowok="t"/>
              </v:shape>
            </v:group>
            <v:group style="position:absolute;left:4737;top:1225;width:5811;height:2" coordorigin="4737,1225" coordsize="5811,2">
              <v:shape style="position:absolute;left:4737;top:1225;width:5811;height:2" coordorigin="4737,1225" coordsize="5811,0" path="m4737,1225l10548,1225e" filled="f" stroked="t" strokeweight=".2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5.094795pt;margin-top:64.138596pt;width:442.454605pt;height:48.729305pt;mso-position-horizontal-relative:page;mso-position-vertical-relative:paragraph;z-index:-2796" coordorigin="1702,1283" coordsize="8849,975">
            <v:group style="position:absolute;left:4655;top:1288;width:2;height:902" coordorigin="4655,1288" coordsize="2,902">
              <v:shape style="position:absolute;left:4655;top:1288;width:2;height:902" coordorigin="4655,1288" coordsize="0,902" path="m4655,2190l4655,1288e" filled="f" stroked="t" strokeweight=".25pt" strokecolor="#231F20">
                <v:path arrowok="t"/>
              </v:shape>
            </v:group>
            <v:group style="position:absolute;left:1707;top:1288;width:2;height:902" coordorigin="1707,1288" coordsize="2,902">
              <v:shape style="position:absolute;left:1707;top:1288;width:2;height:902" coordorigin="1707,1288" coordsize="0,902" path="m1707,2190l1707,1288e" filled="f" stroked="t" strokeweight=".25pt" strokecolor="#231F20">
                <v:path arrowok="t"/>
              </v:shape>
            </v:group>
            <v:group style="position:absolute;left:1707;top:2252;width:8839;height:2" coordorigin="1707,2252" coordsize="8839,2">
              <v:shape style="position:absolute;left:1707;top:2252;width:8839;height:2" coordorigin="1707,2252" coordsize="8839,0" path="m1707,2252l10546,2252e" filled="f" stroked="t" strokeweight=".500003pt" strokecolor="#231F20">
                <v:path arrowok="t"/>
              </v:shape>
            </v:group>
            <v:group style="position:absolute;left:1704;top:2192;width:2953;height:2" coordorigin="1704,2192" coordsize="2953,2">
              <v:shape style="position:absolute;left:1704;top:2192;width:2953;height:2" coordorigin="1704,2192" coordsize="2953,0" path="m1704,2192l4657,2192e" filled="f" stroked="t" strokeweight=".25pt" strokecolor="#231F20">
                <v:path arrowok="t"/>
              </v:shape>
            </v:group>
            <v:group style="position:absolute;left:4740;top:1288;width:2;height:902" coordorigin="4740,1288" coordsize="2,902">
              <v:shape style="position:absolute;left:4740;top:1288;width:2;height:902" coordorigin="4740,1288" coordsize="0,902" path="m4740,2190l4740,1288e" filled="f" stroked="t" strokeweight=".25pt" strokecolor="#231F20">
                <v:path arrowok="t"/>
              </v:shape>
            </v:group>
            <v:group style="position:absolute;left:10546;top:1288;width:2;height:902" coordorigin="10546,1288" coordsize="2,902">
              <v:shape style="position:absolute;left:10546;top:1288;width:2;height:902" coordorigin="10546,1288" coordsize="0,902" path="m10546,2190l10546,1288e" filled="f" stroked="t" strokeweight=".25pt" strokecolor="#231F20">
                <v:path arrowok="t"/>
              </v:shape>
            </v:group>
            <v:group style="position:absolute;left:4737;top:2192;width:5811;height:2" coordorigin="4737,2192" coordsize="5811,2">
              <v:shape style="position:absolute;left:4737;top:2192;width:5811;height:2" coordorigin="4737,2192" coordsize="5811,0" path="m4737,2192l10548,2192e" filled="f" stroked="t" strokeweight=".25pt" strokecolor="#231F20">
                <v:path arrowok="t"/>
              </v:shape>
            </v:group>
            <v:group style="position:absolute;left:1704;top:1285;width:2953;height:2" coordorigin="1704,1285" coordsize="2953,2">
              <v:shape style="position:absolute;left:1704;top:1285;width:2953;height:2" coordorigin="1704,1285" coordsize="2953,0" path="m1704,1285l4657,1285e" filled="f" stroked="t" strokeweight=".25pt" strokecolor="#231F20">
                <v:path arrowok="t"/>
              </v:shape>
            </v:group>
            <v:group style="position:absolute;left:4737;top:1285;width:5811;height:2" coordorigin="4737,1285" coordsize="5811,2">
              <v:shape style="position:absolute;left:4737;top:1285;width:5811;height:2" coordorigin="4737,1285" coordsize="5811,0" path="m4737,1285l10548,1285e" filled="f" stroked="t" strokeweight=".25pt" strokecolor="#231F20">
                <v:path arrowok="t"/>
              </v:shape>
            </v:group>
            <w10:wrap type="none"/>
          </v:group>
        </w:pic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00"/>
        </w:rPr>
        <w:t>per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00"/>
        </w:rPr>
        <w:t>so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00"/>
        </w:rPr>
        <w:t>n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-21"/>
          <w:w w:val="100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00"/>
        </w:rPr>
        <w:tab/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00"/>
        </w:rPr>
        <w:t>benefit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00"/>
        </w:rPr>
        <w:t>s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35"/>
          <w:w w:val="100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00"/>
        </w:rPr>
        <w:t>o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00"/>
        </w:rPr>
        <w:t>f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00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4"/>
          <w:w w:val="100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00"/>
        </w:rPr>
        <w:t>thi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00"/>
        </w:rPr>
        <w:t>s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0"/>
          <w:w w:val="100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15"/>
          <w:w w:val="100"/>
        </w:rPr>
        <w:t> 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20"/>
        </w:rPr>
        <w:t>rel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-1"/>
          <w:w w:val="120"/>
        </w:rPr>
        <w:t>a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06"/>
        </w:rPr>
        <w:t>tionshi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4"/>
          <w:w w:val="106"/>
        </w:rPr>
        <w:t>p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21"/>
        </w:rPr>
        <w:t>/r</w:t>
      </w:r>
      <w:r>
        <w:rPr>
          <w:rFonts w:ascii="Ideal Sans Medium" w:hAnsi="Ideal Sans Medium" w:cs="Ideal Sans Medium" w:eastAsia="Ideal Sans Medium"/>
          <w:sz w:val="18"/>
          <w:szCs w:val="18"/>
          <w:color w:val="231F20"/>
          <w:spacing w:val="9"/>
          <w:w w:val="113"/>
        </w:rPr>
        <w:t>ole</w:t>
      </w:r>
      <w:r>
        <w:rPr>
          <w:rFonts w:ascii="Ideal Sans Medium" w:hAnsi="Ideal Sans Medium" w:cs="Ideal Sans Medium" w:eastAsia="Ideal Sans Medium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pgMar w:header="1332" w:footer="925" w:top="1780" w:bottom="1120" w:left="860" w:right="1180"/>
          <w:headerReference w:type="even" r:id="rId64"/>
          <w:headerReference w:type="odd" r:id="rId65"/>
          <w:pgSz w:w="11920" w:h="168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86.719795pt;margin-top:86.515472pt;width:.1pt;height:3pt;mso-position-horizontal-relative:page;mso-position-vertical-relative:page;z-index:-2794" coordorigin="1734,1730" coordsize="2,60">
            <v:shape style="position:absolute;left:1734;top:1730;width:2;height:60" coordorigin="1734,1730" coordsize="0,60" path="m1734,1730l1734,1790e" filled="f" stroked="t" strokeweight="0pt" strokecolor="#808285">
              <v:path arrowok="t"/>
            </v:shape>
          </v:group>
          <w10:wrap type="none"/>
        </w:pict>
      </w:r>
      <w:r>
        <w:rPr/>
        <w:pict>
          <v:group style="position:absolute;margin-left:85.219795pt;margin-top:163.341278pt;width:442.205pt;height:.1pt;mso-position-horizontal-relative:page;mso-position-vertical-relative:page;z-index:-2793" coordorigin="1704,3267" coordsize="8844,2">
            <v:shape style="position:absolute;left:1704;top:3267;width:8844;height:2" coordorigin="1704,3267" coordsize="8844,0" path="m1704,3267l10548,3267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186.018478pt;width:442.205pt;height:.1pt;mso-position-horizontal-relative:page;mso-position-vertical-relative:page;z-index:-2792" coordorigin="1704,3720" coordsize="8844,2">
            <v:shape style="position:absolute;left:1704;top:3720;width:8844;height:2" coordorigin="1704,3720" coordsize="8844,0" path="m1704,3720l10548,3720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208.695572pt;width:442.205pt;height:.1pt;mso-position-horizontal-relative:page;mso-position-vertical-relative:page;z-index:-2791" coordorigin="1704,4174" coordsize="8844,2">
            <v:shape style="position:absolute;left:1704;top:4174;width:8844;height:2" coordorigin="1704,4174" coordsize="8844,0" path="m1704,4174l10548,4174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231.372772pt;width:442.205pt;height:.1pt;mso-position-horizontal-relative:page;mso-position-vertical-relative:page;z-index:-2790" coordorigin="1704,4627" coordsize="8844,2">
            <v:shape style="position:absolute;left:1704;top:4627;width:8844;height:2" coordorigin="1704,4627" coordsize="8844,0" path="m1704,4627l10548,4627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254.049973pt;width:442.205pt;height:.1pt;mso-position-horizontal-relative:page;mso-position-vertical-relative:page;z-index:-2789" coordorigin="1704,5081" coordsize="8844,2">
            <v:shape style="position:absolute;left:1704;top:5081;width:8844;height:2" coordorigin="1704,5081" coordsize="8844,0" path="m1704,5081l10548,5081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276.727081pt;width:442.205pt;height:.1pt;mso-position-horizontal-relative:page;mso-position-vertical-relative:page;z-index:-2788" coordorigin="1704,5535" coordsize="8844,2">
            <v:shape style="position:absolute;left:1704;top:5535;width:8844;height:2" coordorigin="1704,5535" coordsize="8844,0" path="m1704,5535l10548,5535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299.404266pt;width:442.205pt;height:.1pt;mso-position-horizontal-relative:page;mso-position-vertical-relative:page;z-index:-2787" coordorigin="1704,5988" coordsize="8844,2">
            <v:shape style="position:absolute;left:1704;top:5988;width:8844;height:2" coordorigin="1704,5988" coordsize="8844,0" path="m1704,5988l10548,5988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322.08136pt;width:442.205pt;height:.1pt;mso-position-horizontal-relative:page;mso-position-vertical-relative:page;z-index:-2786" coordorigin="1704,6442" coordsize="8844,2">
            <v:shape style="position:absolute;left:1704;top:6442;width:8844;height:2" coordorigin="1704,6442" coordsize="8844,0" path="m1704,6442l10548,6442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344.758575pt;width:442.205pt;height:.1pt;mso-position-horizontal-relative:page;mso-position-vertical-relative:page;z-index:-2785" coordorigin="1704,6895" coordsize="8844,2">
            <v:shape style="position:absolute;left:1704;top:6895;width:8844;height:2" coordorigin="1704,6895" coordsize="8844,0" path="m1704,6895l10548,6895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367.43576pt;width:442.205pt;height:.1pt;mso-position-horizontal-relative:page;mso-position-vertical-relative:page;z-index:-2784" coordorigin="1704,7349" coordsize="8844,2">
            <v:shape style="position:absolute;left:1704;top:7349;width:8844;height:2" coordorigin="1704,7349" coordsize="8844,0" path="m1704,7349l10548,7349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390.112976pt;width:442.205pt;height:.1pt;mso-position-horizontal-relative:page;mso-position-vertical-relative:page;z-index:-2783" coordorigin="1704,7802" coordsize="8844,2">
            <v:shape style="position:absolute;left:1704;top:7802;width:8844;height:2" coordorigin="1704,7802" coordsize="8844,0" path="m1704,7802l10548,7802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412.79007pt;width:442.205pt;height:.1pt;mso-position-horizontal-relative:page;mso-position-vertical-relative:page;z-index:-2782" coordorigin="1704,8256" coordsize="8844,2">
            <v:shape style="position:absolute;left:1704;top:8256;width:8844;height:2" coordorigin="1704,8256" coordsize="8844,0" path="m1704,8256l10548,8256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435.467285pt;width:442.205pt;height:.1pt;mso-position-horizontal-relative:page;mso-position-vertical-relative:page;z-index:-2781" coordorigin="1704,8709" coordsize="8844,2">
            <v:shape style="position:absolute;left:1704;top:8709;width:8844;height:2" coordorigin="1704,8709" coordsize="8844,0" path="m1704,8709l10548,8709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458.14447pt;width:442.205pt;height:.1pt;mso-position-horizontal-relative:page;mso-position-vertical-relative:page;z-index:-2780" coordorigin="1704,9163" coordsize="8844,2">
            <v:shape style="position:absolute;left:1704;top:9163;width:8844;height:2" coordorigin="1704,9163" coordsize="8844,0" path="m1704,9163l10548,9163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480.821564pt;width:442.205pt;height:.1pt;mso-position-horizontal-relative:page;mso-position-vertical-relative:page;z-index:-2779" coordorigin="1704,9616" coordsize="8844,2">
            <v:shape style="position:absolute;left:1704;top:9616;width:8844;height:2" coordorigin="1704,9616" coordsize="8844,0" path="m1704,9616l10548,9616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503.498779pt;width:442.205pt;height:.1pt;mso-position-horizontal-relative:page;mso-position-vertical-relative:page;z-index:-2778" coordorigin="1704,10070" coordsize="8844,2">
            <v:shape style="position:absolute;left:1704;top:10070;width:8844;height:2" coordorigin="1704,10070" coordsize="8844,0" path="m1704,10070l10548,10070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526.175964pt;width:442.205pt;height:.1pt;mso-position-horizontal-relative:page;mso-position-vertical-relative:page;z-index:-2777" coordorigin="1704,10524" coordsize="8844,2">
            <v:shape style="position:absolute;left:1704;top:10524;width:8844;height:2" coordorigin="1704,10524" coordsize="8844,0" path="m1704,10524l10548,10524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548.853088pt;width:442.205pt;height:.1pt;mso-position-horizontal-relative:page;mso-position-vertical-relative:page;z-index:-2776" coordorigin="1704,10977" coordsize="8844,2">
            <v:shape style="position:absolute;left:1704;top:10977;width:8844;height:2" coordorigin="1704,10977" coordsize="8844,0" path="m1704,10977l10548,10977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571.530273pt;width:442.205pt;height:.1pt;mso-position-horizontal-relative:page;mso-position-vertical-relative:page;z-index:-2775" coordorigin="1704,11431" coordsize="8844,2">
            <v:shape style="position:absolute;left:1704;top:11431;width:8844;height:2" coordorigin="1704,11431" coordsize="8844,0" path="m1704,11431l10548,11431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594.207458pt;width:442.205pt;height:.1pt;mso-position-horizontal-relative:page;mso-position-vertical-relative:page;z-index:-2774" coordorigin="1704,11884" coordsize="8844,2">
            <v:shape style="position:absolute;left:1704;top:11884;width:8844;height:2" coordorigin="1704,11884" coordsize="8844,0" path="m1704,11884l10548,11884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616.884583pt;width:442.205pt;height:.1pt;mso-position-horizontal-relative:page;mso-position-vertical-relative:page;z-index:-2773" coordorigin="1704,12338" coordsize="8844,2">
            <v:shape style="position:absolute;left:1704;top:12338;width:8844;height:2" coordorigin="1704,12338" coordsize="8844,0" path="m1704,12338l10548,12338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639.561768pt;width:442.205pt;height:.1pt;mso-position-horizontal-relative:page;mso-position-vertical-relative:page;z-index:-2772" coordorigin="1704,12791" coordsize="8844,2">
            <v:shape style="position:absolute;left:1704;top:12791;width:8844;height:2" coordorigin="1704,12791" coordsize="8844,0" path="m1704,12791l10548,12791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662.238953pt;width:442.205pt;height:.1pt;mso-position-horizontal-relative:page;mso-position-vertical-relative:page;z-index:-2771" coordorigin="1704,13245" coordsize="8844,2">
            <v:shape style="position:absolute;left:1704;top:13245;width:8844;height:2" coordorigin="1704,13245" coordsize="8844,0" path="m1704,13245l10548,13245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684.916077pt;width:442.205pt;height:.1pt;mso-position-horizontal-relative:page;mso-position-vertical-relative:page;z-index:-2770" coordorigin="1704,13698" coordsize="8844,2">
            <v:shape style="position:absolute;left:1704;top:13698;width:8844;height:2" coordorigin="1704,13698" coordsize="8844,0" path="m1704,13698l10548,13698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707.593262pt;width:442.205pt;height:.1pt;mso-position-horizontal-relative:page;mso-position-vertical-relative:page;z-index:-2769" coordorigin="1704,14152" coordsize="8844,2">
            <v:shape style="position:absolute;left:1704;top:14152;width:8844;height:2" coordorigin="1704,14152" coordsize="8844,0" path="m1704,14152l10548,14152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730.270447pt;width:442.205pt;height:.1pt;mso-position-horizontal-relative:page;mso-position-vertical-relative:page;z-index:-2768" coordorigin="1704,14605" coordsize="8844,2">
            <v:shape style="position:absolute;left:1704;top:14605;width:8844;height:2" coordorigin="1704,14605" coordsize="8844,0" path="m1704,14605l10548,14605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4.969795pt;margin-top:752.822571pt;width:442.705pt;height:3.375pt;mso-position-horizontal-relative:page;mso-position-vertical-relative:page;z-index:-2767" coordorigin="1699,15056" coordsize="8854,68">
            <v:group style="position:absolute;left:1704;top:15059;width:8844;height:2" coordorigin="1704,15059" coordsize="8844,2">
              <v:shape style="position:absolute;left:1704;top:15059;width:8844;height:2" coordorigin="1704,15059" coordsize="8844,0" path="m1704,15059l10548,15059e" filled="f" stroked="t" strokeweight=".25pt" strokecolor="#231F20">
                <v:path arrowok="t"/>
              </v:shape>
            </v:group>
            <v:group style="position:absolute;left:1704;top:15119;width:8844;height:2" coordorigin="1704,15119" coordsize="8844,2">
              <v:shape style="position:absolute;left:1704;top:15119;width:8844;height:2" coordorigin="1704,15119" coordsize="8844,0" path="m1704,15119l10548,15119e" filled="f" stroked="t" strokeweight=".5pt" strokecolor="#231F2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jc w:val="left"/>
        <w:spacing w:after="0"/>
        <w:sectPr>
          <w:pgMar w:header="1332" w:footer="925" w:top="2800" w:bottom="1320" w:left="1600" w:right="660"/>
          <w:pgSz w:w="11920" w:h="16860"/>
        </w:sectPr>
      </w:pPr>
      <w:rPr/>
    </w:p>
    <w:p>
      <w:pPr>
        <w:spacing w:before="98" w:after="0" w:line="240" w:lineRule="auto"/>
        <w:ind w:left="824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pict>
          <v:group style="position:absolute;margin-left:86.719795pt;margin-top:86.515472pt;width:.1pt;height:3pt;mso-position-horizontal-relative:page;mso-position-vertical-relative:page;z-index:-2766" coordorigin="1734,1730" coordsize="2,60">
            <v:shape style="position:absolute;left:1734;top:1730;width:2;height:60" coordorigin="1734,1730" coordsize="0,60" path="m1734,1730l1734,1790e" filled="f" stroked="t" strokeweight="0pt" strokecolor="#808285">
              <v:path arrowok="t"/>
            </v:shape>
          </v:group>
          <w10:wrap type="none"/>
        </w:pict>
      </w:r>
      <w:r>
        <w:rPr/>
        <w:pict>
          <v:group style="position:absolute;margin-left:85.219795pt;margin-top:140.664078pt;width:442.205pt;height:.1pt;mso-position-horizontal-relative:page;mso-position-vertical-relative:page;z-index:-2765" coordorigin="1704,2813" coordsize="8844,2">
            <v:shape style="position:absolute;left:1704;top:2813;width:8844;height:2" coordorigin="1704,2813" coordsize="8844,0" path="m1704,2813l10548,2813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163.341278pt;width:442.205pt;height:.1pt;mso-position-horizontal-relative:page;mso-position-vertical-relative:page;z-index:-2764" coordorigin="1704,3267" coordsize="8844,2">
            <v:shape style="position:absolute;left:1704;top:3267;width:8844;height:2" coordorigin="1704,3267" coordsize="8844,0" path="m1704,3267l10548,3267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186.018478pt;width:442.205pt;height:.1pt;mso-position-horizontal-relative:page;mso-position-vertical-relative:page;z-index:-2763" coordorigin="1704,3720" coordsize="8844,2">
            <v:shape style="position:absolute;left:1704;top:3720;width:8844;height:2" coordorigin="1704,3720" coordsize="8844,0" path="m1704,3720l10548,3720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208.695572pt;width:442.205pt;height:.1pt;mso-position-horizontal-relative:page;mso-position-vertical-relative:page;z-index:-2762" coordorigin="1704,4174" coordsize="8844,2">
            <v:shape style="position:absolute;left:1704;top:4174;width:8844;height:2" coordorigin="1704,4174" coordsize="8844,0" path="m1704,4174l10548,4174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231.372772pt;width:442.205pt;height:.1pt;mso-position-horizontal-relative:page;mso-position-vertical-relative:page;z-index:-2761" coordorigin="1704,4627" coordsize="8844,2">
            <v:shape style="position:absolute;left:1704;top:4627;width:8844;height:2" coordorigin="1704,4627" coordsize="8844,0" path="m1704,4627l10548,4627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254.049973pt;width:442.205pt;height:.1pt;mso-position-horizontal-relative:page;mso-position-vertical-relative:page;z-index:-2760" coordorigin="1704,5081" coordsize="8844,2">
            <v:shape style="position:absolute;left:1704;top:5081;width:8844;height:2" coordorigin="1704,5081" coordsize="8844,0" path="m1704,5081l10548,5081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276.727081pt;width:442.205pt;height:.1pt;mso-position-horizontal-relative:page;mso-position-vertical-relative:page;z-index:-2759" coordorigin="1704,5535" coordsize="8844,2">
            <v:shape style="position:absolute;left:1704;top:5535;width:8844;height:2" coordorigin="1704,5535" coordsize="8844,0" path="m1704,5535l10548,5535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299.404266pt;width:442.205pt;height:.1pt;mso-position-horizontal-relative:page;mso-position-vertical-relative:page;z-index:-2758" coordorigin="1704,5988" coordsize="8844,2">
            <v:shape style="position:absolute;left:1704;top:5988;width:8844;height:2" coordorigin="1704,5988" coordsize="8844,0" path="m1704,5988l10548,5988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322.08136pt;width:442.205pt;height:.1pt;mso-position-horizontal-relative:page;mso-position-vertical-relative:page;z-index:-2757" coordorigin="1704,6442" coordsize="8844,2">
            <v:shape style="position:absolute;left:1704;top:6442;width:8844;height:2" coordorigin="1704,6442" coordsize="8844,0" path="m1704,6442l10548,6442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344.758575pt;width:442.205pt;height:.1pt;mso-position-horizontal-relative:page;mso-position-vertical-relative:page;z-index:-2756" coordorigin="1704,6895" coordsize="8844,2">
            <v:shape style="position:absolute;left:1704;top:6895;width:8844;height:2" coordorigin="1704,6895" coordsize="8844,0" path="m1704,6895l10548,6895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367.43576pt;width:442.205pt;height:.1pt;mso-position-horizontal-relative:page;mso-position-vertical-relative:page;z-index:-2755" coordorigin="1704,7349" coordsize="8844,2">
            <v:shape style="position:absolute;left:1704;top:7349;width:8844;height:2" coordorigin="1704,7349" coordsize="8844,0" path="m1704,7349l10548,7349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390.112976pt;width:442.205pt;height:.1pt;mso-position-horizontal-relative:page;mso-position-vertical-relative:page;z-index:-2754" coordorigin="1704,7802" coordsize="8844,2">
            <v:shape style="position:absolute;left:1704;top:7802;width:8844;height:2" coordorigin="1704,7802" coordsize="8844,0" path="m1704,7802l10548,7802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412.79007pt;width:442.205pt;height:.1pt;mso-position-horizontal-relative:page;mso-position-vertical-relative:page;z-index:-2753" coordorigin="1704,8256" coordsize="8844,2">
            <v:shape style="position:absolute;left:1704;top:8256;width:8844;height:2" coordorigin="1704,8256" coordsize="8844,0" path="m1704,8256l10548,8256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435.467285pt;width:442.205pt;height:.1pt;mso-position-horizontal-relative:page;mso-position-vertical-relative:page;z-index:-2752" coordorigin="1704,8709" coordsize="8844,2">
            <v:shape style="position:absolute;left:1704;top:8709;width:8844;height:2" coordorigin="1704,8709" coordsize="8844,0" path="m1704,8709l10548,8709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458.14447pt;width:442.205pt;height:.1pt;mso-position-horizontal-relative:page;mso-position-vertical-relative:page;z-index:-2751" coordorigin="1704,9163" coordsize="8844,2">
            <v:shape style="position:absolute;left:1704;top:9163;width:8844;height:2" coordorigin="1704,9163" coordsize="8844,0" path="m1704,9163l10548,9163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480.821564pt;width:442.205pt;height:.1pt;mso-position-horizontal-relative:page;mso-position-vertical-relative:page;z-index:-2750" coordorigin="1704,9616" coordsize="8844,2">
            <v:shape style="position:absolute;left:1704;top:9616;width:8844;height:2" coordorigin="1704,9616" coordsize="8844,0" path="m1704,9616l10548,9616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503.498779pt;width:442.205pt;height:.1pt;mso-position-horizontal-relative:page;mso-position-vertical-relative:page;z-index:-2749" coordorigin="1704,10070" coordsize="8844,2">
            <v:shape style="position:absolute;left:1704;top:10070;width:8844;height:2" coordorigin="1704,10070" coordsize="8844,0" path="m1704,10070l10548,10070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526.175964pt;width:442.205pt;height:.1pt;mso-position-horizontal-relative:page;mso-position-vertical-relative:page;z-index:-2748" coordorigin="1704,10524" coordsize="8844,2">
            <v:shape style="position:absolute;left:1704;top:10524;width:8844;height:2" coordorigin="1704,10524" coordsize="8844,0" path="m1704,10524l10548,10524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548.853088pt;width:442.205pt;height:.1pt;mso-position-horizontal-relative:page;mso-position-vertical-relative:page;z-index:-2747" coordorigin="1704,10977" coordsize="8844,2">
            <v:shape style="position:absolute;left:1704;top:10977;width:8844;height:2" coordorigin="1704,10977" coordsize="8844,0" path="m1704,10977l10548,10977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571.530273pt;width:442.205pt;height:.1pt;mso-position-horizontal-relative:page;mso-position-vertical-relative:page;z-index:-2746" coordorigin="1704,11431" coordsize="8844,2">
            <v:shape style="position:absolute;left:1704;top:11431;width:8844;height:2" coordorigin="1704,11431" coordsize="8844,0" path="m1704,11431l10548,11431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594.207458pt;width:442.205pt;height:.1pt;mso-position-horizontal-relative:page;mso-position-vertical-relative:page;z-index:-2745" coordorigin="1704,11884" coordsize="8844,2">
            <v:shape style="position:absolute;left:1704;top:11884;width:8844;height:2" coordorigin="1704,11884" coordsize="8844,0" path="m1704,11884l10548,11884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616.884583pt;width:442.205pt;height:.1pt;mso-position-horizontal-relative:page;mso-position-vertical-relative:page;z-index:-2744" coordorigin="1704,12338" coordsize="8844,2">
            <v:shape style="position:absolute;left:1704;top:12338;width:8844;height:2" coordorigin="1704,12338" coordsize="8844,0" path="m1704,12338l10548,12338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639.561768pt;width:442.205pt;height:.1pt;mso-position-horizontal-relative:page;mso-position-vertical-relative:page;z-index:-2743" coordorigin="1704,12791" coordsize="8844,2">
            <v:shape style="position:absolute;left:1704;top:12791;width:8844;height:2" coordorigin="1704,12791" coordsize="8844,0" path="m1704,12791l10548,12791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662.238953pt;width:442.205pt;height:.1pt;mso-position-horizontal-relative:page;mso-position-vertical-relative:page;z-index:-2742" coordorigin="1704,13245" coordsize="8844,2">
            <v:shape style="position:absolute;left:1704;top:13245;width:8844;height:2" coordorigin="1704,13245" coordsize="8844,0" path="m1704,13245l10548,13245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684.916077pt;width:442.205pt;height:.1pt;mso-position-horizontal-relative:page;mso-position-vertical-relative:page;z-index:-2741" coordorigin="1704,13698" coordsize="8844,2">
            <v:shape style="position:absolute;left:1704;top:13698;width:8844;height:2" coordorigin="1704,13698" coordsize="8844,0" path="m1704,13698l10548,13698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707.593262pt;width:442.205pt;height:.1pt;mso-position-horizontal-relative:page;mso-position-vertical-relative:page;z-index:-2740" coordorigin="1704,14152" coordsize="8844,2">
            <v:shape style="position:absolute;left:1704;top:14152;width:8844;height:2" coordorigin="1704,14152" coordsize="8844,0" path="m1704,14152l10548,14152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730.270447pt;width:442.205pt;height:.1pt;mso-position-horizontal-relative:page;mso-position-vertical-relative:page;z-index:-2739" coordorigin="1704,14605" coordsize="8844,2">
            <v:shape style="position:absolute;left:1704;top:14605;width:8844;height:2" coordorigin="1704,14605" coordsize="8844,0" path="m1704,14605l10548,14605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4.969795pt;margin-top:752.822571pt;width:442.705pt;height:3.375pt;mso-position-horizontal-relative:page;mso-position-vertical-relative:page;z-index:-2738" coordorigin="1699,15056" coordsize="8854,68">
            <v:group style="position:absolute;left:1704;top:15059;width:8844;height:2" coordorigin="1704,15059" coordsize="8844,2">
              <v:shape style="position:absolute;left:1704;top:15059;width:8844;height:2" coordorigin="1704,15059" coordsize="8844,0" path="m1704,15059l10548,15059e" filled="f" stroked="t" strokeweight=".25pt" strokecolor="#231F20">
                <v:path arrowok="t"/>
              </v:shape>
            </v:group>
            <v:group style="position:absolute;left:1704;top:15119;width:8844;height:2" coordorigin="1704,15119" coordsize="8844,2">
              <v:shape style="position:absolute;left:1704;top:15119;width:8844;height:2" coordorigin="1704,15119" coordsize="8844,0" path="m1704,15119l10548,15119e" filled="f" stroked="t" strokeweight=".5pt" strokecolor="#231F2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4"/>
          <w:w w:val="102"/>
          <w:b/>
          <w:bCs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08"/>
          <w:b/>
          <w:bCs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5"/>
          <w:w w:val="108"/>
          <w:b/>
          <w:bCs/>
        </w:rPr>
        <w:t>t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-2"/>
          <w:w w:val="115"/>
          <w:b/>
          <w:bCs/>
        </w:rPr>
        <w:t>es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jc w:val="left"/>
        <w:spacing w:after="0"/>
        <w:sectPr>
          <w:pgMar w:header="1332" w:footer="925" w:top="1780" w:bottom="1120" w:left="880" w:right="1680"/>
          <w:headerReference w:type="even" r:id="rId67"/>
          <w:headerReference w:type="odd" r:id="rId68"/>
          <w:pgSz w:w="11920" w:h="168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86.719795pt;margin-top:86.515472pt;width:.1pt;height:3pt;mso-position-horizontal-relative:page;mso-position-vertical-relative:page;z-index:-2737" coordorigin="1734,1730" coordsize="2,60">
            <v:shape style="position:absolute;left:1734;top:1730;width:2;height:60" coordorigin="1734,1730" coordsize="0,60" path="m1734,1730l1734,1790e" filled="f" stroked="t" strokeweight="0pt" strokecolor="#808285">
              <v:path arrowok="t"/>
            </v:shape>
          </v:group>
          <w10:wrap type="none"/>
        </w:pict>
      </w:r>
      <w:r>
        <w:rPr/>
        <w:pict>
          <v:group style="position:absolute;margin-left:85.219795pt;margin-top:163.341278pt;width:442.205pt;height:.1pt;mso-position-horizontal-relative:page;mso-position-vertical-relative:page;z-index:-2736" coordorigin="1704,3267" coordsize="8844,2">
            <v:shape style="position:absolute;left:1704;top:3267;width:8844;height:2" coordorigin="1704,3267" coordsize="8844,0" path="m1704,3267l10548,3267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186.018478pt;width:442.205pt;height:.1pt;mso-position-horizontal-relative:page;mso-position-vertical-relative:page;z-index:-2735" coordorigin="1704,3720" coordsize="8844,2">
            <v:shape style="position:absolute;left:1704;top:3720;width:8844;height:2" coordorigin="1704,3720" coordsize="8844,0" path="m1704,3720l10548,3720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208.695572pt;width:442.205pt;height:.1pt;mso-position-horizontal-relative:page;mso-position-vertical-relative:page;z-index:-2734" coordorigin="1704,4174" coordsize="8844,2">
            <v:shape style="position:absolute;left:1704;top:4174;width:8844;height:2" coordorigin="1704,4174" coordsize="8844,0" path="m1704,4174l10548,4174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231.372772pt;width:442.205pt;height:.1pt;mso-position-horizontal-relative:page;mso-position-vertical-relative:page;z-index:-2733" coordorigin="1704,4627" coordsize="8844,2">
            <v:shape style="position:absolute;left:1704;top:4627;width:8844;height:2" coordorigin="1704,4627" coordsize="8844,0" path="m1704,4627l10548,4627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254.049973pt;width:442.205pt;height:.1pt;mso-position-horizontal-relative:page;mso-position-vertical-relative:page;z-index:-2732" coordorigin="1704,5081" coordsize="8844,2">
            <v:shape style="position:absolute;left:1704;top:5081;width:8844;height:2" coordorigin="1704,5081" coordsize="8844,0" path="m1704,5081l10548,5081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276.727081pt;width:442.205pt;height:.1pt;mso-position-horizontal-relative:page;mso-position-vertical-relative:page;z-index:-2731" coordorigin="1704,5535" coordsize="8844,2">
            <v:shape style="position:absolute;left:1704;top:5535;width:8844;height:2" coordorigin="1704,5535" coordsize="8844,0" path="m1704,5535l10548,5535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299.404266pt;width:442.205pt;height:.1pt;mso-position-horizontal-relative:page;mso-position-vertical-relative:page;z-index:-2730" coordorigin="1704,5988" coordsize="8844,2">
            <v:shape style="position:absolute;left:1704;top:5988;width:8844;height:2" coordorigin="1704,5988" coordsize="8844,0" path="m1704,5988l10548,5988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322.08136pt;width:442.205pt;height:.1pt;mso-position-horizontal-relative:page;mso-position-vertical-relative:page;z-index:-2729" coordorigin="1704,6442" coordsize="8844,2">
            <v:shape style="position:absolute;left:1704;top:6442;width:8844;height:2" coordorigin="1704,6442" coordsize="8844,0" path="m1704,6442l10548,6442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344.758575pt;width:442.205pt;height:.1pt;mso-position-horizontal-relative:page;mso-position-vertical-relative:page;z-index:-2728" coordorigin="1704,6895" coordsize="8844,2">
            <v:shape style="position:absolute;left:1704;top:6895;width:8844;height:2" coordorigin="1704,6895" coordsize="8844,0" path="m1704,6895l10548,6895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367.43576pt;width:442.205pt;height:.1pt;mso-position-horizontal-relative:page;mso-position-vertical-relative:page;z-index:-2727" coordorigin="1704,7349" coordsize="8844,2">
            <v:shape style="position:absolute;left:1704;top:7349;width:8844;height:2" coordorigin="1704,7349" coordsize="8844,0" path="m1704,7349l10548,7349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390.112976pt;width:442.205pt;height:.1pt;mso-position-horizontal-relative:page;mso-position-vertical-relative:page;z-index:-2726" coordorigin="1704,7802" coordsize="8844,2">
            <v:shape style="position:absolute;left:1704;top:7802;width:8844;height:2" coordorigin="1704,7802" coordsize="8844,0" path="m1704,7802l10548,7802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412.79007pt;width:442.205pt;height:.1pt;mso-position-horizontal-relative:page;mso-position-vertical-relative:page;z-index:-2725" coordorigin="1704,8256" coordsize="8844,2">
            <v:shape style="position:absolute;left:1704;top:8256;width:8844;height:2" coordorigin="1704,8256" coordsize="8844,0" path="m1704,8256l10548,8256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435.467285pt;width:442.205pt;height:.1pt;mso-position-horizontal-relative:page;mso-position-vertical-relative:page;z-index:-2724" coordorigin="1704,8709" coordsize="8844,2">
            <v:shape style="position:absolute;left:1704;top:8709;width:8844;height:2" coordorigin="1704,8709" coordsize="8844,0" path="m1704,8709l10548,8709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458.14447pt;width:442.205pt;height:.1pt;mso-position-horizontal-relative:page;mso-position-vertical-relative:page;z-index:-2723" coordorigin="1704,9163" coordsize="8844,2">
            <v:shape style="position:absolute;left:1704;top:9163;width:8844;height:2" coordorigin="1704,9163" coordsize="8844,0" path="m1704,9163l10548,9163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480.821564pt;width:442.205pt;height:.1pt;mso-position-horizontal-relative:page;mso-position-vertical-relative:page;z-index:-2722" coordorigin="1704,9616" coordsize="8844,2">
            <v:shape style="position:absolute;left:1704;top:9616;width:8844;height:2" coordorigin="1704,9616" coordsize="8844,0" path="m1704,9616l10548,9616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503.498779pt;width:442.205pt;height:.1pt;mso-position-horizontal-relative:page;mso-position-vertical-relative:page;z-index:-2721" coordorigin="1704,10070" coordsize="8844,2">
            <v:shape style="position:absolute;left:1704;top:10070;width:8844;height:2" coordorigin="1704,10070" coordsize="8844,0" path="m1704,10070l10548,10070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526.175964pt;width:442.205pt;height:.1pt;mso-position-horizontal-relative:page;mso-position-vertical-relative:page;z-index:-2720" coordorigin="1704,10524" coordsize="8844,2">
            <v:shape style="position:absolute;left:1704;top:10524;width:8844;height:2" coordorigin="1704,10524" coordsize="8844,0" path="m1704,10524l10548,10524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548.853088pt;width:442.205pt;height:.1pt;mso-position-horizontal-relative:page;mso-position-vertical-relative:page;z-index:-2719" coordorigin="1704,10977" coordsize="8844,2">
            <v:shape style="position:absolute;left:1704;top:10977;width:8844;height:2" coordorigin="1704,10977" coordsize="8844,0" path="m1704,10977l10548,10977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571.530273pt;width:442.205pt;height:.1pt;mso-position-horizontal-relative:page;mso-position-vertical-relative:page;z-index:-2718" coordorigin="1704,11431" coordsize="8844,2">
            <v:shape style="position:absolute;left:1704;top:11431;width:8844;height:2" coordorigin="1704,11431" coordsize="8844,0" path="m1704,11431l10548,11431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594.207458pt;width:442.205pt;height:.1pt;mso-position-horizontal-relative:page;mso-position-vertical-relative:page;z-index:-2717" coordorigin="1704,11884" coordsize="8844,2">
            <v:shape style="position:absolute;left:1704;top:11884;width:8844;height:2" coordorigin="1704,11884" coordsize="8844,0" path="m1704,11884l10548,11884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616.884583pt;width:442.205pt;height:.1pt;mso-position-horizontal-relative:page;mso-position-vertical-relative:page;z-index:-2716" coordorigin="1704,12338" coordsize="8844,2">
            <v:shape style="position:absolute;left:1704;top:12338;width:8844;height:2" coordorigin="1704,12338" coordsize="8844,0" path="m1704,12338l10548,12338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639.561768pt;width:442.205pt;height:.1pt;mso-position-horizontal-relative:page;mso-position-vertical-relative:page;z-index:-2715" coordorigin="1704,12791" coordsize="8844,2">
            <v:shape style="position:absolute;left:1704;top:12791;width:8844;height:2" coordorigin="1704,12791" coordsize="8844,0" path="m1704,12791l10548,12791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662.238953pt;width:442.205pt;height:.1pt;mso-position-horizontal-relative:page;mso-position-vertical-relative:page;z-index:-2714" coordorigin="1704,13245" coordsize="8844,2">
            <v:shape style="position:absolute;left:1704;top:13245;width:8844;height:2" coordorigin="1704,13245" coordsize="8844,0" path="m1704,13245l10548,13245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684.916077pt;width:442.205pt;height:.1pt;mso-position-horizontal-relative:page;mso-position-vertical-relative:page;z-index:-2713" coordorigin="1704,13698" coordsize="8844,2">
            <v:shape style="position:absolute;left:1704;top:13698;width:8844;height:2" coordorigin="1704,13698" coordsize="8844,0" path="m1704,13698l10548,13698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707.593262pt;width:442.205pt;height:.1pt;mso-position-horizontal-relative:page;mso-position-vertical-relative:page;z-index:-2712" coordorigin="1704,14152" coordsize="8844,2">
            <v:shape style="position:absolute;left:1704;top:14152;width:8844;height:2" coordorigin="1704,14152" coordsize="8844,0" path="m1704,14152l10548,14152e" filled="f" stroked="t" strokeweight=".25pt" strokecolor="#231F20">
              <v:path arrowok="t"/>
            </v:shape>
          </v:group>
          <w10:wrap type="none"/>
        </w:pict>
      </w:r>
      <w:r>
        <w:rPr/>
        <w:pict>
          <v:group style="position:absolute;margin-left:85.219795pt;margin-top:730.270447pt;width:442.205pt;height:.1pt;mso-position-horizontal-relative:page;mso-position-vertical-relative:page;z-index:-2711" coordorigin="1704,14605" coordsize="8844,2">
            <v:shape style="position:absolute;left:1704;top:14605;width:8844;height:2" coordorigin="1704,14605" coordsize="8844,0" path="m1704,14605l10548,14605e" filled="f" stroked="t" strokeweight=".25pt" strokecolor="#231F20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jc w:val="left"/>
        <w:spacing w:after="0"/>
        <w:sectPr>
          <w:pgMar w:footer="1316" w:header="1332" w:top="2800" w:bottom="1500" w:left="1580" w:right="660"/>
          <w:footerReference w:type="odd" r:id="rId69"/>
          <w:pgSz w:w="11920" w:h="16860"/>
        </w:sectPr>
      </w:pPr>
      <w:rPr/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/>
        <w:pict>
          <v:group style="position:absolute;margin-left:0pt;margin-top:771.238831pt;width:314.036632pt;height:.1pt;mso-position-horizontal-relative:page;mso-position-vertical-relative:page;z-index:-2710" coordorigin="0,15425" coordsize="6281,2">
            <v:shape style="position:absolute;left:0;top:15425;width:6281;height:2" coordorigin="0,15425" coordsize="6281,0" path="m586,15425l6867,15425e" filled="f" stroked="t" strokeweight="3.560186pt" strokecolor="#CC6054">
              <v:path arrowok="t"/>
            </v:shape>
          </v:group>
          <w10:wrap type="none"/>
        </w:pict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2686" w:right="-20"/>
        <w:jc w:val="left"/>
        <w:rPr>
          <w:rFonts w:ascii="Arial" w:hAnsi="Arial" w:cs="Arial" w:eastAsia="Arial"/>
          <w:sz w:val="25"/>
          <w:szCs w:val="25"/>
        </w:rPr>
      </w:pPr>
      <w:rPr/>
      <w:r>
        <w:rPr/>
        <w:pict>
          <v:group style="position:absolute;margin-left:488.090149pt;margin-top:-35.983524pt;width:107.282326pt;height:.1pt;mso-position-horizontal-relative:page;mso-position-vertical-relative:paragraph;z-index:-2709" coordorigin="9762,-720" coordsize="2146,2">
            <v:shape style="position:absolute;left:9762;top:-720;width:2146;height:2" coordorigin="9762,-720" coordsize="2146,0" path="m9762,-720l11907,-720e" filled="f" stroked="t" strokeweight="3.560186pt" strokecolor="#DF9C87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5"/>
          <w:szCs w:val="25"/>
          <w:color w:val="B5111A"/>
          <w:spacing w:val="0"/>
          <w:w w:val="118"/>
          <w:b/>
          <w:bCs/>
        </w:rPr>
        <w:t>canceraustralia.gov.au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335" w:right="-80"/>
        <w:jc w:val="left"/>
        <w:tabs>
          <w:tab w:pos="976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4"/>
          <w:szCs w:val="14"/>
          <w:color w:val="D3705E"/>
          <w:spacing w:val="0"/>
          <w:w w:val="100"/>
          <w:position w:val="2"/>
        </w:rPr>
        <w:t>ro</w:t>
      </w:r>
      <w:r>
        <w:rPr>
          <w:rFonts w:ascii="Arial" w:hAnsi="Arial" w:cs="Arial" w:eastAsia="Arial"/>
          <w:sz w:val="14"/>
          <w:szCs w:val="14"/>
          <w:color w:val="D3705E"/>
          <w:spacing w:val="13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D3705E"/>
          <w:spacing w:val="0"/>
          <w:w w:val="100"/>
          <w:position w:val="2"/>
        </w:rPr>
        <w:t>Ca</w:t>
      </w:r>
      <w:r>
        <w:rPr>
          <w:rFonts w:ascii="Arial" w:hAnsi="Arial" w:cs="Arial" w:eastAsia="Arial"/>
          <w:sz w:val="14"/>
          <w:szCs w:val="14"/>
          <w:color w:val="D3705E"/>
          <w:spacing w:val="-15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BD2F2F"/>
          <w:spacing w:val="5"/>
          <w:w w:val="120"/>
          <w:position w:val="2"/>
        </w:rPr>
        <w:t>n</w:t>
      </w:r>
      <w:r>
        <w:rPr>
          <w:rFonts w:ascii="Arial" w:hAnsi="Arial" w:cs="Arial" w:eastAsia="Arial"/>
          <w:sz w:val="14"/>
          <w:szCs w:val="14"/>
          <w:color w:val="D3705E"/>
          <w:spacing w:val="0"/>
          <w:w w:val="120"/>
          <w:position w:val="2"/>
        </w:rPr>
        <w:t>c</w:t>
      </w:r>
      <w:r>
        <w:rPr>
          <w:rFonts w:ascii="Arial" w:hAnsi="Arial" w:cs="Arial" w:eastAsia="Arial"/>
          <w:sz w:val="14"/>
          <w:szCs w:val="14"/>
          <w:color w:val="D3705E"/>
          <w:spacing w:val="7"/>
          <w:w w:val="120"/>
          <w:position w:val="2"/>
        </w:rPr>
        <w:t>e</w:t>
      </w:r>
      <w:r>
        <w:rPr>
          <w:rFonts w:ascii="Arial" w:hAnsi="Arial" w:cs="Arial" w:eastAsia="Arial"/>
          <w:sz w:val="14"/>
          <w:szCs w:val="14"/>
          <w:color w:val="BD2F2F"/>
          <w:spacing w:val="0"/>
          <w:w w:val="120"/>
          <w:position w:val="2"/>
        </w:rPr>
        <w:t>r</w:t>
      </w:r>
      <w:r>
        <w:rPr>
          <w:rFonts w:ascii="Arial" w:hAnsi="Arial" w:cs="Arial" w:eastAsia="Arial"/>
          <w:sz w:val="14"/>
          <w:szCs w:val="14"/>
          <w:color w:val="BD2F2F"/>
          <w:spacing w:val="3"/>
          <w:w w:val="12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C64B42"/>
          <w:spacing w:val="7"/>
          <w:w w:val="117"/>
          <w:position w:val="2"/>
        </w:rPr>
        <w:t>A</w:t>
      </w:r>
      <w:r>
        <w:rPr>
          <w:rFonts w:ascii="Arial" w:hAnsi="Arial" w:cs="Arial" w:eastAsia="Arial"/>
          <w:sz w:val="14"/>
          <w:szCs w:val="14"/>
          <w:color w:val="BD2F2F"/>
          <w:spacing w:val="-6"/>
          <w:w w:val="135"/>
          <w:position w:val="2"/>
        </w:rPr>
        <w:t>u</w:t>
      </w:r>
      <w:r>
        <w:rPr>
          <w:rFonts w:ascii="Arial" w:hAnsi="Arial" w:cs="Arial" w:eastAsia="Arial"/>
          <w:sz w:val="14"/>
          <w:szCs w:val="14"/>
          <w:color w:val="D3705E"/>
          <w:spacing w:val="8"/>
          <w:w w:val="105"/>
          <w:position w:val="2"/>
        </w:rPr>
        <w:t>s</w:t>
      </w:r>
      <w:r>
        <w:rPr>
          <w:rFonts w:ascii="Arial" w:hAnsi="Arial" w:cs="Arial" w:eastAsia="Arial"/>
          <w:sz w:val="14"/>
          <w:szCs w:val="14"/>
          <w:color w:val="C64B42"/>
          <w:spacing w:val="0"/>
          <w:w w:val="155"/>
          <w:position w:val="2"/>
        </w:rPr>
        <w:t>t</w:t>
      </w:r>
      <w:r>
        <w:rPr>
          <w:rFonts w:ascii="Arial" w:hAnsi="Arial" w:cs="Arial" w:eastAsia="Arial"/>
          <w:sz w:val="14"/>
          <w:szCs w:val="14"/>
          <w:color w:val="C64B42"/>
          <w:spacing w:val="-27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BD2F2F"/>
          <w:spacing w:val="5"/>
          <w:w w:val="100"/>
          <w:position w:val="2"/>
        </w:rPr>
        <w:t>r</w:t>
      </w:r>
      <w:r>
        <w:rPr>
          <w:rFonts w:ascii="Arial" w:hAnsi="Arial" w:cs="Arial" w:eastAsia="Arial"/>
          <w:sz w:val="14"/>
          <w:szCs w:val="14"/>
          <w:color w:val="D3705E"/>
          <w:spacing w:val="-1"/>
          <w:w w:val="118"/>
          <w:position w:val="2"/>
        </w:rPr>
        <w:t>a</w:t>
      </w:r>
      <w:r>
        <w:rPr>
          <w:rFonts w:ascii="Arial" w:hAnsi="Arial" w:cs="Arial" w:eastAsia="Arial"/>
          <w:sz w:val="14"/>
          <w:szCs w:val="14"/>
          <w:color w:val="B5111A"/>
          <w:spacing w:val="-13"/>
          <w:w w:val="193"/>
          <w:position w:val="2"/>
        </w:rPr>
        <w:t>l</w:t>
      </w:r>
      <w:r>
        <w:rPr>
          <w:rFonts w:ascii="Arial" w:hAnsi="Arial" w:cs="Arial" w:eastAsia="Arial"/>
          <w:sz w:val="14"/>
          <w:szCs w:val="14"/>
          <w:color w:val="BD2F2F"/>
          <w:spacing w:val="-8"/>
          <w:w w:val="193"/>
          <w:position w:val="2"/>
        </w:rPr>
        <w:t>i</w:t>
      </w:r>
      <w:r>
        <w:rPr>
          <w:rFonts w:ascii="Arial" w:hAnsi="Arial" w:cs="Arial" w:eastAsia="Arial"/>
          <w:sz w:val="14"/>
          <w:szCs w:val="14"/>
          <w:color w:val="D3705E"/>
          <w:spacing w:val="0"/>
          <w:w w:val="106"/>
          <w:position w:val="2"/>
        </w:rPr>
        <w:t>a</w:t>
      </w:r>
      <w:r>
        <w:rPr>
          <w:rFonts w:ascii="Arial" w:hAnsi="Arial" w:cs="Arial" w:eastAsia="Arial"/>
          <w:sz w:val="14"/>
          <w:szCs w:val="14"/>
          <w:color w:val="D3705E"/>
          <w:spacing w:val="6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D3705E"/>
          <w:spacing w:val="0"/>
          <w:w w:val="100"/>
          <w:position w:val="2"/>
        </w:rPr>
        <w:t>2</w:t>
      </w:r>
      <w:r>
        <w:rPr>
          <w:rFonts w:ascii="Arial" w:hAnsi="Arial" w:cs="Arial" w:eastAsia="Arial"/>
          <w:sz w:val="14"/>
          <w:szCs w:val="14"/>
          <w:color w:val="D3705E"/>
          <w:spacing w:val="-8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C64B42"/>
          <w:spacing w:val="-10"/>
          <w:w w:val="122"/>
          <w:position w:val="2"/>
        </w:rPr>
        <w:t>0</w:t>
      </w:r>
      <w:r>
        <w:rPr>
          <w:rFonts w:ascii="Arial" w:hAnsi="Arial" w:cs="Arial" w:eastAsia="Arial"/>
          <w:sz w:val="14"/>
          <w:szCs w:val="14"/>
          <w:color w:val="BD2F2F"/>
          <w:spacing w:val="7"/>
          <w:w w:val="122"/>
          <w:position w:val="2"/>
        </w:rPr>
        <w:t>1</w:t>
      </w:r>
      <w:r>
        <w:rPr>
          <w:rFonts w:ascii="Arial" w:hAnsi="Arial" w:cs="Arial" w:eastAsia="Arial"/>
          <w:sz w:val="14"/>
          <w:szCs w:val="14"/>
          <w:color w:val="D3705E"/>
          <w:spacing w:val="0"/>
          <w:w w:val="122"/>
          <w:position w:val="2"/>
        </w:rPr>
        <w:t>2</w:t>
      </w:r>
      <w:r>
        <w:rPr>
          <w:rFonts w:ascii="Arial" w:hAnsi="Arial" w:cs="Arial" w:eastAsia="Arial"/>
          <w:sz w:val="14"/>
          <w:szCs w:val="14"/>
          <w:color w:val="D3705E"/>
          <w:spacing w:val="-45"/>
          <w:w w:val="122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D3705E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4"/>
          <w:szCs w:val="14"/>
          <w:color w:val="D3705E"/>
          <w:spacing w:val="0"/>
          <w:w w:val="100"/>
          <w:position w:val="2"/>
        </w:rPr>
      </w:r>
      <w:r>
        <w:rPr>
          <w:rFonts w:ascii="Arial" w:hAnsi="Arial" w:cs="Arial" w:eastAsia="Arial"/>
          <w:sz w:val="15"/>
          <w:szCs w:val="15"/>
          <w:color w:val="B5111A"/>
          <w:spacing w:val="-16"/>
          <w:w w:val="118"/>
          <w:position w:val="0"/>
        </w:rPr>
        <w:t>L</w:t>
      </w:r>
      <w:r>
        <w:rPr>
          <w:rFonts w:ascii="Arial" w:hAnsi="Arial" w:cs="Arial" w:eastAsia="Arial"/>
          <w:sz w:val="15"/>
          <w:szCs w:val="15"/>
          <w:color w:val="D3705E"/>
          <w:spacing w:val="-1"/>
          <w:w w:val="103"/>
          <w:position w:val="0"/>
        </w:rPr>
        <w:t>G</w:t>
      </w:r>
      <w:r>
        <w:rPr>
          <w:rFonts w:ascii="Arial" w:hAnsi="Arial" w:cs="Arial" w:eastAsia="Arial"/>
          <w:sz w:val="15"/>
          <w:szCs w:val="15"/>
          <w:color w:val="B5111A"/>
          <w:spacing w:val="-19"/>
          <w:w w:val="166"/>
          <w:position w:val="0"/>
        </w:rPr>
        <w:t>I</w:t>
      </w:r>
      <w:r>
        <w:rPr>
          <w:rFonts w:ascii="Arial" w:hAnsi="Arial" w:cs="Arial" w:eastAsia="Arial"/>
          <w:sz w:val="15"/>
          <w:szCs w:val="15"/>
          <w:color w:val="C64B42"/>
          <w:spacing w:val="-9"/>
          <w:w w:val="106"/>
          <w:position w:val="0"/>
        </w:rPr>
        <w:t>B</w:t>
      </w:r>
      <w:r>
        <w:rPr>
          <w:rFonts w:ascii="Arial" w:hAnsi="Arial" w:cs="Arial" w:eastAsia="Arial"/>
          <w:sz w:val="15"/>
          <w:szCs w:val="15"/>
          <w:color w:val="D3705E"/>
          <w:spacing w:val="0"/>
          <w:w w:val="108"/>
          <w:position w:val="0"/>
        </w:rPr>
        <w:t>C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sectPr>
      <w:pgMar w:header="1332" w:footer="1316" w:top="1580" w:bottom="0" w:left="1680" w:right="0"/>
      <w:headerReference w:type="even" r:id="rId70"/>
      <w:footerReference w:type="even" r:id="rId71"/>
      <w:pgSz w:w="11920" w:h="16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Ideal Sans Medium">
    <w:altName w:val="Ideal Sans Medium"/>
    <w:charset w:val="0"/>
    <w:family w:val="modern"/>
    <w:pitch w:val="variable"/>
  </w:font>
  <w:font w:name="Ideal Sans Light">
    <w:altName w:val="Ideal Sans Light"/>
    <w:charset w:val="0"/>
    <w:family w:val="modern"/>
    <w:pitch w:val="variable"/>
  </w:font>
  <w:font w:name="Archer Semibold">
    <w:altName w:val="Archer Semibold"/>
    <w:charset w:val="0"/>
    <w:family w:val="modern"/>
    <w:pitch w:val="variable"/>
  </w:font>
  <w:font w:name="Archer Medium">
    <w:altName w:val="Archer Medium"/>
    <w:charset w:val="0"/>
    <w:family w:val="modern"/>
    <w:pitch w:val="variable"/>
  </w:font>
  <w:font w:name="Archer Book">
    <w:altName w:val="Archer Book"/>
    <w:charset w:val="0"/>
    <w:family w:val="modern"/>
    <w:pitch w:val="variable"/>
  </w:font>
  <w:font w:name="Ideal Sans Semibold">
    <w:altName w:val="Ideal Sans Semibold"/>
    <w:charset w:val="0"/>
    <w:family w:val="modern"/>
    <w:pitch w:val="variable"/>
  </w:font>
  <w:font w:name="Ideal Sans Book">
    <w:altName w:val="Ideal Sans Book"/>
    <w:charset w:val="0"/>
    <w:family w:val="moder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6.914497pt;margin-top:784.743896pt;width:20.268001pt;height:16pt;mso-position-horizontal-relative:page;mso-position-vertical-relative:page;z-index:-3119" type="#_x0000_t202" filled="f" stroked="f">
          <v:textbox inset="0,0,0,0">
            <w:txbxContent>
              <w:p>
                <w:pPr>
                  <w:spacing w:before="0" w:after="0" w:line="297" w:lineRule="exact"/>
                  <w:ind w:left="40" w:right="-42"/>
                  <w:jc w:val="left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231F20"/>
                    <w:w w:val="111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231F20"/>
                    <w:spacing w:val="0"/>
                    <w:w w:val="111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231F20"/>
                    <w:spacing w:val="7"/>
                    <w:w w:val="111"/>
                    <w:b/>
                    <w:bCs/>
                  </w:rPr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21.047119pt;margin-top:776.164551pt;width:35.432pt;height:35.433pt;mso-position-horizontal-relative:page;mso-position-vertical-relative:page;z-index:-3103" coordorigin="10421,15523" coordsize="709,709">
          <v:shape style="position:absolute;left:10421;top:15523;width:709;height:709" coordorigin="10421,15523" coordsize="709,709" path="m10775,15523l10690,15534,10612,15563,10545,15609,10489,15668,10449,15740,10426,15820,10421,15878,10422,15907,10439,15990,10474,16064,10525,16128,10589,16179,10663,16214,10746,16231,10775,16232,10804,16231,10887,16214,10962,16179,11026,16128,11077,16064,11112,15990,11128,15907,11130,15878,11128,15849,11112,15766,11077,15691,11026,15627,10962,15576,10887,15541,10804,15524,10775,15523e" filled="t" fillcolor="#010202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0.470093pt;margin-top:784.743896pt;width:16.936001pt;height:16pt;mso-position-horizontal-relative:page;mso-position-vertical-relative:page;z-index:-3102" type="#_x0000_t202" filled="f" stroked="f">
          <v:textbox inset="0,0,0,0">
            <w:txbxContent>
              <w:p>
                <w:pPr>
                  <w:spacing w:before="0" w:after="0" w:line="297" w:lineRule="exact"/>
                  <w:ind w:left="40" w:right="-42"/>
                  <w:jc w:val="left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FFFFFF"/>
                    <w:w w:val="87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FFFFFF"/>
                    <w:spacing w:val="7"/>
                    <w:w w:val="100"/>
                    <w:b/>
                    <w:bCs/>
                  </w:rPr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21.047119pt;margin-top:776.164551pt;width:35.432pt;height:35.433pt;mso-position-horizontal-relative:page;mso-position-vertical-relative:page;z-index:-3073" coordorigin="10421,15523" coordsize="709,709">
          <v:shape style="position:absolute;left:10421;top:15523;width:709;height:709" coordorigin="10421,15523" coordsize="709,709" path="m10775,15523l10690,15534,10612,15563,10545,15609,10489,15668,10449,15740,10426,15820,10421,15878,10422,15907,10439,15990,10474,16064,10525,16128,10589,16179,10663,16214,10746,16231,10775,16232,10804,16231,10887,16214,10962,16179,11026,16128,11077,16064,11112,15990,11128,15907,11130,15878,11128,15849,11112,15766,11077,15691,11026,15627,10962,15576,10887,15541,10804,15524,10775,15523e" filled="t" fillcolor="#010202" stroked="f">
            <v:path arrowok="t"/>
            <v:fill/>
          </v:shape>
        </v:group>
        <w10:wrap type="none"/>
      </w:pict>
    </w:r>
    <w:r>
      <w:rPr/>
      <w:pict>
        <v:group style="position:absolute;margin-left:84.969795pt;margin-top:752.822571pt;width:442.705pt;height:3.375pt;mso-position-horizontal-relative:page;mso-position-vertical-relative:page;z-index:-3072" coordorigin="1699,15056" coordsize="8854,68">
          <v:group style="position:absolute;left:1704;top:15059;width:8844;height:2" coordorigin="1704,15059" coordsize="8844,2">
            <v:shape style="position:absolute;left:1704;top:15059;width:8844;height:2" coordorigin="1704,15059" coordsize="8844,0" path="m1704,15059l10548,15059e" filled="f" stroked="t" strokeweight=".25pt" strokecolor="#231F20">
              <v:path arrowok="t"/>
            </v:shape>
          </v:group>
          <v:group style="position:absolute;left:1704;top:15119;width:8844;height:2" coordorigin="1704,15119" coordsize="8844,2">
            <v:shape style="position:absolute;left:1704;top:15119;width:8844;height:2" coordorigin="1704,15119" coordsize="8844,0" path="m1704,15119l10548,15119e" filled="f" stroked="t" strokeweight=".5pt" strokecolor="#231F20">
              <v:path arrowok="t"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0.329102pt;margin-top:784.743896pt;width:17.092001pt;height:16pt;mso-position-horizontal-relative:page;mso-position-vertical-relative:page;z-index:-3071" type="#_x0000_t202" filled="f" stroked="f">
          <v:textbox inset="0,0,0,0">
            <w:txbxContent>
              <w:p>
                <w:pPr>
                  <w:spacing w:before="0" w:after="0" w:line="297" w:lineRule="exact"/>
                  <w:ind w:left="20" w:right="-62"/>
                  <w:jc w:val="left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FFFFFF"/>
                    <w:spacing w:val="4"/>
                    <w:w w:val="104"/>
                    <w:b/>
                    <w:bCs/>
                  </w:rPr>
                  <w:t>25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0.918499pt;margin-top:784.743896pt;width:11.91pt;height:16pt;mso-position-horizontal-relative:page;mso-position-vertical-relative:page;z-index:-3115" type="#_x0000_t202" filled="f" stroked="f">
          <v:textbox inset="0,0,0,0">
            <w:txbxContent>
              <w:p>
                <w:pPr>
                  <w:spacing w:before="0" w:after="0" w:line="297" w:lineRule="exact"/>
                  <w:ind w:left="40" w:right="-42"/>
                  <w:jc w:val="left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231F20"/>
                    <w:w w:val="113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231F20"/>
                    <w:spacing w:val="0"/>
                    <w:w w:val="113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0.918499pt;margin-top:784.743896pt;width:11.91pt;height:16pt;mso-position-horizontal-relative:page;mso-position-vertical-relative:page;z-index:-3114" type="#_x0000_t202" filled="f" stroked="f">
          <v:textbox inset="0,0,0,0">
            <w:txbxContent>
              <w:p>
                <w:pPr>
                  <w:spacing w:before="0" w:after="0" w:line="297" w:lineRule="exact"/>
                  <w:ind w:left="40" w:right="-42"/>
                  <w:jc w:val="left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231F20"/>
                    <w:w w:val="113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231F20"/>
                    <w:spacing w:val="0"/>
                    <w:w w:val="113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21.047119pt;margin-top:776.164551pt;width:35.432pt;height:35.433pt;mso-position-horizontal-relative:page;mso-position-vertical-relative:page;z-index:-3113" coordorigin="10421,15523" coordsize="709,709">
          <v:shape style="position:absolute;left:10421;top:15523;width:709;height:709" coordorigin="10421,15523" coordsize="709,709" path="m10775,15523l10690,15534,10612,15563,10545,15609,10489,15668,10449,15740,10426,15820,10421,15878,10422,15907,10439,15990,10474,16064,10525,16128,10589,16179,10663,16214,10746,16231,10775,16232,10804,16231,10887,16214,10962,16179,11026,16128,11077,16064,11112,15990,11128,15907,11130,15878,11128,15849,11112,15766,11077,15691,11026,15627,10962,15576,10887,15541,10804,15524,10775,15523e" filled="t" fillcolor="#010202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9.420105pt;margin-top:784.743896pt;width:18.910001pt;height:16pt;mso-position-horizontal-relative:page;mso-position-vertical-relative:page;z-index:-3112" type="#_x0000_t202" filled="f" stroked="f">
          <v:textbox inset="0,0,0,0">
            <w:txbxContent>
              <w:p>
                <w:pPr>
                  <w:spacing w:before="0" w:after="0" w:line="297" w:lineRule="exact"/>
                  <w:ind w:left="40" w:right="-42"/>
                  <w:jc w:val="left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FFFFFF"/>
                    <w:w w:val="103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FFFFFF"/>
                    <w:spacing w:val="0"/>
                    <w:w w:val="103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FFFFFF"/>
                    <w:spacing w:val="4"/>
                    <w:w w:val="103"/>
                    <w:b/>
                    <w:bCs/>
                  </w:rPr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.086498pt;margin-top:784.743896pt;width:11.574pt;height:16pt;mso-position-horizontal-relative:page;mso-position-vertical-relative:page;z-index:-3110" type="#_x0000_t202" filled="f" stroked="f">
          <v:textbox inset="0,0,0,0">
            <w:txbxContent>
              <w:p>
                <w:pPr>
                  <w:spacing w:before="0" w:after="0" w:line="297" w:lineRule="exact"/>
                  <w:ind w:left="40" w:right="-42"/>
                  <w:jc w:val="left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231F20"/>
                    <w:w w:val="108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231F20"/>
                    <w:spacing w:val="0"/>
                    <w:w w:val="108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21.047119pt;margin-top:776.164551pt;width:35.432pt;height:35.433pt;mso-position-horizontal-relative:page;mso-position-vertical-relative:page;z-index:-3109" coordorigin="10421,15523" coordsize="709,709">
          <v:shape style="position:absolute;left:10421;top:15523;width:709;height:709" coordorigin="10421,15523" coordsize="709,709" path="m10775,15523l10690,15534,10612,15563,10545,15609,10489,15668,10449,15740,10426,15820,10421,15878,10422,15907,10439,15990,10474,16064,10525,16128,10589,16179,10663,16214,10746,16231,10775,16232,10804,16231,10887,16214,10962,16179,11026,16128,11077,16064,11112,15990,11128,15907,11130,15878,11128,15849,11112,15766,11077,15691,11026,15627,10962,15576,10887,15541,10804,15524,10775,15523e" filled="t" fillcolor="#010202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2.808228pt;margin-top:784.743896pt;width:11.91pt;height:16pt;mso-position-horizontal-relative:page;mso-position-vertical-relative:page;z-index:-3108" type="#_x0000_t202" filled="f" stroked="f">
          <v:textbox inset="0,0,0,0">
            <w:txbxContent>
              <w:p>
                <w:pPr>
                  <w:spacing w:before="0" w:after="0" w:line="297" w:lineRule="exact"/>
                  <w:ind w:left="40" w:right="-42"/>
                  <w:jc w:val="left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FFFFFF"/>
                    <w:w w:val="113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FFFFFF"/>
                    <w:spacing w:val="0"/>
                    <w:w w:val="113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7.565498pt;margin-top:784.743896pt;width:18.966001pt;height:16pt;mso-position-horizontal-relative:page;mso-position-vertical-relative:page;z-index:-3104" type="#_x0000_t202" filled="f" stroked="f">
          <v:textbox inset="0,0,0,0">
            <w:txbxContent>
              <w:p>
                <w:pPr>
                  <w:spacing w:before="0" w:after="0" w:line="297" w:lineRule="exact"/>
                  <w:ind w:left="40" w:right="-42"/>
                  <w:jc w:val="left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231F20"/>
                    <w:w w:val="101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231F20"/>
                    <w:spacing w:val="0"/>
                    <w:w w:val="101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231F20"/>
                    <w:spacing w:val="7"/>
                    <w:w w:val="101"/>
                    <w:b/>
                    <w:bCs/>
                  </w:rPr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91.261795pt;margin-top:86.515472pt;width:406.316pt;height:3pt;mso-position-horizontal-relative:page;mso-position-vertical-relative:page;z-index:-3122" coordorigin="1825,1730" coordsize="8126,60">
          <v:group style="position:absolute;left:1855;top:1760;width:8036;height:2" coordorigin="1855,1760" coordsize="8036,2">
            <v:shape style="position:absolute;left:1855;top:1760;width:8036;height:2" coordorigin="1855,1760" coordsize="8036,0" path="m1855,1760l9891,1760e" filled="f" stroked="t" strokeweight="3pt" strokecolor="#808285">
              <v:path arrowok="t"/>
              <v:stroke dashstyle="dash"/>
            </v:shape>
          </v:group>
          <v:group style="position:absolute;left:9952;top:1730;width:2;height:60" coordorigin="9952,1730" coordsize="2,60">
            <v:shape style="position:absolute;left:9952;top:1730;width:2;height:60" coordorigin="9952,1730" coordsize="0,60" path="m9952,1730l9952,1790e" filled="f" stroked="t" strokeweight="0pt" strokecolor="#808285">
              <v:path arrowok="t"/>
            </v:shape>
          </v:group>
          <w10:wrap type="none"/>
        </v:group>
      </w:pict>
    </w:r>
    <w:r>
      <w:rPr/>
      <w:pict>
        <v:group style="position:absolute;margin-left:0pt;margin-top:0pt;width:595.372482pt;height:842.003769pt;mso-position-horizontal-relative:page;mso-position-vertical-relative:page;z-index:-3121" coordorigin="0,0" coordsize="11907,16840">
          <v:shape style="position:absolute;left:0;top:0;width:11907;height:16840" coordorigin="0,0" coordsize="11907,16840" path="m0,16840l11907,16840,11907,0,0,0,0,16840e" filled="t" fillcolor="#E6E7E8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219795pt;margin-top:65.59285pt;width:163.602704pt;height:12.032459pt;mso-position-horizontal-relative:page;mso-position-vertical-relative:page;z-index:-3120" type="#_x0000_t202" filled="f" stroked="f">
          <v:textbox inset="0,0,0,0">
            <w:txbxContent>
              <w:p>
                <w:pPr>
                  <w:spacing w:before="0" w:after="0" w:line="229" w:lineRule="exact"/>
                  <w:ind w:left="20" w:right="-50"/>
                  <w:jc w:val="left"/>
                  <w:rPr>
                    <w:rFonts w:ascii="Ideal Sans Book" w:hAnsi="Ideal Sans Book" w:cs="Ideal Sans Book" w:eastAsia="Ideal Sans Book"/>
                    <w:sz w:val="18"/>
                    <w:szCs w:val="18"/>
                  </w:rPr>
                </w:pPr>
                <w:rPr/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0"/>
                    <w:w w:val="111"/>
                    <w:position w:val="2"/>
                  </w:rPr>
                  <w:t>learner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9"/>
                    <w:w w:val="111"/>
                    <w:position w:val="2"/>
                  </w:rPr>
                  <w:t>’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111"/>
                    <w:position w:val="2"/>
                  </w:rPr>
                  <w:t>s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5"/>
                    <w:w w:val="111"/>
                    <w:position w:val="2"/>
                  </w:rPr>
                  <w:t> 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7"/>
                    <w:w w:val="79"/>
                    <w:position w:val="2"/>
                  </w:rPr>
                  <w:t>GUID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79"/>
                    <w:position w:val="2"/>
                  </w:rPr>
                  <w:t>E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28"/>
                    <w:w w:val="79"/>
                    <w:position w:val="2"/>
                  </w:rPr>
                  <w:t> 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100"/>
                    <w:position w:val="0"/>
                  </w:rPr>
                  <w:t>•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9"/>
                    <w:w w:val="100"/>
                    <w:position w:val="0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7"/>
                    <w:w w:val="77"/>
                    <w:position w:val="2"/>
                  </w:rPr>
                  <w:t>A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9"/>
                    <w:position w:val="2"/>
                  </w:rPr>
                  <w:t>ckn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8"/>
                    <w:w w:val="109"/>
                    <w:position w:val="2"/>
                  </w:rPr>
                  <w:t>o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2"/>
                    <w:position w:val="2"/>
                  </w:rPr>
                  <w:t>wledgements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91.261902pt;margin-top:86.515472pt;width:406.3159pt;height:3pt;mso-position-horizontal-relative:page;mso-position-vertical-relative:page;z-index:-3106" coordorigin="1825,1730" coordsize="8126,60">
          <v:group style="position:absolute;left:1855;top:1760;width:8036;height:2" coordorigin="1855,1760" coordsize="8036,2">
            <v:shape style="position:absolute;left:1855;top:1760;width:8036;height:2" coordorigin="1855,1760" coordsize="8036,0" path="m1855,1760l9891,1760e" filled="f" stroked="t" strokeweight="3pt" strokecolor="#808285">
              <v:path arrowok="t"/>
              <v:stroke dashstyle="dash"/>
            </v:shape>
          </v:group>
          <v:group style="position:absolute;left:9952;top:1730;width:2;height:60" coordorigin="9952,1730" coordsize="2,60">
            <v:shape style="position:absolute;left:9952;top:1730;width:2;height:60" coordorigin="9952,1730" coordsize="0,60" path="m9952,1730l9952,1790e" filled="f" stroked="t" strokeweight="0pt" strokecolor="#808285">
              <v:path arrowok="t"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219795pt;margin-top:65.59285pt;width:278.739709pt;height:12.032459pt;mso-position-horizontal-relative:page;mso-position-vertical-relative:page;z-index:-3105" type="#_x0000_t202" filled="f" stroked="f">
          <v:textbox inset="0,0,0,0">
            <w:txbxContent>
              <w:p>
                <w:pPr>
                  <w:spacing w:before="0" w:after="0" w:line="229" w:lineRule="exact"/>
                  <w:ind w:left="20" w:right="-50"/>
                  <w:jc w:val="left"/>
                  <w:rPr>
                    <w:rFonts w:ascii="Ideal Sans Book" w:hAnsi="Ideal Sans Book" w:cs="Ideal Sans Book" w:eastAsia="Ideal Sans Book"/>
                    <w:sz w:val="18"/>
                    <w:szCs w:val="18"/>
                  </w:rPr>
                </w:pPr>
                <w:rPr/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0"/>
                    <w:w w:val="111"/>
                    <w:position w:val="2"/>
                  </w:rPr>
                  <w:t>learner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9"/>
                    <w:w w:val="111"/>
                    <w:position w:val="2"/>
                  </w:rPr>
                  <w:t>’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111"/>
                    <w:position w:val="2"/>
                  </w:rPr>
                  <w:t>s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5"/>
                    <w:w w:val="111"/>
                    <w:position w:val="2"/>
                  </w:rPr>
                  <w:t> 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7"/>
                    <w:w w:val="79"/>
                    <w:position w:val="2"/>
                  </w:rPr>
                  <w:t>GUID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79"/>
                    <w:position w:val="2"/>
                  </w:rPr>
                  <w:t>E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28"/>
                    <w:w w:val="79"/>
                    <w:position w:val="2"/>
                  </w:rPr>
                  <w:t> 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100"/>
                    <w:position w:val="0"/>
                  </w:rPr>
                  <w:t>•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9"/>
                    <w:w w:val="100"/>
                    <w:position w:val="0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0"/>
                    <w:w w:val="108"/>
                    <w:position w:val="2"/>
                  </w:rPr>
                  <w:t>Inve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8"/>
                    <w:w w:val="108"/>
                    <w:position w:val="2"/>
                  </w:rPr>
                  <w:t>s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0"/>
                    <w:w w:val="108"/>
                    <w:position w:val="2"/>
                  </w:rPr>
                  <w:t>tig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-2"/>
                    <w:w w:val="108"/>
                    <w:position w:val="2"/>
                  </w:rPr>
                  <w:t>a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0"/>
                    <w:w w:val="108"/>
                    <w:position w:val="2"/>
                  </w:rPr>
                  <w:t>tio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08"/>
                    <w:position w:val="2"/>
                  </w:rPr>
                  <w:t>n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21"/>
                    <w:w w:val="108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0"/>
                    <w:position w:val="2"/>
                  </w:rPr>
                  <w:t>an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00"/>
                    <w:position w:val="2"/>
                  </w:rPr>
                  <w:t>d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35"/>
                    <w:w w:val="100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0"/>
                    <w:w w:val="106"/>
                    <w:position w:val="2"/>
                  </w:rPr>
                  <w:t>di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7"/>
                    <w:w w:val="106"/>
                    <w:position w:val="2"/>
                  </w:rPr>
                  <w:t>a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0"/>
                    <w:w w:val="106"/>
                    <w:position w:val="2"/>
                  </w:rPr>
                  <w:t>gnosi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06"/>
                    <w:position w:val="2"/>
                  </w:rPr>
                  <w:t>s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21"/>
                    <w:w w:val="106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0"/>
                    <w:position w:val="2"/>
                  </w:rPr>
                  <w:t>o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00"/>
                    <w:position w:val="2"/>
                  </w:rPr>
                  <w:t>f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00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4"/>
                    <w:w w:val="100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4"/>
                    <w:position w:val="2"/>
                  </w:rPr>
                  <w:t>brea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7"/>
                    <w:w w:val="104"/>
                    <w:position w:val="2"/>
                  </w:rPr>
                  <w:t>s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41"/>
                    <w:position w:val="2"/>
                  </w:rPr>
                  <w:t>t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8"/>
                    <w:w w:val="100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9"/>
                    <w:position w:val="2"/>
                  </w:rPr>
                  <w:t>cancer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219795pt;margin-top:65.59285pt;width:278.739709pt;height:12.032459pt;mso-position-horizontal-relative:page;mso-position-vertical-relative:page;z-index:-3101" type="#_x0000_t202" filled="f" stroked="f">
          <v:textbox inset="0,0,0,0">
            <w:txbxContent>
              <w:p>
                <w:pPr>
                  <w:spacing w:before="0" w:after="0" w:line="229" w:lineRule="exact"/>
                  <w:ind w:left="20" w:right="-50"/>
                  <w:jc w:val="left"/>
                  <w:rPr>
                    <w:rFonts w:ascii="Ideal Sans Book" w:hAnsi="Ideal Sans Book" w:cs="Ideal Sans Book" w:eastAsia="Ideal Sans Book"/>
                    <w:sz w:val="18"/>
                    <w:szCs w:val="18"/>
                  </w:rPr>
                </w:pPr>
                <w:rPr/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0"/>
                    <w:w w:val="111"/>
                    <w:position w:val="2"/>
                  </w:rPr>
                  <w:t>learner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9"/>
                    <w:w w:val="111"/>
                    <w:position w:val="2"/>
                  </w:rPr>
                  <w:t>’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111"/>
                    <w:position w:val="2"/>
                  </w:rPr>
                  <w:t>s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5"/>
                    <w:w w:val="111"/>
                    <w:position w:val="2"/>
                  </w:rPr>
                  <w:t> 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7"/>
                    <w:w w:val="79"/>
                    <w:position w:val="2"/>
                  </w:rPr>
                  <w:t>GUID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79"/>
                    <w:position w:val="2"/>
                  </w:rPr>
                  <w:t>E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28"/>
                    <w:w w:val="79"/>
                    <w:position w:val="2"/>
                  </w:rPr>
                  <w:t> 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100"/>
                    <w:position w:val="0"/>
                  </w:rPr>
                  <w:t>•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9"/>
                    <w:w w:val="100"/>
                    <w:position w:val="0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0"/>
                    <w:w w:val="108"/>
                    <w:position w:val="2"/>
                  </w:rPr>
                  <w:t>Inve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8"/>
                    <w:w w:val="108"/>
                    <w:position w:val="2"/>
                  </w:rPr>
                  <w:t>s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0"/>
                    <w:w w:val="108"/>
                    <w:position w:val="2"/>
                  </w:rPr>
                  <w:t>tig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-2"/>
                    <w:w w:val="108"/>
                    <w:position w:val="2"/>
                  </w:rPr>
                  <w:t>a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0"/>
                    <w:w w:val="108"/>
                    <w:position w:val="2"/>
                  </w:rPr>
                  <w:t>tio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08"/>
                    <w:position w:val="2"/>
                  </w:rPr>
                  <w:t>n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21"/>
                    <w:w w:val="108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0"/>
                    <w:position w:val="2"/>
                  </w:rPr>
                  <w:t>an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00"/>
                    <w:position w:val="2"/>
                  </w:rPr>
                  <w:t>d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35"/>
                    <w:w w:val="100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0"/>
                    <w:w w:val="106"/>
                    <w:position w:val="2"/>
                  </w:rPr>
                  <w:t>di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7"/>
                    <w:w w:val="106"/>
                    <w:position w:val="2"/>
                  </w:rPr>
                  <w:t>a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0"/>
                    <w:w w:val="106"/>
                    <w:position w:val="2"/>
                  </w:rPr>
                  <w:t>gnosi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06"/>
                    <w:position w:val="2"/>
                  </w:rPr>
                  <w:t>s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21"/>
                    <w:w w:val="106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0"/>
                    <w:position w:val="2"/>
                  </w:rPr>
                  <w:t>o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00"/>
                    <w:position w:val="2"/>
                  </w:rPr>
                  <w:t>f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00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4"/>
                    <w:w w:val="100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4"/>
                    <w:position w:val="2"/>
                  </w:rPr>
                  <w:t>brea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7"/>
                    <w:w w:val="104"/>
                    <w:position w:val="2"/>
                  </w:rPr>
                  <w:t>s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41"/>
                    <w:position w:val="2"/>
                  </w:rPr>
                  <w:t>t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8"/>
                    <w:w w:val="100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9"/>
                    <w:position w:val="2"/>
                  </w:rPr>
                  <w:t>cancer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219795pt;margin-top:95.486824pt;width:54.405502pt;height:13.5pt;mso-position-horizontal-relative:page;mso-position-vertical-relative:page;z-index:-3100" type="#_x0000_t202" filled="f" stroked="f">
          <v:textbox inset="0,0,0,0">
            <w:txbxContent>
              <w:p>
                <w:pPr>
                  <w:spacing w:before="0" w:after="0" w:line="261" w:lineRule="exact"/>
                  <w:ind w:left="20" w:right="-54"/>
                  <w:jc w:val="left"/>
                  <w:rPr>
                    <w:rFonts w:ascii="Ideal Sans Medium" w:hAnsi="Ideal Sans Medium" w:cs="Ideal Sans Medium" w:eastAsia="Ideal Sans Medium"/>
                    <w:sz w:val="23"/>
                    <w:szCs w:val="23"/>
                  </w:rPr>
                </w:pPr>
                <w:rPr/>
                <w:r>
                  <w:rPr>
                    <w:rFonts w:ascii="Ideal Sans Medium" w:hAnsi="Ideal Sans Medium" w:cs="Ideal Sans Medium" w:eastAsia="Ideal Sans Medium"/>
                    <w:sz w:val="23"/>
                    <w:szCs w:val="23"/>
                    <w:color w:val="231F20"/>
                    <w:spacing w:val="0"/>
                    <w:w w:val="100"/>
                  </w:rPr>
                  <w:t>A</w:t>
                </w:r>
                <w:r>
                  <w:rPr>
                    <w:rFonts w:ascii="Ideal Sans Medium" w:hAnsi="Ideal Sans Medium" w:cs="Ideal Sans Medium" w:eastAsia="Ideal Sans Medium"/>
                    <w:sz w:val="23"/>
                    <w:szCs w:val="23"/>
                    <w:color w:val="231F20"/>
                    <w:spacing w:val="1"/>
                    <w:w w:val="100"/>
                  </w:rPr>
                  <w:t>ctivit</w:t>
                </w:r>
                <w:r>
                  <w:rPr>
                    <w:rFonts w:ascii="Ideal Sans Medium" w:hAnsi="Ideal Sans Medium" w:cs="Ideal Sans Medium" w:eastAsia="Ideal Sans Medium"/>
                    <w:sz w:val="23"/>
                    <w:szCs w:val="23"/>
                    <w:color w:val="231F20"/>
                    <w:spacing w:val="0"/>
                    <w:w w:val="100"/>
                  </w:rPr>
                  <w:t>y</w:t>
                </w:r>
                <w:r>
                  <w:rPr>
                    <w:rFonts w:ascii="Ideal Sans Medium" w:hAnsi="Ideal Sans Medium" w:cs="Ideal Sans Medium" w:eastAsia="Ideal Sans Medium"/>
                    <w:sz w:val="23"/>
                    <w:szCs w:val="23"/>
                    <w:color w:val="231F20"/>
                    <w:spacing w:val="2"/>
                    <w:w w:val="100"/>
                  </w:rPr>
                  <w:t> </w:t>
                </w:r>
                <w:r>
                  <w:rPr>
                    <w:rFonts w:ascii="Ideal Sans Medium" w:hAnsi="Ideal Sans Medium" w:cs="Ideal Sans Medium" w:eastAsia="Ideal Sans Medium"/>
                    <w:sz w:val="23"/>
                    <w:szCs w:val="23"/>
                    <w:color w:val="231F20"/>
                    <w:spacing w:val="1"/>
                    <w:w w:val="100"/>
                  </w:rPr>
                  <w:t>12</w:t>
                </w:r>
                <w:r>
                  <w:rPr>
                    <w:rFonts w:ascii="Ideal Sans Medium" w:hAnsi="Ideal Sans Medium" w:cs="Ideal Sans Medium" w:eastAsia="Ideal Sans Medium"/>
                    <w:sz w:val="23"/>
                    <w:szCs w:val="23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219795pt;margin-top:65.59285pt;width:242.712707pt;height:12.032459pt;mso-position-horizontal-relative:page;mso-position-vertical-relative:page;z-index:-3099" type="#_x0000_t202" filled="f" stroked="f">
          <v:textbox inset="0,0,0,0">
            <w:txbxContent>
              <w:p>
                <w:pPr>
                  <w:spacing w:before="0" w:after="0" w:line="229" w:lineRule="exact"/>
                  <w:ind w:left="20" w:right="-50"/>
                  <w:jc w:val="left"/>
                  <w:rPr>
                    <w:rFonts w:ascii="Ideal Sans Book" w:hAnsi="Ideal Sans Book" w:cs="Ideal Sans Book" w:eastAsia="Ideal Sans Book"/>
                    <w:sz w:val="18"/>
                    <w:szCs w:val="18"/>
                  </w:rPr>
                </w:pPr>
                <w:rPr/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0"/>
                    <w:w w:val="111"/>
                    <w:position w:val="2"/>
                  </w:rPr>
                  <w:t>learner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9"/>
                    <w:w w:val="111"/>
                    <w:position w:val="2"/>
                  </w:rPr>
                  <w:t>’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111"/>
                    <w:position w:val="2"/>
                  </w:rPr>
                  <w:t>s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5"/>
                    <w:w w:val="111"/>
                    <w:position w:val="2"/>
                  </w:rPr>
                  <w:t> 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7"/>
                    <w:w w:val="79"/>
                    <w:position w:val="2"/>
                  </w:rPr>
                  <w:t>GUID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79"/>
                    <w:position w:val="2"/>
                  </w:rPr>
                  <w:t>E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28"/>
                    <w:w w:val="79"/>
                    <w:position w:val="2"/>
                  </w:rPr>
                  <w:t> 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100"/>
                    <w:position w:val="0"/>
                  </w:rPr>
                  <w:t>•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9"/>
                    <w:w w:val="100"/>
                    <w:position w:val="0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0"/>
                    <w:position w:val="2"/>
                  </w:rPr>
                  <w:t>Tre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-2"/>
                    <w:w w:val="100"/>
                    <w:position w:val="2"/>
                  </w:rPr>
                  <w:t>a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5"/>
                    <w:w w:val="141"/>
                    <w:position w:val="2"/>
                  </w:rPr>
                  <w:t>t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99"/>
                    <w:position w:val="2"/>
                  </w:rPr>
                  <w:t>men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99"/>
                    <w:position w:val="2"/>
                  </w:rPr>
                  <w:t>t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8"/>
                    <w:w w:val="100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0"/>
                    <w:position w:val="2"/>
                  </w:rPr>
                  <w:t>option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00"/>
                    <w:position w:val="2"/>
                  </w:rPr>
                  <w:t>s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00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25"/>
                    <w:w w:val="100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1"/>
                    <w:w w:val="123"/>
                    <w:position w:val="2"/>
                  </w:rPr>
                  <w:t>fo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23"/>
                    <w:position w:val="2"/>
                  </w:rPr>
                  <w:t>r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23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4"/>
                    <w:position w:val="2"/>
                  </w:rPr>
                  <w:t>brea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7"/>
                    <w:w w:val="104"/>
                    <w:position w:val="2"/>
                  </w:rPr>
                  <w:t>s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41"/>
                    <w:position w:val="2"/>
                  </w:rPr>
                  <w:t>t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8"/>
                    <w:w w:val="100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9"/>
                    <w:position w:val="2"/>
                  </w:rPr>
                  <w:t>cancer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219795pt;margin-top:65.59285pt;width:242.712707pt;height:12.032459pt;mso-position-horizontal-relative:page;mso-position-vertical-relative:page;z-index:-3098" type="#_x0000_t202" filled="f" stroked="f">
          <v:textbox inset="0,0,0,0">
            <w:txbxContent>
              <w:p>
                <w:pPr>
                  <w:spacing w:before="0" w:after="0" w:line="229" w:lineRule="exact"/>
                  <w:ind w:left="20" w:right="-50"/>
                  <w:jc w:val="left"/>
                  <w:rPr>
                    <w:rFonts w:ascii="Ideal Sans Book" w:hAnsi="Ideal Sans Book" w:cs="Ideal Sans Book" w:eastAsia="Ideal Sans Book"/>
                    <w:sz w:val="18"/>
                    <w:szCs w:val="18"/>
                  </w:rPr>
                </w:pPr>
                <w:rPr/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0"/>
                    <w:w w:val="111"/>
                    <w:position w:val="2"/>
                  </w:rPr>
                  <w:t>learner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9"/>
                    <w:w w:val="111"/>
                    <w:position w:val="2"/>
                  </w:rPr>
                  <w:t>’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111"/>
                    <w:position w:val="2"/>
                  </w:rPr>
                  <w:t>s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5"/>
                    <w:w w:val="111"/>
                    <w:position w:val="2"/>
                  </w:rPr>
                  <w:t> 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7"/>
                    <w:w w:val="79"/>
                    <w:position w:val="2"/>
                  </w:rPr>
                  <w:t>GUID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79"/>
                    <w:position w:val="2"/>
                  </w:rPr>
                  <w:t>E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28"/>
                    <w:w w:val="79"/>
                    <w:position w:val="2"/>
                  </w:rPr>
                  <w:t> 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100"/>
                    <w:position w:val="0"/>
                  </w:rPr>
                  <w:t>•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9"/>
                    <w:w w:val="100"/>
                    <w:position w:val="0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0"/>
                    <w:position w:val="2"/>
                  </w:rPr>
                  <w:t>Tre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-2"/>
                    <w:w w:val="100"/>
                    <w:position w:val="2"/>
                  </w:rPr>
                  <w:t>a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5"/>
                    <w:w w:val="141"/>
                    <w:position w:val="2"/>
                  </w:rPr>
                  <w:t>t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99"/>
                    <w:position w:val="2"/>
                  </w:rPr>
                  <w:t>men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99"/>
                    <w:position w:val="2"/>
                  </w:rPr>
                  <w:t>t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8"/>
                    <w:w w:val="100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0"/>
                    <w:position w:val="2"/>
                  </w:rPr>
                  <w:t>option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00"/>
                    <w:position w:val="2"/>
                  </w:rPr>
                  <w:t>s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00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25"/>
                    <w:w w:val="100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1"/>
                    <w:w w:val="123"/>
                    <w:position w:val="2"/>
                  </w:rPr>
                  <w:t>fo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23"/>
                    <w:position w:val="2"/>
                  </w:rPr>
                  <w:t>r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23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4"/>
                    <w:position w:val="2"/>
                  </w:rPr>
                  <w:t>brea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7"/>
                    <w:w w:val="104"/>
                    <w:position w:val="2"/>
                  </w:rPr>
                  <w:t>s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41"/>
                    <w:position w:val="2"/>
                  </w:rPr>
                  <w:t>t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8"/>
                    <w:w w:val="100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9"/>
                    <w:position w:val="2"/>
                  </w:rPr>
                  <w:t>cancer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219795pt;margin-top:95.486824pt;width:55.026502pt;height:13.5pt;mso-position-horizontal-relative:page;mso-position-vertical-relative:page;z-index:-3097" type="#_x0000_t202" filled="f" stroked="f">
          <v:textbox inset="0,0,0,0">
            <w:txbxContent>
              <w:p>
                <w:pPr>
                  <w:spacing w:before="0" w:after="0" w:line="261" w:lineRule="exact"/>
                  <w:ind w:left="20" w:right="-54"/>
                  <w:jc w:val="left"/>
                  <w:rPr>
                    <w:rFonts w:ascii="Ideal Sans Medium" w:hAnsi="Ideal Sans Medium" w:cs="Ideal Sans Medium" w:eastAsia="Ideal Sans Medium"/>
                    <w:sz w:val="23"/>
                    <w:szCs w:val="23"/>
                  </w:rPr>
                </w:pPr>
                <w:rPr/>
                <w:r>
                  <w:rPr>
                    <w:rFonts w:ascii="Ideal Sans Medium" w:hAnsi="Ideal Sans Medium" w:cs="Ideal Sans Medium" w:eastAsia="Ideal Sans Medium"/>
                    <w:sz w:val="23"/>
                    <w:szCs w:val="23"/>
                    <w:color w:val="231F20"/>
                    <w:spacing w:val="0"/>
                    <w:w w:val="100"/>
                  </w:rPr>
                  <w:t>A</w:t>
                </w:r>
                <w:r>
                  <w:rPr>
                    <w:rFonts w:ascii="Ideal Sans Medium" w:hAnsi="Ideal Sans Medium" w:cs="Ideal Sans Medium" w:eastAsia="Ideal Sans Medium"/>
                    <w:sz w:val="23"/>
                    <w:szCs w:val="23"/>
                    <w:color w:val="231F20"/>
                    <w:spacing w:val="1"/>
                    <w:w w:val="100"/>
                  </w:rPr>
                  <w:t>ctivit</w:t>
                </w:r>
                <w:r>
                  <w:rPr>
                    <w:rFonts w:ascii="Ideal Sans Medium" w:hAnsi="Ideal Sans Medium" w:cs="Ideal Sans Medium" w:eastAsia="Ideal Sans Medium"/>
                    <w:sz w:val="23"/>
                    <w:szCs w:val="23"/>
                    <w:color w:val="231F20"/>
                    <w:spacing w:val="0"/>
                    <w:w w:val="100"/>
                  </w:rPr>
                  <w:t>y</w:t>
                </w:r>
                <w:r>
                  <w:rPr>
                    <w:rFonts w:ascii="Ideal Sans Medium" w:hAnsi="Ideal Sans Medium" w:cs="Ideal Sans Medium" w:eastAsia="Ideal Sans Medium"/>
                    <w:sz w:val="23"/>
                    <w:szCs w:val="23"/>
                    <w:color w:val="231F20"/>
                    <w:spacing w:val="2"/>
                    <w:w w:val="100"/>
                  </w:rPr>
                  <w:t> </w:t>
                </w:r>
                <w:r>
                  <w:rPr>
                    <w:rFonts w:ascii="Ideal Sans Medium" w:hAnsi="Ideal Sans Medium" w:cs="Ideal Sans Medium" w:eastAsia="Ideal Sans Medium"/>
                    <w:sz w:val="23"/>
                    <w:szCs w:val="23"/>
                    <w:color w:val="231F20"/>
                    <w:spacing w:val="1"/>
                    <w:w w:val="100"/>
                  </w:rPr>
                  <w:t>14</w:t>
                </w:r>
                <w:r>
                  <w:rPr>
                    <w:rFonts w:ascii="Ideal Sans Medium" w:hAnsi="Ideal Sans Medium" w:cs="Ideal Sans Medium" w:eastAsia="Ideal Sans Medium"/>
                    <w:sz w:val="23"/>
                    <w:szCs w:val="23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219795pt;margin-top:65.59285pt;width:242.712707pt;height:12.032459pt;mso-position-horizontal-relative:page;mso-position-vertical-relative:page;z-index:-3096" type="#_x0000_t202" filled="f" stroked="f">
          <v:textbox inset="0,0,0,0">
            <w:txbxContent>
              <w:p>
                <w:pPr>
                  <w:spacing w:before="0" w:after="0" w:line="229" w:lineRule="exact"/>
                  <w:ind w:left="20" w:right="-50"/>
                  <w:jc w:val="left"/>
                  <w:rPr>
                    <w:rFonts w:ascii="Ideal Sans Book" w:hAnsi="Ideal Sans Book" w:cs="Ideal Sans Book" w:eastAsia="Ideal Sans Book"/>
                    <w:sz w:val="18"/>
                    <w:szCs w:val="18"/>
                  </w:rPr>
                </w:pPr>
                <w:rPr/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0"/>
                    <w:w w:val="111"/>
                    <w:position w:val="2"/>
                  </w:rPr>
                  <w:t>learner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9"/>
                    <w:w w:val="111"/>
                    <w:position w:val="2"/>
                  </w:rPr>
                  <w:t>’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111"/>
                    <w:position w:val="2"/>
                  </w:rPr>
                  <w:t>s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5"/>
                    <w:w w:val="111"/>
                    <w:position w:val="2"/>
                  </w:rPr>
                  <w:t> 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7"/>
                    <w:w w:val="79"/>
                    <w:position w:val="2"/>
                  </w:rPr>
                  <w:t>GUID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79"/>
                    <w:position w:val="2"/>
                  </w:rPr>
                  <w:t>E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28"/>
                    <w:w w:val="79"/>
                    <w:position w:val="2"/>
                  </w:rPr>
                  <w:t> 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100"/>
                    <w:position w:val="0"/>
                  </w:rPr>
                  <w:t>•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9"/>
                    <w:w w:val="100"/>
                    <w:position w:val="0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0"/>
                    <w:position w:val="2"/>
                  </w:rPr>
                  <w:t>Tre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-2"/>
                    <w:w w:val="100"/>
                    <w:position w:val="2"/>
                  </w:rPr>
                  <w:t>a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5"/>
                    <w:w w:val="141"/>
                    <w:position w:val="2"/>
                  </w:rPr>
                  <w:t>t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99"/>
                    <w:position w:val="2"/>
                  </w:rPr>
                  <w:t>men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99"/>
                    <w:position w:val="2"/>
                  </w:rPr>
                  <w:t>t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8"/>
                    <w:w w:val="100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0"/>
                    <w:position w:val="2"/>
                  </w:rPr>
                  <w:t>option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00"/>
                    <w:position w:val="2"/>
                  </w:rPr>
                  <w:t>s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00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25"/>
                    <w:w w:val="100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1"/>
                    <w:w w:val="123"/>
                    <w:position w:val="2"/>
                  </w:rPr>
                  <w:t>fo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23"/>
                    <w:position w:val="2"/>
                  </w:rPr>
                  <w:t>r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23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4"/>
                    <w:position w:val="2"/>
                  </w:rPr>
                  <w:t>brea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7"/>
                    <w:w w:val="104"/>
                    <w:position w:val="2"/>
                  </w:rPr>
                  <w:t>s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41"/>
                    <w:position w:val="2"/>
                  </w:rPr>
                  <w:t>t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8"/>
                    <w:w w:val="100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9"/>
                    <w:position w:val="2"/>
                  </w:rPr>
                  <w:t>cancer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219795pt;margin-top:65.59285pt;width:242.712707pt;height:12.032459pt;mso-position-horizontal-relative:page;mso-position-vertical-relative:page;z-index:-3095" type="#_x0000_t202" filled="f" stroked="f">
          <v:textbox inset="0,0,0,0">
            <w:txbxContent>
              <w:p>
                <w:pPr>
                  <w:spacing w:before="0" w:after="0" w:line="229" w:lineRule="exact"/>
                  <w:ind w:left="20" w:right="-50"/>
                  <w:jc w:val="left"/>
                  <w:rPr>
                    <w:rFonts w:ascii="Ideal Sans Book" w:hAnsi="Ideal Sans Book" w:cs="Ideal Sans Book" w:eastAsia="Ideal Sans Book"/>
                    <w:sz w:val="18"/>
                    <w:szCs w:val="18"/>
                  </w:rPr>
                </w:pPr>
                <w:rPr/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0"/>
                    <w:w w:val="111"/>
                    <w:position w:val="2"/>
                  </w:rPr>
                  <w:t>learner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9"/>
                    <w:w w:val="111"/>
                    <w:position w:val="2"/>
                  </w:rPr>
                  <w:t>’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111"/>
                    <w:position w:val="2"/>
                  </w:rPr>
                  <w:t>s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5"/>
                    <w:w w:val="111"/>
                    <w:position w:val="2"/>
                  </w:rPr>
                  <w:t> 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7"/>
                    <w:w w:val="79"/>
                    <w:position w:val="2"/>
                  </w:rPr>
                  <w:t>GUID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79"/>
                    <w:position w:val="2"/>
                  </w:rPr>
                  <w:t>E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28"/>
                    <w:w w:val="79"/>
                    <w:position w:val="2"/>
                  </w:rPr>
                  <w:t> 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100"/>
                    <w:position w:val="0"/>
                  </w:rPr>
                  <w:t>•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9"/>
                    <w:w w:val="100"/>
                    <w:position w:val="0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0"/>
                    <w:position w:val="2"/>
                  </w:rPr>
                  <w:t>Tre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-2"/>
                    <w:w w:val="100"/>
                    <w:position w:val="2"/>
                  </w:rPr>
                  <w:t>a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5"/>
                    <w:w w:val="141"/>
                    <w:position w:val="2"/>
                  </w:rPr>
                  <w:t>t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99"/>
                    <w:position w:val="2"/>
                  </w:rPr>
                  <w:t>men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99"/>
                    <w:position w:val="2"/>
                  </w:rPr>
                  <w:t>t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8"/>
                    <w:w w:val="100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0"/>
                    <w:position w:val="2"/>
                  </w:rPr>
                  <w:t>option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00"/>
                    <w:position w:val="2"/>
                  </w:rPr>
                  <w:t>s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00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25"/>
                    <w:w w:val="100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1"/>
                    <w:w w:val="123"/>
                    <w:position w:val="2"/>
                  </w:rPr>
                  <w:t>fo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23"/>
                    <w:position w:val="2"/>
                  </w:rPr>
                  <w:t>r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23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4"/>
                    <w:position w:val="2"/>
                  </w:rPr>
                  <w:t>brea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7"/>
                    <w:w w:val="104"/>
                    <w:position w:val="2"/>
                  </w:rPr>
                  <w:t>s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41"/>
                    <w:position w:val="2"/>
                  </w:rPr>
                  <w:t>t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8"/>
                    <w:w w:val="100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9"/>
                    <w:position w:val="2"/>
                  </w:rPr>
                  <w:t>cancer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219795pt;margin-top:95.486824pt;width:55.141502pt;height:13.5pt;mso-position-horizontal-relative:page;mso-position-vertical-relative:page;z-index:-3094" type="#_x0000_t202" filled="f" stroked="f">
          <v:textbox inset="0,0,0,0">
            <w:txbxContent>
              <w:p>
                <w:pPr>
                  <w:spacing w:before="0" w:after="0" w:line="261" w:lineRule="exact"/>
                  <w:ind w:left="20" w:right="-54"/>
                  <w:jc w:val="left"/>
                  <w:rPr>
                    <w:rFonts w:ascii="Ideal Sans Medium" w:hAnsi="Ideal Sans Medium" w:cs="Ideal Sans Medium" w:eastAsia="Ideal Sans Medium"/>
                    <w:sz w:val="23"/>
                    <w:szCs w:val="23"/>
                  </w:rPr>
                </w:pPr>
                <w:rPr/>
                <w:r>
                  <w:rPr>
                    <w:rFonts w:ascii="Ideal Sans Medium" w:hAnsi="Ideal Sans Medium" w:cs="Ideal Sans Medium" w:eastAsia="Ideal Sans Medium"/>
                    <w:sz w:val="23"/>
                    <w:szCs w:val="23"/>
                    <w:color w:val="231F20"/>
                    <w:spacing w:val="0"/>
                    <w:w w:val="100"/>
                  </w:rPr>
                  <w:t>A</w:t>
                </w:r>
                <w:r>
                  <w:rPr>
                    <w:rFonts w:ascii="Ideal Sans Medium" w:hAnsi="Ideal Sans Medium" w:cs="Ideal Sans Medium" w:eastAsia="Ideal Sans Medium"/>
                    <w:sz w:val="23"/>
                    <w:szCs w:val="23"/>
                    <w:color w:val="231F20"/>
                    <w:spacing w:val="1"/>
                    <w:w w:val="100"/>
                  </w:rPr>
                  <w:t>ctivit</w:t>
                </w:r>
                <w:r>
                  <w:rPr>
                    <w:rFonts w:ascii="Ideal Sans Medium" w:hAnsi="Ideal Sans Medium" w:cs="Ideal Sans Medium" w:eastAsia="Ideal Sans Medium"/>
                    <w:sz w:val="23"/>
                    <w:szCs w:val="23"/>
                    <w:color w:val="231F20"/>
                    <w:spacing w:val="0"/>
                    <w:w w:val="100"/>
                  </w:rPr>
                  <w:t>y</w:t>
                </w:r>
                <w:r>
                  <w:rPr>
                    <w:rFonts w:ascii="Ideal Sans Medium" w:hAnsi="Ideal Sans Medium" w:cs="Ideal Sans Medium" w:eastAsia="Ideal Sans Medium"/>
                    <w:sz w:val="23"/>
                    <w:szCs w:val="23"/>
                    <w:color w:val="231F20"/>
                    <w:spacing w:val="2"/>
                    <w:w w:val="100"/>
                  </w:rPr>
                  <w:t> </w:t>
                </w:r>
                <w:r>
                  <w:rPr>
                    <w:rFonts w:ascii="Ideal Sans Medium" w:hAnsi="Ideal Sans Medium" w:cs="Ideal Sans Medium" w:eastAsia="Ideal Sans Medium"/>
                    <w:sz w:val="23"/>
                    <w:szCs w:val="23"/>
                    <w:color w:val="231F20"/>
                    <w:spacing w:val="1"/>
                    <w:w w:val="100"/>
                  </w:rPr>
                  <w:t>16</w:t>
                </w:r>
                <w:r>
                  <w:rPr>
                    <w:rFonts w:ascii="Ideal Sans Medium" w:hAnsi="Ideal Sans Medium" w:cs="Ideal Sans Medium" w:eastAsia="Ideal Sans Medium"/>
                    <w:sz w:val="23"/>
                    <w:szCs w:val="23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91.261902pt;margin-top:86.515472pt;width:406.3159pt;height:3pt;mso-position-horizontal-relative:page;mso-position-vertical-relative:page;z-index:-3093" coordorigin="1825,1730" coordsize="8126,60">
          <v:group style="position:absolute;left:1855;top:1760;width:8036;height:2" coordorigin="1855,1760" coordsize="8036,2">
            <v:shape style="position:absolute;left:1855;top:1760;width:8036;height:2" coordorigin="1855,1760" coordsize="8036,0" path="m1855,1760l9891,1760e" filled="f" stroked="t" strokeweight="3pt" strokecolor="#808285">
              <v:path arrowok="t"/>
              <v:stroke dashstyle="dash"/>
            </v:shape>
          </v:group>
          <v:group style="position:absolute;left:9952;top:1730;width:2;height:60" coordorigin="9952,1730" coordsize="2,60">
            <v:shape style="position:absolute;left:9952;top:1730;width:2;height:60" coordorigin="9952,1730" coordsize="0,60" path="m9952,1730l9952,1790e" filled="f" stroked="t" strokeweight="0pt" strokecolor="#808285">
              <v:path arrowok="t"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219795pt;margin-top:65.59285pt;width:211.599706pt;height:12.032459pt;mso-position-horizontal-relative:page;mso-position-vertical-relative:page;z-index:-3092" type="#_x0000_t202" filled="f" stroked="f">
          <v:textbox inset="0,0,0,0">
            <w:txbxContent>
              <w:p>
                <w:pPr>
                  <w:spacing w:before="0" w:after="0" w:line="229" w:lineRule="exact"/>
                  <w:ind w:left="20" w:right="-50"/>
                  <w:jc w:val="left"/>
                  <w:rPr>
                    <w:rFonts w:ascii="Ideal Sans Book" w:hAnsi="Ideal Sans Book" w:cs="Ideal Sans Book" w:eastAsia="Ideal Sans Book"/>
                    <w:sz w:val="18"/>
                    <w:szCs w:val="18"/>
                  </w:rPr>
                </w:pPr>
                <w:rPr/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0"/>
                    <w:w w:val="111"/>
                    <w:position w:val="2"/>
                  </w:rPr>
                  <w:t>learner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9"/>
                    <w:w w:val="111"/>
                    <w:position w:val="2"/>
                  </w:rPr>
                  <w:t>’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111"/>
                    <w:position w:val="2"/>
                  </w:rPr>
                  <w:t>s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5"/>
                    <w:w w:val="111"/>
                    <w:position w:val="2"/>
                  </w:rPr>
                  <w:t> 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7"/>
                    <w:w w:val="79"/>
                    <w:position w:val="2"/>
                  </w:rPr>
                  <w:t>GUID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79"/>
                    <w:position w:val="2"/>
                  </w:rPr>
                  <w:t>E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28"/>
                    <w:w w:val="79"/>
                    <w:position w:val="2"/>
                  </w:rPr>
                  <w:t> 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100"/>
                    <w:position w:val="0"/>
                  </w:rPr>
                  <w:t>•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9"/>
                    <w:w w:val="100"/>
                    <w:position w:val="0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0"/>
                    <w:position w:val="2"/>
                  </w:rPr>
                  <w:t>Brea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7"/>
                    <w:w w:val="100"/>
                    <w:position w:val="2"/>
                  </w:rPr>
                  <w:t>s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41"/>
                    <w:position w:val="2"/>
                  </w:rPr>
                  <w:t>t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8"/>
                    <w:w w:val="100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0"/>
                    <w:position w:val="2"/>
                  </w:rPr>
                  <w:t>cance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00"/>
                    <w:position w:val="2"/>
                  </w:rPr>
                  <w:t>r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00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25"/>
                    <w:w w:val="100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0"/>
                    <w:w w:val="110"/>
                    <w:position w:val="2"/>
                  </w:rPr>
                  <w:t>fol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7"/>
                    <w:w w:val="110"/>
                    <w:position w:val="2"/>
                  </w:rPr>
                  <w:t>l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10"/>
                    <w:position w:val="2"/>
                  </w:rPr>
                  <w:t>o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5"/>
                    <w:w w:val="110"/>
                    <w:position w:val="2"/>
                  </w:rPr>
                  <w:t>w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0"/>
                    <w:w w:val="110"/>
                    <w:position w:val="2"/>
                  </w:rPr>
                  <w:t>-u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10"/>
                    <w:position w:val="2"/>
                  </w:rPr>
                  <w:t>p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30"/>
                    <w:w w:val="110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0"/>
                    <w:w w:val="110"/>
                    <w:position w:val="2"/>
                  </w:rPr>
                  <w:t>care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219795pt;margin-top:65.59285pt;width:211.599706pt;height:12.032459pt;mso-position-horizontal-relative:page;mso-position-vertical-relative:page;z-index:-3091" type="#_x0000_t202" filled="f" stroked="f">
          <v:textbox inset="0,0,0,0">
            <w:txbxContent>
              <w:p>
                <w:pPr>
                  <w:spacing w:before="0" w:after="0" w:line="229" w:lineRule="exact"/>
                  <w:ind w:left="20" w:right="-50"/>
                  <w:jc w:val="left"/>
                  <w:rPr>
                    <w:rFonts w:ascii="Ideal Sans Book" w:hAnsi="Ideal Sans Book" w:cs="Ideal Sans Book" w:eastAsia="Ideal Sans Book"/>
                    <w:sz w:val="18"/>
                    <w:szCs w:val="18"/>
                  </w:rPr>
                </w:pPr>
                <w:rPr/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0"/>
                    <w:w w:val="111"/>
                    <w:position w:val="2"/>
                  </w:rPr>
                  <w:t>learner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9"/>
                    <w:w w:val="111"/>
                    <w:position w:val="2"/>
                  </w:rPr>
                  <w:t>’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111"/>
                    <w:position w:val="2"/>
                  </w:rPr>
                  <w:t>s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5"/>
                    <w:w w:val="111"/>
                    <w:position w:val="2"/>
                  </w:rPr>
                  <w:t> 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7"/>
                    <w:w w:val="79"/>
                    <w:position w:val="2"/>
                  </w:rPr>
                  <w:t>GUID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79"/>
                    <w:position w:val="2"/>
                  </w:rPr>
                  <w:t>E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28"/>
                    <w:w w:val="79"/>
                    <w:position w:val="2"/>
                  </w:rPr>
                  <w:t> 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100"/>
                    <w:position w:val="0"/>
                  </w:rPr>
                  <w:t>•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9"/>
                    <w:w w:val="100"/>
                    <w:position w:val="0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0"/>
                    <w:position w:val="2"/>
                  </w:rPr>
                  <w:t>Brea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7"/>
                    <w:w w:val="100"/>
                    <w:position w:val="2"/>
                  </w:rPr>
                  <w:t>s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41"/>
                    <w:position w:val="2"/>
                  </w:rPr>
                  <w:t>t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8"/>
                    <w:w w:val="100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0"/>
                    <w:position w:val="2"/>
                  </w:rPr>
                  <w:t>cance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00"/>
                    <w:position w:val="2"/>
                  </w:rPr>
                  <w:t>r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00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25"/>
                    <w:w w:val="100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0"/>
                    <w:w w:val="110"/>
                    <w:position w:val="2"/>
                  </w:rPr>
                  <w:t>fol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7"/>
                    <w:w w:val="110"/>
                    <w:position w:val="2"/>
                  </w:rPr>
                  <w:t>l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10"/>
                    <w:position w:val="2"/>
                  </w:rPr>
                  <w:t>o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5"/>
                    <w:w w:val="110"/>
                    <w:position w:val="2"/>
                  </w:rPr>
                  <w:t>w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0"/>
                    <w:w w:val="110"/>
                    <w:position w:val="2"/>
                  </w:rPr>
                  <w:t>-u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10"/>
                    <w:position w:val="2"/>
                  </w:rPr>
                  <w:t>p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30"/>
                    <w:w w:val="110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0"/>
                    <w:w w:val="110"/>
                    <w:position w:val="2"/>
                  </w:rPr>
                  <w:t>care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219795pt;margin-top:95.486824pt;width:55.153002pt;height:13.5pt;mso-position-horizontal-relative:page;mso-position-vertical-relative:page;z-index:-3090" type="#_x0000_t202" filled="f" stroked="f">
          <v:textbox inset="0,0,0,0">
            <w:txbxContent>
              <w:p>
                <w:pPr>
                  <w:spacing w:before="0" w:after="0" w:line="261" w:lineRule="exact"/>
                  <w:ind w:left="20" w:right="-54"/>
                  <w:jc w:val="left"/>
                  <w:rPr>
                    <w:rFonts w:ascii="Ideal Sans Medium" w:hAnsi="Ideal Sans Medium" w:cs="Ideal Sans Medium" w:eastAsia="Ideal Sans Medium"/>
                    <w:sz w:val="23"/>
                    <w:szCs w:val="23"/>
                  </w:rPr>
                </w:pPr>
                <w:rPr/>
                <w:r>
                  <w:rPr>
                    <w:rFonts w:ascii="Ideal Sans Medium" w:hAnsi="Ideal Sans Medium" w:cs="Ideal Sans Medium" w:eastAsia="Ideal Sans Medium"/>
                    <w:sz w:val="23"/>
                    <w:szCs w:val="23"/>
                    <w:color w:val="231F20"/>
                    <w:spacing w:val="0"/>
                    <w:w w:val="100"/>
                  </w:rPr>
                  <w:t>A</w:t>
                </w:r>
                <w:r>
                  <w:rPr>
                    <w:rFonts w:ascii="Ideal Sans Medium" w:hAnsi="Ideal Sans Medium" w:cs="Ideal Sans Medium" w:eastAsia="Ideal Sans Medium"/>
                    <w:sz w:val="23"/>
                    <w:szCs w:val="23"/>
                    <w:color w:val="231F20"/>
                    <w:spacing w:val="1"/>
                    <w:w w:val="100"/>
                  </w:rPr>
                  <w:t>ctivit</w:t>
                </w:r>
                <w:r>
                  <w:rPr>
                    <w:rFonts w:ascii="Ideal Sans Medium" w:hAnsi="Ideal Sans Medium" w:cs="Ideal Sans Medium" w:eastAsia="Ideal Sans Medium"/>
                    <w:sz w:val="23"/>
                    <w:szCs w:val="23"/>
                    <w:color w:val="231F20"/>
                    <w:spacing w:val="0"/>
                    <w:w w:val="100"/>
                  </w:rPr>
                  <w:t>y</w:t>
                </w:r>
                <w:r>
                  <w:rPr>
                    <w:rFonts w:ascii="Ideal Sans Medium" w:hAnsi="Ideal Sans Medium" w:cs="Ideal Sans Medium" w:eastAsia="Ideal Sans Medium"/>
                    <w:sz w:val="23"/>
                    <w:szCs w:val="23"/>
                    <w:color w:val="231F20"/>
                    <w:spacing w:val="2"/>
                    <w:w w:val="100"/>
                  </w:rPr>
                  <w:t> </w:t>
                </w:r>
                <w:r>
                  <w:rPr>
                    <w:rFonts w:ascii="Ideal Sans Medium" w:hAnsi="Ideal Sans Medium" w:cs="Ideal Sans Medium" w:eastAsia="Ideal Sans Medium"/>
                    <w:sz w:val="23"/>
                    <w:szCs w:val="23"/>
                    <w:color w:val="231F20"/>
                    <w:spacing w:val="1"/>
                    <w:w w:val="100"/>
                  </w:rPr>
                  <w:t>19</w:t>
                </w:r>
                <w:r>
                  <w:rPr>
                    <w:rFonts w:ascii="Ideal Sans Medium" w:hAnsi="Ideal Sans Medium" w:cs="Ideal Sans Medium" w:eastAsia="Ideal Sans Medium"/>
                    <w:sz w:val="23"/>
                    <w:szCs w:val="23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219795pt;margin-top:65.59285pt;width:220.797706pt;height:12.032459pt;mso-position-horizontal-relative:page;mso-position-vertical-relative:page;z-index:-3089" type="#_x0000_t202" filled="f" stroked="f">
          <v:textbox inset="0,0,0,0">
            <w:txbxContent>
              <w:p>
                <w:pPr>
                  <w:spacing w:before="0" w:after="0" w:line="229" w:lineRule="exact"/>
                  <w:ind w:left="20" w:right="-50"/>
                  <w:jc w:val="left"/>
                  <w:rPr>
                    <w:rFonts w:ascii="Ideal Sans Book" w:hAnsi="Ideal Sans Book" w:cs="Ideal Sans Book" w:eastAsia="Ideal Sans Book"/>
                    <w:sz w:val="18"/>
                    <w:szCs w:val="18"/>
                  </w:rPr>
                </w:pPr>
                <w:rPr/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0"/>
                    <w:w w:val="111"/>
                    <w:position w:val="2"/>
                  </w:rPr>
                  <w:t>learner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9"/>
                    <w:w w:val="111"/>
                    <w:position w:val="2"/>
                  </w:rPr>
                  <w:t>’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111"/>
                    <w:position w:val="2"/>
                  </w:rPr>
                  <w:t>s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5"/>
                    <w:w w:val="111"/>
                    <w:position w:val="2"/>
                  </w:rPr>
                  <w:t> 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7"/>
                    <w:w w:val="79"/>
                    <w:position w:val="2"/>
                  </w:rPr>
                  <w:t>GUID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79"/>
                    <w:position w:val="2"/>
                  </w:rPr>
                  <w:t>E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28"/>
                    <w:w w:val="79"/>
                    <w:position w:val="2"/>
                  </w:rPr>
                  <w:t> 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100"/>
                    <w:position w:val="0"/>
                  </w:rPr>
                  <w:t>•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9"/>
                    <w:w w:val="100"/>
                    <w:position w:val="0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0"/>
                    <w:w w:val="106"/>
                    <w:position w:val="2"/>
                  </w:rPr>
                  <w:t>Ps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4"/>
                    <w:w w:val="106"/>
                    <w:position w:val="2"/>
                  </w:rPr>
                  <w:t>y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0"/>
                    <w:w w:val="106"/>
                    <w:position w:val="2"/>
                  </w:rPr>
                  <w:t>chosocia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06"/>
                    <w:position w:val="2"/>
                  </w:rPr>
                  <w:t>l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21"/>
                    <w:w w:val="106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0"/>
                    <w:position w:val="2"/>
                  </w:rPr>
                  <w:t>issue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00"/>
                    <w:position w:val="2"/>
                  </w:rPr>
                  <w:t>s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3"/>
                    <w:w w:val="100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0"/>
                    <w:position w:val="2"/>
                  </w:rPr>
                  <w:t>an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00"/>
                    <w:position w:val="2"/>
                  </w:rPr>
                  <w:t>d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35"/>
                    <w:w w:val="100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92"/>
                    <w:position w:val="2"/>
                  </w:rPr>
                  <w:t>sup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92"/>
                    <w:position w:val="2"/>
                  </w:rPr>
                  <w:t>p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-28"/>
                    <w:w w:val="100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25"/>
                    <w:position w:val="2"/>
                  </w:rPr>
                  <w:t>o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7"/>
                    <w:w w:val="125"/>
                    <w:position w:val="2"/>
                  </w:rPr>
                  <w:t>r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41"/>
                    <w:position w:val="2"/>
                  </w:rPr>
                  <w:t>t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219795pt;margin-top:65.59285pt;width:220.797706pt;height:12.032459pt;mso-position-horizontal-relative:page;mso-position-vertical-relative:page;z-index:-3088" type="#_x0000_t202" filled="f" stroked="f">
          <v:textbox inset="0,0,0,0">
            <w:txbxContent>
              <w:p>
                <w:pPr>
                  <w:spacing w:before="0" w:after="0" w:line="229" w:lineRule="exact"/>
                  <w:ind w:left="20" w:right="-50"/>
                  <w:jc w:val="left"/>
                  <w:rPr>
                    <w:rFonts w:ascii="Ideal Sans Book" w:hAnsi="Ideal Sans Book" w:cs="Ideal Sans Book" w:eastAsia="Ideal Sans Book"/>
                    <w:sz w:val="18"/>
                    <w:szCs w:val="18"/>
                  </w:rPr>
                </w:pPr>
                <w:rPr/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0"/>
                    <w:w w:val="111"/>
                    <w:position w:val="2"/>
                  </w:rPr>
                  <w:t>learner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9"/>
                    <w:w w:val="111"/>
                    <w:position w:val="2"/>
                  </w:rPr>
                  <w:t>’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111"/>
                    <w:position w:val="2"/>
                  </w:rPr>
                  <w:t>s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5"/>
                    <w:w w:val="111"/>
                    <w:position w:val="2"/>
                  </w:rPr>
                  <w:t> 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7"/>
                    <w:w w:val="79"/>
                    <w:position w:val="2"/>
                  </w:rPr>
                  <w:t>GUID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79"/>
                    <w:position w:val="2"/>
                  </w:rPr>
                  <w:t>E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28"/>
                    <w:w w:val="79"/>
                    <w:position w:val="2"/>
                  </w:rPr>
                  <w:t> 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100"/>
                    <w:position w:val="0"/>
                  </w:rPr>
                  <w:t>•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9"/>
                    <w:w w:val="100"/>
                    <w:position w:val="0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0"/>
                    <w:w w:val="106"/>
                    <w:position w:val="2"/>
                  </w:rPr>
                  <w:t>Ps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4"/>
                    <w:w w:val="106"/>
                    <w:position w:val="2"/>
                  </w:rPr>
                  <w:t>y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0"/>
                    <w:w w:val="106"/>
                    <w:position w:val="2"/>
                  </w:rPr>
                  <w:t>chosocia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06"/>
                    <w:position w:val="2"/>
                  </w:rPr>
                  <w:t>l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21"/>
                    <w:w w:val="106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0"/>
                    <w:position w:val="2"/>
                  </w:rPr>
                  <w:t>issue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00"/>
                    <w:position w:val="2"/>
                  </w:rPr>
                  <w:t>s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3"/>
                    <w:w w:val="100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0"/>
                    <w:position w:val="2"/>
                  </w:rPr>
                  <w:t>an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00"/>
                    <w:position w:val="2"/>
                  </w:rPr>
                  <w:t>d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35"/>
                    <w:w w:val="100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92"/>
                    <w:position w:val="2"/>
                  </w:rPr>
                  <w:t>sup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92"/>
                    <w:position w:val="2"/>
                  </w:rPr>
                  <w:t>p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-28"/>
                    <w:w w:val="100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25"/>
                    <w:position w:val="2"/>
                  </w:rPr>
                  <w:t>o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7"/>
                    <w:w w:val="125"/>
                    <w:position w:val="2"/>
                  </w:rPr>
                  <w:t>r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41"/>
                    <w:position w:val="2"/>
                  </w:rPr>
                  <w:t>t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219795pt;margin-top:95.486824pt;width:54.405502pt;height:13.5pt;mso-position-horizontal-relative:page;mso-position-vertical-relative:page;z-index:-3087" type="#_x0000_t202" filled="f" stroked="f">
          <v:textbox inset="0,0,0,0">
            <w:txbxContent>
              <w:p>
                <w:pPr>
                  <w:spacing w:before="0" w:after="0" w:line="261" w:lineRule="exact"/>
                  <w:ind w:left="20" w:right="-54"/>
                  <w:jc w:val="left"/>
                  <w:rPr>
                    <w:rFonts w:ascii="Ideal Sans Medium" w:hAnsi="Ideal Sans Medium" w:cs="Ideal Sans Medium" w:eastAsia="Ideal Sans Medium"/>
                    <w:sz w:val="23"/>
                    <w:szCs w:val="23"/>
                  </w:rPr>
                </w:pPr>
                <w:rPr/>
                <w:r>
                  <w:rPr>
                    <w:rFonts w:ascii="Ideal Sans Medium" w:hAnsi="Ideal Sans Medium" w:cs="Ideal Sans Medium" w:eastAsia="Ideal Sans Medium"/>
                    <w:sz w:val="23"/>
                    <w:szCs w:val="23"/>
                    <w:color w:val="231F20"/>
                    <w:spacing w:val="0"/>
                    <w:w w:val="100"/>
                  </w:rPr>
                  <w:t>A</w:t>
                </w:r>
                <w:r>
                  <w:rPr>
                    <w:rFonts w:ascii="Ideal Sans Medium" w:hAnsi="Ideal Sans Medium" w:cs="Ideal Sans Medium" w:eastAsia="Ideal Sans Medium"/>
                    <w:sz w:val="23"/>
                    <w:szCs w:val="23"/>
                    <w:color w:val="231F20"/>
                    <w:spacing w:val="1"/>
                    <w:w w:val="100"/>
                  </w:rPr>
                  <w:t>ctivit</w:t>
                </w:r>
                <w:r>
                  <w:rPr>
                    <w:rFonts w:ascii="Ideal Sans Medium" w:hAnsi="Ideal Sans Medium" w:cs="Ideal Sans Medium" w:eastAsia="Ideal Sans Medium"/>
                    <w:sz w:val="23"/>
                    <w:szCs w:val="23"/>
                    <w:color w:val="231F20"/>
                    <w:spacing w:val="0"/>
                    <w:w w:val="100"/>
                  </w:rPr>
                  <w:t>y</w:t>
                </w:r>
                <w:r>
                  <w:rPr>
                    <w:rFonts w:ascii="Ideal Sans Medium" w:hAnsi="Ideal Sans Medium" w:cs="Ideal Sans Medium" w:eastAsia="Ideal Sans Medium"/>
                    <w:sz w:val="23"/>
                    <w:szCs w:val="23"/>
                    <w:color w:val="231F20"/>
                    <w:spacing w:val="2"/>
                    <w:w w:val="100"/>
                  </w:rPr>
                  <w:t> </w:t>
                </w:r>
                <w:r>
                  <w:rPr>
                    <w:rFonts w:ascii="Ideal Sans Medium" w:hAnsi="Ideal Sans Medium" w:cs="Ideal Sans Medium" w:eastAsia="Ideal Sans Medium"/>
                    <w:sz w:val="23"/>
                    <w:szCs w:val="23"/>
                    <w:color w:val="231F20"/>
                    <w:spacing w:val="1"/>
                    <w:w w:val="100"/>
                  </w:rPr>
                  <w:t>21</w:t>
                </w:r>
                <w:r>
                  <w:rPr>
                    <w:rFonts w:ascii="Ideal Sans Medium" w:hAnsi="Ideal Sans Medium" w:cs="Ideal Sans Medium" w:eastAsia="Ideal Sans Medium"/>
                    <w:sz w:val="23"/>
                    <w:szCs w:val="23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219795pt;margin-top:65.59285pt;width:220.797706pt;height:12.032459pt;mso-position-horizontal-relative:page;mso-position-vertical-relative:page;z-index:-3086" type="#_x0000_t202" filled="f" stroked="f">
          <v:textbox inset="0,0,0,0">
            <w:txbxContent>
              <w:p>
                <w:pPr>
                  <w:spacing w:before="0" w:after="0" w:line="229" w:lineRule="exact"/>
                  <w:ind w:left="20" w:right="-50"/>
                  <w:jc w:val="left"/>
                  <w:rPr>
                    <w:rFonts w:ascii="Ideal Sans Book" w:hAnsi="Ideal Sans Book" w:cs="Ideal Sans Book" w:eastAsia="Ideal Sans Book"/>
                    <w:sz w:val="18"/>
                    <w:szCs w:val="18"/>
                  </w:rPr>
                </w:pPr>
                <w:rPr/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0"/>
                    <w:w w:val="111"/>
                    <w:position w:val="2"/>
                  </w:rPr>
                  <w:t>learner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9"/>
                    <w:w w:val="111"/>
                    <w:position w:val="2"/>
                  </w:rPr>
                  <w:t>’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111"/>
                    <w:position w:val="2"/>
                  </w:rPr>
                  <w:t>s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5"/>
                    <w:w w:val="111"/>
                    <w:position w:val="2"/>
                  </w:rPr>
                  <w:t> 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7"/>
                    <w:w w:val="79"/>
                    <w:position w:val="2"/>
                  </w:rPr>
                  <w:t>GUID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79"/>
                    <w:position w:val="2"/>
                  </w:rPr>
                  <w:t>E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28"/>
                    <w:w w:val="79"/>
                    <w:position w:val="2"/>
                  </w:rPr>
                  <w:t> 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100"/>
                    <w:position w:val="0"/>
                  </w:rPr>
                  <w:t>•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9"/>
                    <w:w w:val="100"/>
                    <w:position w:val="0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0"/>
                    <w:w w:val="106"/>
                    <w:position w:val="2"/>
                  </w:rPr>
                  <w:t>Ps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4"/>
                    <w:w w:val="106"/>
                    <w:position w:val="2"/>
                  </w:rPr>
                  <w:t>y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0"/>
                    <w:w w:val="106"/>
                    <w:position w:val="2"/>
                  </w:rPr>
                  <w:t>chosocia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06"/>
                    <w:position w:val="2"/>
                  </w:rPr>
                  <w:t>l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21"/>
                    <w:w w:val="106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0"/>
                    <w:position w:val="2"/>
                  </w:rPr>
                  <w:t>issue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00"/>
                    <w:position w:val="2"/>
                  </w:rPr>
                  <w:t>s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3"/>
                    <w:w w:val="100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0"/>
                    <w:position w:val="2"/>
                  </w:rPr>
                  <w:t>an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00"/>
                    <w:position w:val="2"/>
                  </w:rPr>
                  <w:t>d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35"/>
                    <w:w w:val="100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92"/>
                    <w:position w:val="2"/>
                  </w:rPr>
                  <w:t>sup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92"/>
                    <w:position w:val="2"/>
                  </w:rPr>
                  <w:t>p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-28"/>
                    <w:w w:val="100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25"/>
                    <w:position w:val="2"/>
                  </w:rPr>
                  <w:t>o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7"/>
                    <w:w w:val="125"/>
                    <w:position w:val="2"/>
                  </w:rPr>
                  <w:t>r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41"/>
                    <w:position w:val="2"/>
                  </w:rPr>
                  <w:t>t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91.261795pt;margin-top:86.515472pt;width:406.316pt;height:3pt;mso-position-horizontal-relative:page;mso-position-vertical-relative:page;z-index:-3085" coordorigin="1825,1730" coordsize="8126,60">
          <v:group style="position:absolute;left:1855;top:1760;width:8036;height:2" coordorigin="1855,1760" coordsize="8036,2">
            <v:shape style="position:absolute;left:1855;top:1760;width:8036;height:2" coordorigin="1855,1760" coordsize="8036,0" path="m1855,1760l9891,1760e" filled="f" stroked="t" strokeweight="3pt" strokecolor="#808285">
              <v:path arrowok="t"/>
              <v:stroke dashstyle="dash"/>
            </v:shape>
          </v:group>
          <v:group style="position:absolute;left:9952;top:1730;width:2;height:60" coordorigin="9952,1730" coordsize="2,60">
            <v:shape style="position:absolute;left:9952;top:1730;width:2;height:60" coordorigin="9952,1730" coordsize="0,60" path="m9952,1730l9952,1790e" filled="f" stroked="t" strokeweight="0pt" strokecolor="#808285">
              <v:path arrowok="t"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219795pt;margin-top:65.59285pt;width:223.092706pt;height:12.032459pt;mso-position-horizontal-relative:page;mso-position-vertical-relative:page;z-index:-3084" type="#_x0000_t202" filled="f" stroked="f">
          <v:textbox inset="0,0,0,0">
            <w:txbxContent>
              <w:p>
                <w:pPr>
                  <w:spacing w:before="0" w:after="0" w:line="229" w:lineRule="exact"/>
                  <w:ind w:left="20" w:right="-50"/>
                  <w:jc w:val="left"/>
                  <w:rPr>
                    <w:rFonts w:ascii="Ideal Sans Book" w:hAnsi="Ideal Sans Book" w:cs="Ideal Sans Book" w:eastAsia="Ideal Sans Book"/>
                    <w:sz w:val="18"/>
                    <w:szCs w:val="18"/>
                  </w:rPr>
                </w:pPr>
                <w:rPr/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0"/>
                    <w:w w:val="111"/>
                    <w:position w:val="2"/>
                  </w:rPr>
                  <w:t>learner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9"/>
                    <w:w w:val="111"/>
                    <w:position w:val="2"/>
                  </w:rPr>
                  <w:t>’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111"/>
                    <w:position w:val="2"/>
                  </w:rPr>
                  <w:t>s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5"/>
                    <w:w w:val="111"/>
                    <w:position w:val="2"/>
                  </w:rPr>
                  <w:t> 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7"/>
                    <w:w w:val="79"/>
                    <w:position w:val="2"/>
                  </w:rPr>
                  <w:t>GUID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79"/>
                    <w:position w:val="2"/>
                  </w:rPr>
                  <w:t>E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28"/>
                    <w:w w:val="79"/>
                    <w:position w:val="2"/>
                  </w:rPr>
                  <w:t> 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100"/>
                    <w:position w:val="0"/>
                  </w:rPr>
                  <w:t>•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9"/>
                    <w:w w:val="100"/>
                    <w:position w:val="0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7"/>
                    <w:w w:val="76"/>
                    <w:position w:val="2"/>
                  </w:rPr>
                  <w:t>M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26"/>
                    <w:position w:val="2"/>
                  </w:rPr>
                  <w:t>u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-2"/>
                    <w:w w:val="126"/>
                    <w:position w:val="2"/>
                  </w:rPr>
                  <w:t>l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12"/>
                    <w:position w:val="2"/>
                  </w:rPr>
                  <w:t>tidisciplina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7"/>
                    <w:w w:val="112"/>
                    <w:position w:val="2"/>
                  </w:rPr>
                  <w:t>r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04"/>
                    <w:position w:val="2"/>
                  </w:rPr>
                  <w:t>y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8"/>
                    <w:w w:val="100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0"/>
                    <w:position w:val="2"/>
                  </w:rPr>
                  <w:t>tea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00"/>
                    <w:position w:val="2"/>
                  </w:rPr>
                  <w:t>m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4"/>
                    <w:w w:val="100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4"/>
                    <w:position w:val="2"/>
                  </w:rPr>
                  <w:t>appr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7"/>
                    <w:w w:val="104"/>
                    <w:position w:val="2"/>
                  </w:rPr>
                  <w:t>o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7"/>
                    <w:w w:val="112"/>
                    <w:position w:val="2"/>
                  </w:rPr>
                  <w:t>a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7"/>
                    <w:position w:val="2"/>
                  </w:rPr>
                  <w:t>ch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91.261795pt;margin-top:86.515472pt;width:406.316pt;height:3pt;mso-position-horizontal-relative:page;mso-position-vertical-relative:page;z-index:-3083" coordorigin="1825,1730" coordsize="8126,60">
          <v:group style="position:absolute;left:1855;top:1760;width:8036;height:2" coordorigin="1855,1760" coordsize="8036,2">
            <v:shape style="position:absolute;left:1855;top:1760;width:8036;height:2" coordorigin="1855,1760" coordsize="8036,0" path="m1855,1760l9891,1760e" filled="f" stroked="t" strokeweight="3pt" strokecolor="#808285">
              <v:path arrowok="t"/>
              <v:stroke dashstyle="dash"/>
            </v:shape>
          </v:group>
          <v:group style="position:absolute;left:9952;top:1730;width:2;height:60" coordorigin="9952,1730" coordsize="2,60">
            <v:shape style="position:absolute;left:9952;top:1730;width:2;height:60" coordorigin="9952,1730" coordsize="0,60" path="m9952,1730l9952,1790e" filled="f" stroked="t" strokeweight="0pt" strokecolor="#808285">
              <v:path arrowok="t"/>
            </v:shape>
          </v:group>
          <w10:wrap type="none"/>
        </v:group>
      </w:pict>
    </w:r>
    <w:r>
      <w:rPr/>
      <w:pict>
        <v:group style="position:absolute;margin-left:85.219795pt;margin-top:140.664078pt;width:442.205pt;height:.1pt;mso-position-horizontal-relative:page;mso-position-vertical-relative:page;z-index:-3082" coordorigin="1704,2813" coordsize="8844,2">
          <v:shape style="position:absolute;left:1704;top:2813;width:8844;height:2" coordorigin="1704,2813" coordsize="8844,0" path="m1704,2813l10548,2813e" filled="f" stroked="t" strokeweight=".25pt" strokecolor="#231F2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219795pt;margin-top:65.59285pt;width:104.787701pt;height:12.032459pt;mso-position-horizontal-relative:page;mso-position-vertical-relative:page;z-index:-3081" type="#_x0000_t202" filled="f" stroked="f">
          <v:textbox inset="0,0,0,0">
            <w:txbxContent>
              <w:p>
                <w:pPr>
                  <w:spacing w:before="0" w:after="0" w:line="229" w:lineRule="exact"/>
                  <w:ind w:left="20" w:right="-50"/>
                  <w:jc w:val="left"/>
                  <w:rPr>
                    <w:rFonts w:ascii="Ideal Sans Book" w:hAnsi="Ideal Sans Book" w:cs="Ideal Sans Book" w:eastAsia="Ideal Sans Book"/>
                    <w:sz w:val="18"/>
                    <w:szCs w:val="18"/>
                  </w:rPr>
                </w:pPr>
                <w:rPr/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0"/>
                    <w:w w:val="111"/>
                    <w:position w:val="2"/>
                  </w:rPr>
                  <w:t>learner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9"/>
                    <w:w w:val="111"/>
                    <w:position w:val="2"/>
                  </w:rPr>
                  <w:t>’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111"/>
                    <w:position w:val="2"/>
                  </w:rPr>
                  <w:t>s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5"/>
                    <w:w w:val="111"/>
                    <w:position w:val="2"/>
                  </w:rPr>
                  <w:t> 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7"/>
                    <w:w w:val="79"/>
                    <w:position w:val="2"/>
                  </w:rPr>
                  <w:t>GUID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79"/>
                    <w:position w:val="2"/>
                  </w:rPr>
                  <w:t>E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28"/>
                    <w:w w:val="79"/>
                    <w:position w:val="2"/>
                  </w:rPr>
                  <w:t> 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100"/>
                    <w:position w:val="0"/>
                  </w:rPr>
                  <w:t>•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9"/>
                    <w:w w:val="100"/>
                    <w:position w:val="0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0"/>
                    <w:position w:val="2"/>
                  </w:rPr>
                  <w:t>N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5"/>
                    <w:w w:val="100"/>
                    <w:position w:val="2"/>
                  </w:rPr>
                  <w:t>o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0"/>
                    <w:position w:val="2"/>
                  </w:rPr>
                  <w:t>tes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219795pt;margin-top:95.977386pt;width:42.960002pt;height:18pt;mso-position-horizontal-relative:page;mso-position-vertical-relative:page;z-index:-3080" type="#_x0000_t202" filled="f" stroked="f">
          <v:textbox inset="0,0,0,0">
            <w:txbxContent>
              <w:p>
                <w:pPr>
                  <w:spacing w:before="0" w:after="0" w:line="337" w:lineRule="exact"/>
                  <w:ind w:left="20" w:right="-68"/>
                  <w:jc w:val="left"/>
                  <w:rPr>
                    <w:rFonts w:ascii="Times New Roman" w:hAnsi="Times New Roman" w:cs="Times New Roman" w:eastAsia="Times New Roman"/>
                    <w:sz w:val="32"/>
                    <w:szCs w:val="32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32"/>
                    <w:szCs w:val="32"/>
                    <w:color w:val="231F20"/>
                    <w:spacing w:val="-4"/>
                    <w:w w:val="102"/>
                    <w:b/>
                    <w:bCs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sz w:val="32"/>
                    <w:szCs w:val="32"/>
                    <w:color w:val="231F20"/>
                    <w:spacing w:val="-2"/>
                    <w:w w:val="10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32"/>
                    <w:szCs w:val="32"/>
                    <w:color w:val="231F20"/>
                    <w:spacing w:val="-5"/>
                    <w:w w:val="108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32"/>
                    <w:szCs w:val="32"/>
                    <w:color w:val="231F20"/>
                    <w:spacing w:val="-2"/>
                    <w:w w:val="115"/>
                    <w:b/>
                    <w:bCs/>
                  </w:rPr>
                  <w:t>es</w:t>
                </w:r>
                <w:r>
                  <w:rPr>
                    <w:rFonts w:ascii="Times New Roman" w:hAnsi="Times New Roman" w:cs="Times New Roman" w:eastAsia="Times New Roman"/>
                    <w:sz w:val="32"/>
                    <w:szCs w:val="3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91.261795pt;margin-top:86.515472pt;width:406.316pt;height:3pt;mso-position-horizontal-relative:page;mso-position-vertical-relative:page;z-index:-3079" coordorigin="1825,1730" coordsize="8126,60">
          <v:group style="position:absolute;left:1855;top:1760;width:8036;height:2" coordorigin="1855,1760" coordsize="8036,2">
            <v:shape style="position:absolute;left:1855;top:1760;width:8036;height:2" coordorigin="1855,1760" coordsize="8036,0" path="m1855,1760l9891,1760e" filled="f" stroked="t" strokeweight="3pt" strokecolor="#808285">
              <v:path arrowok="t"/>
              <v:stroke dashstyle="dash"/>
            </v:shape>
          </v:group>
          <v:group style="position:absolute;left:9952;top:1730;width:2;height:60" coordorigin="9952,1730" coordsize="2,60">
            <v:shape style="position:absolute;left:9952;top:1730;width:2;height:60" coordorigin="9952,1730" coordsize="0,60" path="m9952,1730l9952,1790e" filled="f" stroked="t" strokeweight="0pt" strokecolor="#808285">
              <v:path arrowok="t"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219795pt;margin-top:65.59285pt;width:104.787701pt;height:12.032459pt;mso-position-horizontal-relative:page;mso-position-vertical-relative:page;z-index:-3078" type="#_x0000_t202" filled="f" stroked="f">
          <v:textbox inset="0,0,0,0">
            <w:txbxContent>
              <w:p>
                <w:pPr>
                  <w:spacing w:before="0" w:after="0" w:line="229" w:lineRule="exact"/>
                  <w:ind w:left="20" w:right="-50"/>
                  <w:jc w:val="left"/>
                  <w:rPr>
                    <w:rFonts w:ascii="Ideal Sans Book" w:hAnsi="Ideal Sans Book" w:cs="Ideal Sans Book" w:eastAsia="Ideal Sans Book"/>
                    <w:sz w:val="18"/>
                    <w:szCs w:val="18"/>
                  </w:rPr>
                </w:pPr>
                <w:rPr/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0"/>
                    <w:w w:val="111"/>
                    <w:position w:val="2"/>
                  </w:rPr>
                  <w:t>learner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9"/>
                    <w:w w:val="111"/>
                    <w:position w:val="2"/>
                  </w:rPr>
                  <w:t>’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111"/>
                    <w:position w:val="2"/>
                  </w:rPr>
                  <w:t>s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5"/>
                    <w:w w:val="111"/>
                    <w:position w:val="2"/>
                  </w:rPr>
                  <w:t> 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7"/>
                    <w:w w:val="79"/>
                    <w:position w:val="2"/>
                  </w:rPr>
                  <w:t>GUID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79"/>
                    <w:position w:val="2"/>
                  </w:rPr>
                  <w:t>E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28"/>
                    <w:w w:val="79"/>
                    <w:position w:val="2"/>
                  </w:rPr>
                  <w:t> 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100"/>
                    <w:position w:val="0"/>
                  </w:rPr>
                  <w:t>•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9"/>
                    <w:w w:val="100"/>
                    <w:position w:val="0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0"/>
                    <w:position w:val="2"/>
                  </w:rPr>
                  <w:t>N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5"/>
                    <w:w w:val="100"/>
                    <w:position w:val="2"/>
                  </w:rPr>
                  <w:t>o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0"/>
                    <w:position w:val="2"/>
                  </w:rPr>
                  <w:t>tes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91.261795pt;margin-top:86.515472pt;width:406.316pt;height:3pt;mso-position-horizontal-relative:page;mso-position-vertical-relative:page;z-index:-3077" coordorigin="1825,1730" coordsize="8126,60">
          <v:group style="position:absolute;left:1855;top:1760;width:8036;height:2" coordorigin="1855,1760" coordsize="8036,2">
            <v:shape style="position:absolute;left:1855;top:1760;width:8036;height:2" coordorigin="1855,1760" coordsize="8036,0" path="m1855,1760l9891,1760e" filled="f" stroked="t" strokeweight="3pt" strokecolor="#808285">
              <v:path arrowok="t"/>
              <v:stroke dashstyle="dash"/>
            </v:shape>
          </v:group>
          <v:group style="position:absolute;left:9952;top:1730;width:2;height:60" coordorigin="9952,1730" coordsize="2,60">
            <v:shape style="position:absolute;left:9952;top:1730;width:2;height:60" coordorigin="9952,1730" coordsize="0,60" path="m9952,1730l9952,1790e" filled="f" stroked="t" strokeweight="0pt" strokecolor="#808285">
              <v:path arrowok="t"/>
            </v:shape>
          </v:group>
          <w10:wrap type="none"/>
        </v:group>
      </w:pict>
    </w:r>
    <w:r>
      <w:rPr/>
      <w:pict>
        <v:group style="position:absolute;margin-left:85.219795pt;margin-top:140.664078pt;width:442.205pt;height:.1pt;mso-position-horizontal-relative:page;mso-position-vertical-relative:page;z-index:-3076" coordorigin="1704,2813" coordsize="8844,2">
          <v:shape style="position:absolute;left:1704;top:2813;width:8844;height:2" coordorigin="1704,2813" coordsize="8844,0" path="m1704,2813l10548,2813e" filled="f" stroked="t" strokeweight=".25pt" strokecolor="#231F2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219795pt;margin-top:65.59285pt;width:104.787701pt;height:12.032459pt;mso-position-horizontal-relative:page;mso-position-vertical-relative:page;z-index:-3075" type="#_x0000_t202" filled="f" stroked="f">
          <v:textbox inset="0,0,0,0">
            <w:txbxContent>
              <w:p>
                <w:pPr>
                  <w:spacing w:before="0" w:after="0" w:line="229" w:lineRule="exact"/>
                  <w:ind w:left="20" w:right="-50"/>
                  <w:jc w:val="left"/>
                  <w:rPr>
                    <w:rFonts w:ascii="Ideal Sans Book" w:hAnsi="Ideal Sans Book" w:cs="Ideal Sans Book" w:eastAsia="Ideal Sans Book"/>
                    <w:sz w:val="18"/>
                    <w:szCs w:val="18"/>
                  </w:rPr>
                </w:pPr>
                <w:rPr/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0"/>
                    <w:w w:val="111"/>
                    <w:position w:val="2"/>
                  </w:rPr>
                  <w:t>learner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9"/>
                    <w:w w:val="111"/>
                    <w:position w:val="2"/>
                  </w:rPr>
                  <w:t>’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111"/>
                    <w:position w:val="2"/>
                  </w:rPr>
                  <w:t>s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5"/>
                    <w:w w:val="111"/>
                    <w:position w:val="2"/>
                  </w:rPr>
                  <w:t> 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7"/>
                    <w:w w:val="79"/>
                    <w:position w:val="2"/>
                  </w:rPr>
                  <w:t>GUID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79"/>
                    <w:position w:val="2"/>
                  </w:rPr>
                  <w:t>E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28"/>
                    <w:w w:val="79"/>
                    <w:position w:val="2"/>
                  </w:rPr>
                  <w:t> 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100"/>
                    <w:position w:val="0"/>
                  </w:rPr>
                  <w:t>•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9"/>
                    <w:w w:val="100"/>
                    <w:position w:val="0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0"/>
                    <w:position w:val="2"/>
                  </w:rPr>
                  <w:t>N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5"/>
                    <w:w w:val="100"/>
                    <w:position w:val="2"/>
                  </w:rPr>
                  <w:t>o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0"/>
                    <w:position w:val="2"/>
                  </w:rPr>
                  <w:t>tes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219795pt;margin-top:95.977386pt;width:42.960002pt;height:18pt;mso-position-horizontal-relative:page;mso-position-vertical-relative:page;z-index:-3074" type="#_x0000_t202" filled="f" stroked="f">
          <v:textbox inset="0,0,0,0">
            <w:txbxContent>
              <w:p>
                <w:pPr>
                  <w:spacing w:before="0" w:after="0" w:line="337" w:lineRule="exact"/>
                  <w:ind w:left="20" w:right="-68"/>
                  <w:jc w:val="left"/>
                  <w:rPr>
                    <w:rFonts w:ascii="Times New Roman" w:hAnsi="Times New Roman" w:cs="Times New Roman" w:eastAsia="Times New Roman"/>
                    <w:sz w:val="32"/>
                    <w:szCs w:val="32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32"/>
                    <w:szCs w:val="32"/>
                    <w:color w:val="231F20"/>
                    <w:spacing w:val="-4"/>
                    <w:w w:val="102"/>
                    <w:b/>
                    <w:bCs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sz w:val="32"/>
                    <w:szCs w:val="32"/>
                    <w:color w:val="231F20"/>
                    <w:spacing w:val="-2"/>
                    <w:w w:val="10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32"/>
                    <w:szCs w:val="32"/>
                    <w:color w:val="231F20"/>
                    <w:spacing w:val="-5"/>
                    <w:w w:val="108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32"/>
                    <w:szCs w:val="32"/>
                    <w:color w:val="231F20"/>
                    <w:spacing w:val="-2"/>
                    <w:w w:val="115"/>
                    <w:b/>
                    <w:bCs/>
                  </w:rPr>
                  <w:t>es</w:t>
                </w:r>
                <w:r>
                  <w:rPr>
                    <w:rFonts w:ascii="Times New Roman" w:hAnsi="Times New Roman" w:cs="Times New Roman" w:eastAsia="Times New Roman"/>
                    <w:sz w:val="32"/>
                    <w:szCs w:val="3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91.261795pt;margin-top:86.515472pt;width:406.316pt;height:3pt;mso-position-horizontal-relative:page;mso-position-vertical-relative:page;z-index:-3118" coordorigin="1825,1730" coordsize="8126,60">
          <v:group style="position:absolute;left:1855;top:1760;width:8036;height:2" coordorigin="1855,1760" coordsize="8036,2">
            <v:shape style="position:absolute;left:1855;top:1760;width:8036;height:2" coordorigin="1855,1760" coordsize="8036,0" path="m1855,1760l9891,1760e" filled="f" stroked="t" strokeweight="3pt" strokecolor="#808285">
              <v:path arrowok="t"/>
              <v:stroke dashstyle="dash"/>
            </v:shape>
          </v:group>
          <v:group style="position:absolute;left:9952;top:1730;width:2;height:60" coordorigin="9952,1730" coordsize="2,60">
            <v:shape style="position:absolute;left:9952;top:1730;width:2;height:60" coordorigin="9952,1730" coordsize="0,60" path="m9952,1730l9952,1790e" filled="f" stroked="t" strokeweight="0pt" strokecolor="#808285">
              <v:path arrowok="t"/>
            </v:shape>
          </v:group>
          <w10:wrap type="none"/>
        </v:group>
      </w:pict>
    </w:r>
    <w:r>
      <w:rPr/>
      <w:pict>
        <v:group style="position:absolute;margin-left:0pt;margin-top:0pt;width:595.372482pt;height:842.003769pt;mso-position-horizontal-relative:page;mso-position-vertical-relative:page;z-index:-3117" coordorigin="0,0" coordsize="11907,16840">
          <v:shape style="position:absolute;left:0;top:0;width:11907;height:16840" coordorigin="0,0" coordsize="11907,16840" path="m0,16840l11907,16840,11907,0,0,0,0,16840e" filled="t" fillcolor="#E6E7E8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219795pt;margin-top:65.59285pt;width:139.563703pt;height:12.032459pt;mso-position-horizontal-relative:page;mso-position-vertical-relative:page;z-index:-3116" type="#_x0000_t202" filled="f" stroked="f">
          <v:textbox inset="0,0,0,0">
            <w:txbxContent>
              <w:p>
                <w:pPr>
                  <w:spacing w:before="0" w:after="0" w:line="229" w:lineRule="exact"/>
                  <w:ind w:left="20" w:right="-50"/>
                  <w:jc w:val="left"/>
                  <w:rPr>
                    <w:rFonts w:ascii="Ideal Sans Book" w:hAnsi="Ideal Sans Book" w:cs="Ideal Sans Book" w:eastAsia="Ideal Sans Book"/>
                    <w:sz w:val="18"/>
                    <w:szCs w:val="18"/>
                  </w:rPr>
                </w:pPr>
                <w:rPr/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0"/>
                    <w:w w:val="111"/>
                    <w:position w:val="2"/>
                  </w:rPr>
                  <w:t>learner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9"/>
                    <w:w w:val="111"/>
                    <w:position w:val="2"/>
                  </w:rPr>
                  <w:t>’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111"/>
                    <w:position w:val="2"/>
                  </w:rPr>
                  <w:t>s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5"/>
                    <w:w w:val="111"/>
                    <w:position w:val="2"/>
                  </w:rPr>
                  <w:t> 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7"/>
                    <w:w w:val="79"/>
                    <w:position w:val="2"/>
                  </w:rPr>
                  <w:t>GUID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79"/>
                    <w:position w:val="2"/>
                  </w:rPr>
                  <w:t>E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28"/>
                    <w:w w:val="79"/>
                    <w:position w:val="2"/>
                  </w:rPr>
                  <w:t> 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100"/>
                    <w:position w:val="0"/>
                  </w:rPr>
                  <w:t>•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9"/>
                    <w:w w:val="100"/>
                    <w:position w:val="0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13"/>
                    <w:position w:val="2"/>
                  </w:rPr>
                  <w:t>Introduction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219795pt;margin-top:65.59285pt;width:215.181706pt;height:12.032459pt;mso-position-horizontal-relative:page;mso-position-vertical-relative:page;z-index:-3111" type="#_x0000_t202" filled="f" stroked="f">
          <v:textbox inset="0,0,0,0">
            <w:txbxContent>
              <w:p>
                <w:pPr>
                  <w:spacing w:before="0" w:after="0" w:line="229" w:lineRule="exact"/>
                  <w:ind w:left="20" w:right="-50"/>
                  <w:jc w:val="left"/>
                  <w:rPr>
                    <w:rFonts w:ascii="Ideal Sans Book" w:hAnsi="Ideal Sans Book" w:cs="Ideal Sans Book" w:eastAsia="Ideal Sans Book"/>
                    <w:sz w:val="18"/>
                    <w:szCs w:val="18"/>
                  </w:rPr>
                </w:pPr>
                <w:rPr/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0"/>
                    <w:w w:val="111"/>
                    <w:position w:val="2"/>
                  </w:rPr>
                  <w:t>learner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9"/>
                    <w:w w:val="111"/>
                    <w:position w:val="2"/>
                  </w:rPr>
                  <w:t>’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111"/>
                    <w:position w:val="2"/>
                  </w:rPr>
                  <w:t>s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5"/>
                    <w:w w:val="111"/>
                    <w:position w:val="2"/>
                  </w:rPr>
                  <w:t> 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7"/>
                    <w:w w:val="79"/>
                    <w:position w:val="2"/>
                  </w:rPr>
                  <w:t>GUID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79"/>
                    <w:position w:val="2"/>
                  </w:rPr>
                  <w:t>E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28"/>
                    <w:w w:val="79"/>
                    <w:position w:val="2"/>
                  </w:rPr>
                  <w:t> 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100"/>
                    <w:position w:val="0"/>
                  </w:rPr>
                  <w:t>•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9"/>
                    <w:w w:val="100"/>
                    <w:position w:val="0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"/>
                    <w:w w:val="77"/>
                    <w:position w:val="2"/>
                  </w:rPr>
                  <w:t>A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06"/>
                    <w:position w:val="2"/>
                  </w:rPr>
                  <w:t>w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4"/>
                    <w:position w:val="2"/>
                  </w:rPr>
                  <w:t>arenes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04"/>
                    <w:position w:val="2"/>
                  </w:rPr>
                  <w:t>s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8"/>
                    <w:w w:val="100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0"/>
                    <w:position w:val="2"/>
                  </w:rPr>
                  <w:t>an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00"/>
                    <w:position w:val="2"/>
                  </w:rPr>
                  <w:t>d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35"/>
                    <w:w w:val="100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0"/>
                    <w:w w:val="115"/>
                    <w:position w:val="2"/>
                  </w:rPr>
                  <w:t>ear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15"/>
                    <w:position w:val="2"/>
                  </w:rPr>
                  <w:t>l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15"/>
                    <w:position w:val="2"/>
                  </w:rPr>
                  <w:t>y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3"/>
                    <w:w w:val="115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8"/>
                    <w:position w:val="2"/>
                  </w:rPr>
                  <w:t>detection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219795pt;margin-top:65.59285pt;width:215.181706pt;height:12.032459pt;mso-position-horizontal-relative:page;mso-position-vertical-relative:page;z-index:-3107" type="#_x0000_t202" filled="f" stroked="f">
          <v:textbox inset="0,0,0,0">
            <w:txbxContent>
              <w:p>
                <w:pPr>
                  <w:spacing w:before="0" w:after="0" w:line="229" w:lineRule="exact"/>
                  <w:ind w:left="20" w:right="-50"/>
                  <w:jc w:val="left"/>
                  <w:rPr>
                    <w:rFonts w:ascii="Ideal Sans Book" w:hAnsi="Ideal Sans Book" w:cs="Ideal Sans Book" w:eastAsia="Ideal Sans Book"/>
                    <w:sz w:val="18"/>
                    <w:szCs w:val="18"/>
                  </w:rPr>
                </w:pPr>
                <w:rPr/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0"/>
                    <w:w w:val="111"/>
                    <w:position w:val="2"/>
                  </w:rPr>
                  <w:t>learner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9"/>
                    <w:w w:val="111"/>
                    <w:position w:val="2"/>
                  </w:rPr>
                  <w:t>’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111"/>
                    <w:position w:val="2"/>
                  </w:rPr>
                  <w:t>s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5"/>
                    <w:w w:val="111"/>
                    <w:position w:val="2"/>
                  </w:rPr>
                  <w:t> 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7"/>
                    <w:w w:val="79"/>
                    <w:position w:val="2"/>
                  </w:rPr>
                  <w:t>GUID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79"/>
                    <w:position w:val="2"/>
                  </w:rPr>
                  <w:t>E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28"/>
                    <w:w w:val="79"/>
                    <w:position w:val="2"/>
                  </w:rPr>
                  <w:t> 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0"/>
                    <w:w w:val="100"/>
                    <w:position w:val="0"/>
                  </w:rPr>
                  <w:t>•</w:t>
                </w:r>
                <w:r>
                  <w:rPr>
                    <w:rFonts w:ascii="Ideal Sans Medium" w:hAnsi="Ideal Sans Medium" w:cs="Ideal Sans Medium" w:eastAsia="Ideal Sans Medium"/>
                    <w:sz w:val="18"/>
                    <w:szCs w:val="18"/>
                    <w:color w:val="808285"/>
                    <w:spacing w:val="19"/>
                    <w:w w:val="100"/>
                    <w:position w:val="0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"/>
                    <w:w w:val="77"/>
                    <w:position w:val="2"/>
                  </w:rPr>
                  <w:t>A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06"/>
                    <w:position w:val="2"/>
                  </w:rPr>
                  <w:t>w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4"/>
                    <w:position w:val="2"/>
                  </w:rPr>
                  <w:t>arenes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04"/>
                    <w:position w:val="2"/>
                  </w:rPr>
                  <w:t>s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8"/>
                    <w:w w:val="100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0"/>
                    <w:position w:val="2"/>
                  </w:rPr>
                  <w:t>an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00"/>
                    <w:position w:val="2"/>
                  </w:rPr>
                  <w:t>d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35"/>
                    <w:w w:val="100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0"/>
                    <w:w w:val="115"/>
                    <w:position w:val="2"/>
                  </w:rPr>
                  <w:t>ear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15"/>
                    <w:position w:val="2"/>
                  </w:rPr>
                  <w:t>l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0"/>
                    <w:w w:val="115"/>
                    <w:position w:val="2"/>
                  </w:rPr>
                  <w:t>y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13"/>
                    <w:w w:val="115"/>
                    <w:position w:val="2"/>
                  </w:rPr>
                  <w:t> 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808285"/>
                    <w:spacing w:val="9"/>
                    <w:w w:val="108"/>
                    <w:position w:val="2"/>
                  </w:rPr>
                  <w:t>detection</w:t>
                </w:r>
                <w:r>
                  <w:rPr>
                    <w:rFonts w:ascii="Ideal Sans Book" w:hAnsi="Ideal Sans Book" w:cs="Ideal Sans Book" w:eastAsia="Ideal Sans Book"/>
                    <w:sz w:val="18"/>
                    <w:szCs w:val="18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  <w:evenAndOddHeader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hyperlink" Target="http://www.canceraustralia.gov.au/" TargetMode="External"/><Relationship Id="rId22" Type="http://schemas.openxmlformats.org/officeDocument/2006/relationships/hyperlink" Target="http://www.canceraustralia.gov.au/" TargetMode="External"/><Relationship Id="rId23" Type="http://schemas.openxmlformats.org/officeDocument/2006/relationships/image" Target="media/image17.png"/><Relationship Id="rId24" Type="http://schemas.openxmlformats.org/officeDocument/2006/relationships/header" Target="header1.xml"/><Relationship Id="rId25" Type="http://schemas.openxmlformats.org/officeDocument/2006/relationships/footer" Target="footer1.xml"/><Relationship Id="rId26" Type="http://schemas.openxmlformats.org/officeDocument/2006/relationships/image" Target="media/image18.png"/><Relationship Id="rId27" Type="http://schemas.openxmlformats.org/officeDocument/2006/relationships/header" Target="header2.xml"/><Relationship Id="rId28" Type="http://schemas.openxmlformats.org/officeDocument/2006/relationships/footer" Target="footer2.xml"/><Relationship Id="rId29" Type="http://schemas.openxmlformats.org/officeDocument/2006/relationships/header" Target="header3.xml"/><Relationship Id="rId30" Type="http://schemas.openxmlformats.org/officeDocument/2006/relationships/footer" Target="footer3.xml"/><Relationship Id="rId31" Type="http://schemas.openxmlformats.org/officeDocument/2006/relationships/header" Target="header4.xml"/><Relationship Id="rId32" Type="http://schemas.openxmlformats.org/officeDocument/2006/relationships/footer" Target="footer4.xml"/><Relationship Id="rId33" Type="http://schemas.openxmlformats.org/officeDocument/2006/relationships/header" Target="header5.xml"/><Relationship Id="rId34" Type="http://schemas.openxmlformats.org/officeDocument/2006/relationships/footer" Target="footer5.xml"/><Relationship Id="rId35" Type="http://schemas.openxmlformats.org/officeDocument/2006/relationships/footer" Target="footer6.xml"/><Relationship Id="rId36" Type="http://schemas.openxmlformats.org/officeDocument/2006/relationships/header" Target="header6.xml"/><Relationship Id="rId37" Type="http://schemas.openxmlformats.org/officeDocument/2006/relationships/image" Target="media/image19.png"/><Relationship Id="rId38" Type="http://schemas.openxmlformats.org/officeDocument/2006/relationships/header" Target="header7.xml"/><Relationship Id="rId39" Type="http://schemas.openxmlformats.org/officeDocument/2006/relationships/footer" Target="footer7.xml"/><Relationship Id="rId40" Type="http://schemas.openxmlformats.org/officeDocument/2006/relationships/footer" Target="footer8.xml"/><Relationship Id="rId41" Type="http://schemas.openxmlformats.org/officeDocument/2006/relationships/header" Target="header8.xml"/><Relationship Id="rId42" Type="http://schemas.openxmlformats.org/officeDocument/2006/relationships/image" Target="media/image20.png"/><Relationship Id="rId43" Type="http://schemas.openxmlformats.org/officeDocument/2006/relationships/image" Target="media/image21.png"/><Relationship Id="rId44" Type="http://schemas.openxmlformats.org/officeDocument/2006/relationships/header" Target="header9.xml"/><Relationship Id="rId45" Type="http://schemas.openxmlformats.org/officeDocument/2006/relationships/header" Target="header10.xml"/><Relationship Id="rId46" Type="http://schemas.openxmlformats.org/officeDocument/2006/relationships/footer" Target="footer9.xml"/><Relationship Id="rId47" Type="http://schemas.openxmlformats.org/officeDocument/2006/relationships/footer" Target="footer10.xml"/><Relationship Id="rId48" Type="http://schemas.openxmlformats.org/officeDocument/2006/relationships/image" Target="media/image22.png"/><Relationship Id="rId49" Type="http://schemas.openxmlformats.org/officeDocument/2006/relationships/image" Target="media/image23.png"/><Relationship Id="rId50" Type="http://schemas.openxmlformats.org/officeDocument/2006/relationships/image" Target="media/image24.png"/><Relationship Id="rId51" Type="http://schemas.openxmlformats.org/officeDocument/2006/relationships/header" Target="header11.xml"/><Relationship Id="rId52" Type="http://schemas.openxmlformats.org/officeDocument/2006/relationships/header" Target="header12.xml"/><Relationship Id="rId53" Type="http://schemas.openxmlformats.org/officeDocument/2006/relationships/image" Target="media/image25.png"/><Relationship Id="rId54" Type="http://schemas.openxmlformats.org/officeDocument/2006/relationships/header" Target="header13.xml"/><Relationship Id="rId55" Type="http://schemas.openxmlformats.org/officeDocument/2006/relationships/header" Target="header14.xml"/><Relationship Id="rId56" Type="http://schemas.openxmlformats.org/officeDocument/2006/relationships/header" Target="header15.xml"/><Relationship Id="rId57" Type="http://schemas.openxmlformats.org/officeDocument/2006/relationships/header" Target="header16.xml"/><Relationship Id="rId58" Type="http://schemas.openxmlformats.org/officeDocument/2006/relationships/header" Target="header17.xml"/><Relationship Id="rId59" Type="http://schemas.openxmlformats.org/officeDocument/2006/relationships/header" Target="header18.xml"/><Relationship Id="rId60" Type="http://schemas.openxmlformats.org/officeDocument/2006/relationships/image" Target="media/image26.png"/><Relationship Id="rId61" Type="http://schemas.openxmlformats.org/officeDocument/2006/relationships/header" Target="header19.xml"/><Relationship Id="rId62" Type="http://schemas.openxmlformats.org/officeDocument/2006/relationships/header" Target="header20.xml"/><Relationship Id="rId63" Type="http://schemas.openxmlformats.org/officeDocument/2006/relationships/image" Target="media/image27.png"/><Relationship Id="rId64" Type="http://schemas.openxmlformats.org/officeDocument/2006/relationships/header" Target="header21.xml"/><Relationship Id="rId65" Type="http://schemas.openxmlformats.org/officeDocument/2006/relationships/header" Target="header22.xml"/><Relationship Id="rId66" Type="http://schemas.openxmlformats.org/officeDocument/2006/relationships/image" Target="media/image28.png"/><Relationship Id="rId67" Type="http://schemas.openxmlformats.org/officeDocument/2006/relationships/header" Target="header23.xml"/><Relationship Id="rId68" Type="http://schemas.openxmlformats.org/officeDocument/2006/relationships/header" Target="header24.xml"/><Relationship Id="rId69" Type="http://schemas.openxmlformats.org/officeDocument/2006/relationships/footer" Target="footer11.xml"/><Relationship Id="rId70" Type="http://schemas.openxmlformats.org/officeDocument/2006/relationships/header" Target="header25.xml"/><Relationship Id="rId71" Type="http://schemas.openxmlformats.org/officeDocument/2006/relationships/footer" Target="footer12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2014-03-19T15:45:01Z</dcterms:created>
  <dcterms:modified xsi:type="dcterms:W3CDTF">2014-03-19T15:45:01Z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2013-01-08T00:00:00Z</vt:filetime>
  </property>
  <property fmtid="{D5CDD505-2E9C-101B-9397-08002B2CF9AE}" pid="3" name="LastSaved">
    <vt:filetime>2014-03-19T00:00:00Z</vt:filetime>
  </property>
</Properties>
</file>